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5856A" w14:textId="77777777" w:rsidR="004C28D7" w:rsidRDefault="004C28D7" w:rsidP="004C28D7">
      <w:pPr>
        <w:rPr>
          <w:rFonts w:ascii="Calibri" w:hAnsi="Calibri" w:cs="Calibri"/>
          <w:b/>
          <w:sz w:val="52"/>
          <w:szCs w:val="22"/>
        </w:rPr>
      </w:pPr>
      <w:r>
        <w:rPr>
          <w:noProof/>
        </w:rPr>
        <w:drawing>
          <wp:inline distT="0" distB="0" distL="0" distR="0" wp14:editId="44812EBC">
            <wp:extent cx="771525" cy="771525"/>
            <wp:effectExtent l="0" t="0" r="0" b="0"/>
            <wp:docPr id="6" name="Picture 6" descr="E-Mail Signature Blue Energy.jpg"/>
            <wp:cNvGraphicFramePr/>
            <a:graphic xmlns:a="http://schemas.openxmlformats.org/drawingml/2006/main">
              <a:graphicData uri="http://schemas.openxmlformats.org/drawingml/2006/picture">
                <pic:pic xmlns:pic="http://schemas.openxmlformats.org/drawingml/2006/picture">
                  <pic:nvPicPr>
                    <pic:cNvPr id="1" name="Picture 1" descr="E-Mail Signature Blue Energy.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4C28D7">
        <w:rPr>
          <w:rFonts w:ascii="Calibri" w:hAnsi="Calibri" w:cs="Calibri"/>
          <w:b/>
          <w:sz w:val="52"/>
          <w:szCs w:val="22"/>
        </w:rPr>
        <w:t xml:space="preserve"> </w:t>
      </w:r>
    </w:p>
    <w:p w14:paraId="362C076E" w14:textId="77777777" w:rsidR="004C28D7" w:rsidRDefault="004C28D7" w:rsidP="004C28D7">
      <w:pPr>
        <w:rPr>
          <w:rFonts w:ascii="Calibri" w:hAnsi="Calibri" w:cs="Calibri"/>
          <w:b/>
          <w:sz w:val="52"/>
          <w:szCs w:val="22"/>
        </w:rPr>
      </w:pPr>
      <w:bookmarkStart w:id="0" w:name="_GoBack"/>
      <w:r w:rsidRPr="004C28D7">
        <w:rPr>
          <w:rFonts w:ascii="Calibri" w:hAnsi="Calibri" w:cs="Calibri"/>
          <w:b/>
          <w:sz w:val="52"/>
          <w:szCs w:val="22"/>
        </w:rPr>
        <w:t>Using Collaborative Tools in the Classroom</w:t>
      </w:r>
    </w:p>
    <w:bookmarkEnd w:id="0"/>
    <w:p w14:paraId="5225CB38" w14:textId="77777777" w:rsidR="004C28D7" w:rsidRDefault="004C28D7" w:rsidP="004C28D7">
      <w:pPr>
        <w:rPr>
          <w:rFonts w:ascii="Calibri" w:hAnsi="Calibri" w:cs="Calibri"/>
          <w:b/>
          <w:sz w:val="52"/>
          <w:szCs w:val="22"/>
        </w:rPr>
      </w:pPr>
    </w:p>
    <w:p w14:paraId="0EF20F65" w14:textId="77777777" w:rsidR="004C28D7" w:rsidRDefault="004C28D7" w:rsidP="004C28D7">
      <w:pPr>
        <w:jc w:val="center"/>
        <w:rPr>
          <w:rFonts w:ascii="Calibri" w:hAnsi="Calibri" w:cs="Calibri"/>
          <w:i/>
          <w:sz w:val="48"/>
          <w:szCs w:val="22"/>
        </w:rPr>
      </w:pPr>
      <w:r w:rsidRPr="004C28D7">
        <w:rPr>
          <w:rFonts w:ascii="Calibri" w:hAnsi="Calibri" w:cs="Calibri"/>
          <w:i/>
          <w:sz w:val="48"/>
          <w:szCs w:val="22"/>
        </w:rPr>
        <w:t>Participant Manual</w:t>
      </w:r>
    </w:p>
    <w:p w14:paraId="77454651" w14:textId="77777777" w:rsidR="004C28D7" w:rsidRDefault="004C28D7" w:rsidP="004C28D7">
      <w:pPr>
        <w:jc w:val="center"/>
        <w:rPr>
          <w:rFonts w:ascii="Calibri" w:hAnsi="Calibri" w:cs="Calibri"/>
          <w:i/>
          <w:sz w:val="48"/>
          <w:szCs w:val="22"/>
        </w:rPr>
      </w:pPr>
    </w:p>
    <w:p w14:paraId="37A78D35" w14:textId="77777777" w:rsidR="004C28D7" w:rsidRDefault="004C28D7" w:rsidP="004C28D7">
      <w:pPr>
        <w:jc w:val="center"/>
        <w:rPr>
          <w:rFonts w:ascii="Calibri" w:hAnsi="Calibri" w:cs="Calibri"/>
          <w:i/>
          <w:sz w:val="48"/>
          <w:szCs w:val="22"/>
        </w:rPr>
      </w:pPr>
    </w:p>
    <w:p w14:paraId="31E106CB" w14:textId="77777777" w:rsidR="004C28D7" w:rsidRDefault="004C28D7" w:rsidP="004C28D7">
      <w:pPr>
        <w:jc w:val="center"/>
        <w:rPr>
          <w:rFonts w:ascii="Calibri" w:hAnsi="Calibri" w:cs="Calibri"/>
          <w:i/>
          <w:sz w:val="48"/>
          <w:szCs w:val="22"/>
        </w:rPr>
      </w:pPr>
    </w:p>
    <w:p w14:paraId="20CE59BD" w14:textId="77777777" w:rsidR="004C28D7" w:rsidRDefault="004C28D7" w:rsidP="004C28D7">
      <w:pPr>
        <w:jc w:val="center"/>
        <w:rPr>
          <w:rFonts w:ascii="Calibri" w:hAnsi="Calibri" w:cs="Calibri"/>
          <w:i/>
          <w:sz w:val="48"/>
          <w:szCs w:val="22"/>
        </w:rPr>
      </w:pPr>
    </w:p>
    <w:p w14:paraId="27555FC9" w14:textId="77777777" w:rsidR="004C28D7" w:rsidRDefault="004C28D7" w:rsidP="004C28D7">
      <w:pPr>
        <w:jc w:val="center"/>
        <w:rPr>
          <w:rFonts w:ascii="Calibri" w:hAnsi="Calibri" w:cs="Calibri"/>
          <w:i/>
          <w:sz w:val="48"/>
          <w:szCs w:val="22"/>
        </w:rPr>
      </w:pPr>
    </w:p>
    <w:p w14:paraId="1148575F" w14:textId="77777777" w:rsidR="004C28D7" w:rsidRDefault="004C28D7" w:rsidP="004C28D7">
      <w:pPr>
        <w:jc w:val="center"/>
        <w:rPr>
          <w:rFonts w:ascii="Calibri" w:hAnsi="Calibri" w:cs="Calibri"/>
          <w:i/>
          <w:sz w:val="48"/>
          <w:szCs w:val="22"/>
        </w:rPr>
      </w:pPr>
    </w:p>
    <w:p w14:paraId="1F4C9794" w14:textId="77777777" w:rsidR="004C28D7" w:rsidRDefault="004C28D7" w:rsidP="004C28D7">
      <w:pPr>
        <w:jc w:val="center"/>
        <w:rPr>
          <w:rFonts w:ascii="Calibri" w:hAnsi="Calibri" w:cs="Calibri"/>
          <w:i/>
          <w:sz w:val="48"/>
          <w:szCs w:val="22"/>
        </w:rPr>
      </w:pPr>
    </w:p>
    <w:p w14:paraId="585FC7DB" w14:textId="77777777" w:rsidR="004C28D7" w:rsidRDefault="004C28D7" w:rsidP="004C28D7">
      <w:pPr>
        <w:jc w:val="center"/>
        <w:rPr>
          <w:rFonts w:ascii="Calibri" w:hAnsi="Calibri" w:cs="Calibri"/>
          <w:i/>
          <w:sz w:val="48"/>
          <w:szCs w:val="22"/>
        </w:rPr>
      </w:pPr>
    </w:p>
    <w:p w14:paraId="6D82F426" w14:textId="77777777" w:rsidR="004C28D7" w:rsidRDefault="004C28D7" w:rsidP="004C28D7">
      <w:pPr>
        <w:jc w:val="center"/>
        <w:rPr>
          <w:rFonts w:ascii="Calibri" w:hAnsi="Calibri" w:cs="Calibri"/>
          <w:i/>
          <w:sz w:val="48"/>
          <w:szCs w:val="22"/>
        </w:rPr>
      </w:pPr>
    </w:p>
    <w:p w14:paraId="53DD3C9B" w14:textId="77777777" w:rsidR="004C28D7" w:rsidRDefault="004C28D7" w:rsidP="004C28D7">
      <w:pPr>
        <w:jc w:val="center"/>
        <w:rPr>
          <w:rFonts w:ascii="Calibri" w:hAnsi="Calibri" w:cs="Calibri"/>
          <w:i/>
          <w:sz w:val="48"/>
          <w:szCs w:val="22"/>
        </w:rPr>
      </w:pPr>
    </w:p>
    <w:p w14:paraId="696AE83D" w14:textId="77777777" w:rsidR="004C28D7" w:rsidRDefault="004C28D7" w:rsidP="004C28D7">
      <w:pPr>
        <w:jc w:val="center"/>
        <w:rPr>
          <w:rFonts w:ascii="Calibri" w:hAnsi="Calibri" w:cs="Calibri"/>
          <w:i/>
          <w:sz w:val="48"/>
          <w:szCs w:val="22"/>
        </w:rPr>
      </w:pPr>
    </w:p>
    <w:p w14:paraId="455C5582" w14:textId="77777777" w:rsidR="004C28D7" w:rsidRDefault="004C28D7" w:rsidP="004C28D7">
      <w:pPr>
        <w:jc w:val="center"/>
        <w:rPr>
          <w:rFonts w:ascii="Calibri" w:hAnsi="Calibri" w:cs="Calibri"/>
          <w:i/>
          <w:sz w:val="48"/>
          <w:szCs w:val="22"/>
        </w:rPr>
      </w:pPr>
    </w:p>
    <w:p w14:paraId="024944E8" w14:textId="77777777" w:rsidR="004C28D7" w:rsidRDefault="004C28D7" w:rsidP="004C28D7">
      <w:pPr>
        <w:jc w:val="center"/>
        <w:rPr>
          <w:rFonts w:ascii="Calibri" w:hAnsi="Calibri" w:cs="Calibri"/>
          <w:i/>
          <w:sz w:val="48"/>
          <w:szCs w:val="22"/>
        </w:rPr>
      </w:pPr>
    </w:p>
    <w:p w14:paraId="4FE5223E" w14:textId="77777777" w:rsidR="004C28D7" w:rsidRPr="004C28D7" w:rsidRDefault="004C28D7" w:rsidP="004C28D7">
      <w:pPr>
        <w:jc w:val="center"/>
        <w:rPr>
          <w:rFonts w:ascii="Calibri" w:hAnsi="Calibri" w:cs="Calibri"/>
          <w:i/>
          <w:sz w:val="48"/>
          <w:szCs w:val="22"/>
        </w:rPr>
      </w:pPr>
    </w:p>
    <w:p w14:paraId="245F7394" w14:textId="77777777" w:rsidR="004C28D7" w:rsidRDefault="004C28D7" w:rsidP="004C28D7">
      <w:pPr>
        <w:jc w:val="center"/>
        <w:rPr>
          <w:rFonts w:ascii="Calibri" w:hAnsi="Calibri" w:cs="Calibri"/>
          <w:sz w:val="22"/>
          <w:szCs w:val="22"/>
        </w:rPr>
      </w:pPr>
      <w:r>
        <w:rPr>
          <w:rFonts w:ascii="Calibri" w:hAnsi="Calibri" w:cs="Calibri"/>
          <w:noProof/>
          <w:sz w:val="22"/>
          <w:szCs w:val="22"/>
        </w:rPr>
        <w:drawing>
          <wp:inline distT="0" distB="0" distL="0" distR="0" wp14:editId="2AEAC80D">
            <wp:extent cx="3429000" cy="5583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1">
                      <a:extLst>
                        <a:ext uri="{28A0092B-C50C-407E-A947-70E740481C1C}">
                          <a14:useLocalDpi xmlns:a14="http://schemas.microsoft.com/office/drawing/2010/main" val="0"/>
                        </a:ext>
                      </a:extLst>
                    </a:blip>
                    <a:stretch>
                      <a:fillRect/>
                    </a:stretch>
                  </pic:blipFill>
                  <pic:spPr>
                    <a:xfrm>
                      <a:off x="0" y="0"/>
                      <a:ext cx="3429000" cy="558312"/>
                    </a:xfrm>
                    <a:prstGeom prst="rect">
                      <a:avLst/>
                    </a:prstGeom>
                  </pic:spPr>
                </pic:pic>
              </a:graphicData>
            </a:graphic>
          </wp:inline>
        </w:drawing>
      </w:r>
      <w:r>
        <w:rPr>
          <w:rFonts w:ascii="Calibri" w:hAnsi="Calibri" w:cs="Calibri"/>
          <w:sz w:val="22"/>
          <w:szCs w:val="22"/>
        </w:rPr>
        <w:br w:type="page"/>
      </w:r>
    </w:p>
    <w:p w14:paraId="7CE1B114" w14:textId="77777777" w:rsidR="004C28D7" w:rsidRPr="004C28D7" w:rsidRDefault="004C28D7" w:rsidP="004C28D7">
      <w:pPr>
        <w:rPr>
          <w:rFonts w:ascii="Calibri" w:hAnsi="Calibri" w:cs="Calibri"/>
          <w:sz w:val="22"/>
          <w:szCs w:val="22"/>
        </w:rPr>
      </w:pPr>
    </w:p>
    <w:p w14:paraId="795354EF" w14:textId="77777777" w:rsidR="00697408" w:rsidRPr="00167ECF" w:rsidRDefault="00697408" w:rsidP="00167ECF">
      <w:pPr>
        <w:pStyle w:val="StudentFilesheading"/>
      </w:pPr>
      <w:r w:rsidRPr="00167ECF">
        <w:t>Student Files (in course order)</w:t>
      </w:r>
    </w:p>
    <w:p w14:paraId="0CEE3AA8" w14:textId="77777777" w:rsidR="000E418C" w:rsidRDefault="000E418C" w:rsidP="00FD6EA5">
      <w:pPr>
        <w:numPr>
          <w:ilvl w:val="0"/>
          <w:numId w:val="13"/>
        </w:numPr>
        <w:ind w:right="-720"/>
        <w:sectPr w:rsidR="000E418C" w:rsidSect="007D6146">
          <w:footerReference w:type="default" r:id="rId12"/>
          <w:type w:val="continuous"/>
          <w:pgSz w:w="12240" w:h="15840" w:code="1"/>
          <w:pgMar w:top="1440" w:right="1440" w:bottom="1440" w:left="1440" w:header="720" w:footer="720" w:gutter="0"/>
          <w:cols w:space="720"/>
          <w:docGrid w:linePitch="360"/>
        </w:sectPr>
      </w:pPr>
    </w:p>
    <w:p w14:paraId="2A4CECD0" w14:textId="77777777" w:rsidR="00071942" w:rsidRDefault="00071942" w:rsidP="00464D5C">
      <w:pPr>
        <w:pStyle w:val="BodyTextbulletpoints"/>
      </w:pPr>
      <w:r>
        <w:lastRenderedPageBreak/>
        <w:t>Africa Report Ideas</w:t>
      </w:r>
    </w:p>
    <w:p w14:paraId="6425C0BA" w14:textId="77777777" w:rsidR="00071942" w:rsidRDefault="00071942" w:rsidP="00464D5C">
      <w:pPr>
        <w:pStyle w:val="BodyTextbulletpoints"/>
      </w:pPr>
      <w:r>
        <w:t>Africa Report Outline</w:t>
      </w:r>
    </w:p>
    <w:p w14:paraId="175F7F42" w14:textId="77777777" w:rsidR="002B374A" w:rsidRDefault="002B374A" w:rsidP="00464D5C">
      <w:pPr>
        <w:pStyle w:val="BodyTextbulletpoints"/>
      </w:pPr>
      <w:r>
        <w:t>Africa Outline Addition</w:t>
      </w:r>
    </w:p>
    <w:p w14:paraId="45A1B8BB" w14:textId="77777777" w:rsidR="002B374A" w:rsidRDefault="002B374A" w:rsidP="00464D5C">
      <w:pPr>
        <w:pStyle w:val="BodyTextbulletpoints"/>
      </w:pPr>
      <w:r>
        <w:t>Word Table Data</w:t>
      </w:r>
    </w:p>
    <w:p w14:paraId="6838A8C9" w14:textId="77777777" w:rsidR="002B374A" w:rsidRDefault="002B374A" w:rsidP="00464D5C">
      <w:pPr>
        <w:pStyle w:val="BodyTextbulletpoints"/>
      </w:pPr>
      <w:r>
        <w:t>Word Table Format</w:t>
      </w:r>
    </w:p>
    <w:p w14:paraId="60B01277" w14:textId="77777777" w:rsidR="002B374A" w:rsidRDefault="002B374A" w:rsidP="00464D5C">
      <w:pPr>
        <w:pStyle w:val="BodyTextbulletpoints"/>
      </w:pPr>
      <w:r>
        <w:t>Africa Geography Report</w:t>
      </w:r>
      <w:r w:rsidR="004B6526">
        <w:t xml:space="preserve"> Draft</w:t>
      </w:r>
    </w:p>
    <w:p w14:paraId="5DC14B33" w14:textId="77777777" w:rsidR="002A762E" w:rsidRDefault="008C3627" w:rsidP="00464D5C">
      <w:pPr>
        <w:pStyle w:val="BodyTextbulletpoints"/>
      </w:pPr>
      <w:r>
        <w:t>Asia and Africa Data</w:t>
      </w:r>
    </w:p>
    <w:p w14:paraId="5B6ED9EA" w14:textId="77777777" w:rsidR="00C8538F" w:rsidRDefault="00C8538F" w:rsidP="00464D5C">
      <w:pPr>
        <w:pStyle w:val="BodyTextbulletpoints"/>
      </w:pPr>
      <w:r>
        <w:t>Asia and Africa Data Search</w:t>
      </w:r>
    </w:p>
    <w:p w14:paraId="46AABF8C" w14:textId="77777777" w:rsidR="003C647E" w:rsidRPr="003C647E" w:rsidRDefault="003C647E" w:rsidP="003C647E">
      <w:pPr>
        <w:pStyle w:val="BodyTextbulletpoints"/>
      </w:pPr>
      <w:r w:rsidRPr="003C647E">
        <w:t>Asia and Africa Data Sort</w:t>
      </w:r>
    </w:p>
    <w:p w14:paraId="1F833A06" w14:textId="77777777" w:rsidR="003C647E" w:rsidRPr="003C647E" w:rsidRDefault="003C647E" w:rsidP="003C647E">
      <w:pPr>
        <w:pStyle w:val="BodyTextbulletpoints"/>
      </w:pPr>
      <w:r w:rsidRPr="003C647E">
        <w:t>Africa Data Subtotals</w:t>
      </w:r>
    </w:p>
    <w:p w14:paraId="0855BBB2" w14:textId="77777777" w:rsidR="003C647E" w:rsidRPr="003C647E" w:rsidRDefault="003C647E" w:rsidP="003C647E">
      <w:pPr>
        <w:pStyle w:val="BodyTextbulletpoints"/>
      </w:pPr>
      <w:r w:rsidRPr="003C647E">
        <w:t>African Highways Report</w:t>
      </w:r>
    </w:p>
    <w:p w14:paraId="5C0E4207" w14:textId="77777777" w:rsidR="003C647E" w:rsidRDefault="003C647E" w:rsidP="003C647E">
      <w:pPr>
        <w:pStyle w:val="BodyTextbulletpoints"/>
      </w:pPr>
      <w:r w:rsidRPr="003C647E">
        <w:t>Africa Continent Format</w:t>
      </w:r>
    </w:p>
    <w:p w14:paraId="2A07E062" w14:textId="77777777" w:rsidR="003C647E" w:rsidRDefault="003C647E" w:rsidP="003C647E">
      <w:pPr>
        <w:pStyle w:val="BodyTextbulletpoints"/>
      </w:pPr>
      <w:r w:rsidRPr="003C647E">
        <w:t>Africa Continent Adding Slides</w:t>
      </w:r>
    </w:p>
    <w:p w14:paraId="0B37E147" w14:textId="77777777" w:rsidR="003C647E" w:rsidRDefault="003C647E" w:rsidP="003C647E">
      <w:pPr>
        <w:pStyle w:val="BodyTextbulletpoints"/>
      </w:pPr>
      <w:r w:rsidRPr="003C647E">
        <w:t>Africa Continent Animation</w:t>
      </w:r>
    </w:p>
    <w:p w14:paraId="79CA13D1" w14:textId="77777777" w:rsidR="003C647E" w:rsidRDefault="003C647E" w:rsidP="003C647E">
      <w:pPr>
        <w:pStyle w:val="BodyTextbulletpoints"/>
      </w:pPr>
    </w:p>
    <w:p w14:paraId="58672D83" w14:textId="77777777" w:rsidR="003C647E" w:rsidRPr="003C647E" w:rsidRDefault="003C647E" w:rsidP="003C647E">
      <w:pPr>
        <w:pStyle w:val="BodyTextbulletpoints"/>
      </w:pPr>
      <w:r w:rsidRPr="003C647E">
        <w:lastRenderedPageBreak/>
        <w:t>Africa Continent Hyperlink</w:t>
      </w:r>
    </w:p>
    <w:p w14:paraId="0949ECB6" w14:textId="77777777" w:rsidR="003C647E" w:rsidRPr="003C647E" w:rsidRDefault="003C647E" w:rsidP="003C647E">
      <w:pPr>
        <w:pStyle w:val="BodyTextbulletpoints"/>
      </w:pPr>
      <w:r w:rsidRPr="003C647E">
        <w:t>Slide 4 Congo Picture</w:t>
      </w:r>
    </w:p>
    <w:p w14:paraId="740AA7BA" w14:textId="77777777" w:rsidR="003C647E" w:rsidRPr="003C647E" w:rsidRDefault="003C647E" w:rsidP="003C647E">
      <w:pPr>
        <w:pStyle w:val="BodyTextbulletpoints"/>
      </w:pPr>
      <w:r w:rsidRPr="003C647E">
        <w:t>Slide 5 Congo Mask</w:t>
      </w:r>
    </w:p>
    <w:p w14:paraId="57D191D1" w14:textId="77777777" w:rsidR="003C647E" w:rsidRPr="003C647E" w:rsidRDefault="003C647E" w:rsidP="003C647E">
      <w:pPr>
        <w:pStyle w:val="BodyTextbulletpoints"/>
      </w:pPr>
      <w:proofErr w:type="spellStart"/>
      <w:r w:rsidRPr="003C647E">
        <w:t>Lulua</w:t>
      </w:r>
      <w:proofErr w:type="spellEnd"/>
      <w:r w:rsidRPr="003C647E">
        <w:t xml:space="preserve"> Mask Hyperlink</w:t>
      </w:r>
    </w:p>
    <w:p w14:paraId="1DD3D386" w14:textId="77777777" w:rsidR="003C647E" w:rsidRPr="003C647E" w:rsidRDefault="003C647E" w:rsidP="003C647E">
      <w:pPr>
        <w:pStyle w:val="BodyTextbulletpoints"/>
      </w:pPr>
      <w:r w:rsidRPr="003C647E">
        <w:t xml:space="preserve">Africa Continent </w:t>
      </w:r>
      <w:proofErr w:type="spellStart"/>
      <w:r w:rsidRPr="003C647E">
        <w:t>Weblink</w:t>
      </w:r>
      <w:proofErr w:type="spellEnd"/>
    </w:p>
    <w:p w14:paraId="626671ED" w14:textId="77777777" w:rsidR="003C647E" w:rsidRPr="003C647E" w:rsidRDefault="003C647E" w:rsidP="003C647E">
      <w:pPr>
        <w:pStyle w:val="BodyTextbulletpoints"/>
      </w:pPr>
      <w:r w:rsidRPr="003C647E">
        <w:t>Map of Eastern Africa Link</w:t>
      </w:r>
    </w:p>
    <w:p w14:paraId="0F2D7E6C" w14:textId="77777777" w:rsidR="003C647E" w:rsidRPr="003C647E" w:rsidRDefault="003C647E" w:rsidP="003C647E">
      <w:pPr>
        <w:pStyle w:val="BodyTextbulletpoints"/>
      </w:pPr>
      <w:r w:rsidRPr="003C647E">
        <w:t>Water Quality Indicators</w:t>
      </w:r>
    </w:p>
    <w:p w14:paraId="5F57A93C" w14:textId="77777777" w:rsidR="003C647E" w:rsidRPr="003C647E" w:rsidRDefault="003C647E" w:rsidP="003C647E">
      <w:pPr>
        <w:pStyle w:val="BodyTextbulletpoints"/>
      </w:pPr>
      <w:r w:rsidRPr="003C647E">
        <w:t>Africa Continent One Note Edit</w:t>
      </w:r>
    </w:p>
    <w:p w14:paraId="41043EE2" w14:textId="77777777" w:rsidR="003C647E" w:rsidRPr="003C647E" w:rsidRDefault="003C647E" w:rsidP="003C647E">
      <w:pPr>
        <w:pStyle w:val="BodyTextbulletpoints"/>
      </w:pPr>
      <w:r w:rsidRPr="003C647E">
        <w:t>Tree</w:t>
      </w:r>
    </w:p>
    <w:p w14:paraId="5AED4701" w14:textId="77777777" w:rsidR="003C647E" w:rsidRPr="003C647E" w:rsidRDefault="003C647E" w:rsidP="003C647E">
      <w:pPr>
        <w:pStyle w:val="BodyTextbulletpoints"/>
      </w:pPr>
      <w:r w:rsidRPr="003C647E">
        <w:t xml:space="preserve">Central Africa Tam </w:t>
      </w:r>
      <w:proofErr w:type="spellStart"/>
      <w:r w:rsidRPr="003C647E">
        <w:t>Tam</w:t>
      </w:r>
      <w:proofErr w:type="spellEnd"/>
    </w:p>
    <w:p w14:paraId="5BC9E893" w14:textId="77777777" w:rsidR="003C647E" w:rsidRPr="003C647E" w:rsidRDefault="003C647E" w:rsidP="003C647E">
      <w:pPr>
        <w:pStyle w:val="BodyTextbulletpoints"/>
      </w:pPr>
      <w:r w:rsidRPr="003C647E">
        <w:t>Drum</w:t>
      </w:r>
    </w:p>
    <w:p w14:paraId="6BEC28DD" w14:textId="77777777" w:rsidR="003C647E" w:rsidRPr="003C647E" w:rsidRDefault="003C647E" w:rsidP="003C647E">
      <w:pPr>
        <w:pStyle w:val="BodyTextbulletpoints"/>
      </w:pPr>
      <w:r w:rsidRPr="003C647E">
        <w:t>Africa Continent Final</w:t>
      </w:r>
    </w:p>
    <w:p w14:paraId="5DE8A1D7" w14:textId="77777777" w:rsidR="003C647E" w:rsidRPr="003C647E" w:rsidRDefault="003C647E" w:rsidP="003C647E">
      <w:pPr>
        <w:pStyle w:val="BodyTextbulletpoints"/>
      </w:pPr>
      <w:r w:rsidRPr="003C647E">
        <w:t>Periodic Table</w:t>
      </w:r>
    </w:p>
    <w:p w14:paraId="4095A32D" w14:textId="77777777" w:rsidR="000E418C" w:rsidRDefault="000E418C" w:rsidP="00464D5C">
      <w:pPr>
        <w:pStyle w:val="StudentFilebulletpoints"/>
      </w:pPr>
    </w:p>
    <w:p w14:paraId="47A1C8AB" w14:textId="77777777" w:rsidR="002A762E" w:rsidRPr="000E418C" w:rsidRDefault="002A762E" w:rsidP="00464D5C">
      <w:pPr>
        <w:pStyle w:val="StudentFilebulletpoints"/>
        <w:sectPr w:rsidR="002A762E" w:rsidRPr="000E418C" w:rsidSect="007D6146">
          <w:type w:val="continuous"/>
          <w:pgSz w:w="12240" w:h="15840" w:code="1"/>
          <w:pgMar w:top="1440" w:right="1440" w:bottom="1440" w:left="1440" w:header="720" w:footer="720" w:gutter="0"/>
          <w:cols w:num="2" w:space="720"/>
          <w:docGrid w:linePitch="360"/>
        </w:sectPr>
      </w:pPr>
    </w:p>
    <w:p w14:paraId="249C215D" w14:textId="77777777" w:rsidR="000E418C" w:rsidRPr="00E80E12" w:rsidRDefault="00581951" w:rsidP="000E418C">
      <w:pPr>
        <w:pStyle w:val="StudentFilesheading"/>
      </w:pPr>
      <w:r>
        <w:lastRenderedPageBreak/>
        <w:t>Integration</w:t>
      </w:r>
      <w:r w:rsidR="000E418C" w:rsidRPr="00E80E12">
        <w:t xml:space="preserve"> Project Files</w:t>
      </w:r>
    </w:p>
    <w:p w14:paraId="14B8AD14" w14:textId="77777777" w:rsidR="000E418C" w:rsidRDefault="000E418C" w:rsidP="00517D9A">
      <w:pPr>
        <w:numPr>
          <w:ilvl w:val="0"/>
          <w:numId w:val="14"/>
        </w:numPr>
        <w:ind w:right="-720"/>
        <w:rPr>
          <w:bCs/>
        </w:rPr>
        <w:sectPr w:rsidR="000E418C" w:rsidSect="007D6146">
          <w:type w:val="continuous"/>
          <w:pgSz w:w="12240" w:h="15840" w:code="1"/>
          <w:pgMar w:top="1440" w:right="1440" w:bottom="1440" w:left="1440" w:header="720" w:footer="720" w:gutter="0"/>
          <w:cols w:space="720"/>
          <w:docGrid w:linePitch="360"/>
        </w:sectPr>
      </w:pPr>
    </w:p>
    <w:p w14:paraId="0BD485E7" w14:textId="77777777" w:rsidR="000E418C" w:rsidRPr="00E80E12" w:rsidRDefault="004431BB" w:rsidP="00464D5C">
      <w:pPr>
        <w:pStyle w:val="BodyTextbulletpoints"/>
        <w:rPr>
          <w:u w:val="single"/>
        </w:rPr>
      </w:pPr>
      <w:r>
        <w:lastRenderedPageBreak/>
        <w:t>Collaborative Writing</w:t>
      </w:r>
      <w:r w:rsidR="00542619">
        <w:t xml:space="preserve"> Unit Plan</w:t>
      </w:r>
    </w:p>
    <w:p w14:paraId="732193C8" w14:textId="77777777" w:rsidR="000E418C" w:rsidRPr="00E80E12" w:rsidRDefault="004431BB" w:rsidP="00464D5C">
      <w:pPr>
        <w:pStyle w:val="BodyTextbulletpoints"/>
        <w:rPr>
          <w:u w:val="single"/>
        </w:rPr>
      </w:pPr>
      <w:r>
        <w:t>Newsletter Styles Lesson Plan</w:t>
      </w:r>
    </w:p>
    <w:p w14:paraId="6A2F4794" w14:textId="77777777" w:rsidR="002A762E" w:rsidRPr="00E80E12" w:rsidRDefault="003C647E" w:rsidP="00464D5C">
      <w:pPr>
        <w:pStyle w:val="BodyTextbulletpoints"/>
        <w:rPr>
          <w:u w:val="single"/>
        </w:rPr>
      </w:pPr>
      <w:r>
        <w:t>Population Mathematics Lesson Plan</w:t>
      </w:r>
    </w:p>
    <w:p w14:paraId="32D9F692" w14:textId="77777777" w:rsidR="002A762E" w:rsidRPr="00E80E12" w:rsidRDefault="003C647E" w:rsidP="00464D5C">
      <w:pPr>
        <w:pStyle w:val="BodyTextbulletpoints"/>
        <w:rPr>
          <w:u w:val="single"/>
        </w:rPr>
      </w:pPr>
      <w:r>
        <w:lastRenderedPageBreak/>
        <w:t>Climate and Weather Lesson Plan</w:t>
      </w:r>
    </w:p>
    <w:p w14:paraId="6ED517E7" w14:textId="77777777" w:rsidR="002A762E" w:rsidRPr="00E80E12" w:rsidRDefault="003C647E" w:rsidP="00464D5C">
      <w:pPr>
        <w:pStyle w:val="BodyTextbulletpoints"/>
        <w:rPr>
          <w:u w:val="single"/>
        </w:rPr>
      </w:pPr>
      <w:r>
        <w:t>Thinking as a Poet Lesson Plan</w:t>
      </w:r>
    </w:p>
    <w:p w14:paraId="0002E318" w14:textId="77777777" w:rsidR="000E418C" w:rsidRDefault="000E418C" w:rsidP="00464D5C">
      <w:pPr>
        <w:pStyle w:val="StudentFilebulletpoints"/>
        <w:sectPr w:rsidR="000E418C" w:rsidSect="007D6146">
          <w:type w:val="continuous"/>
          <w:pgSz w:w="12240" w:h="15840" w:code="1"/>
          <w:pgMar w:top="1440" w:right="1440" w:bottom="1440" w:left="1440" w:header="720" w:footer="720" w:gutter="0"/>
          <w:cols w:num="2" w:space="720"/>
          <w:docGrid w:linePitch="360"/>
        </w:sectPr>
      </w:pPr>
    </w:p>
    <w:p w14:paraId="09CED209" w14:textId="77777777" w:rsidR="00822494" w:rsidRDefault="00822494" w:rsidP="00464D5C">
      <w:pPr>
        <w:pStyle w:val="BodyTextbulletpoints"/>
        <w:sectPr w:rsidR="00822494" w:rsidSect="007D6146">
          <w:type w:val="continuous"/>
          <w:pgSz w:w="12240" w:h="15840" w:code="1"/>
          <w:pgMar w:top="1440" w:right="1440" w:bottom="1440" w:left="1440" w:header="720" w:footer="720" w:gutter="0"/>
          <w:cols w:num="2" w:space="720"/>
          <w:docGrid w:linePitch="360"/>
        </w:sectPr>
      </w:pPr>
    </w:p>
    <w:p w14:paraId="5E5C4D3B" w14:textId="77777777" w:rsidR="006274B6" w:rsidRPr="00A76F7C" w:rsidRDefault="006274B6" w:rsidP="000751F8">
      <w:pPr>
        <w:pStyle w:val="Legalheading"/>
        <w:ind w:right="0"/>
      </w:pPr>
      <w:r w:rsidRPr="00A76F7C">
        <w:lastRenderedPageBreak/>
        <w:t>Trademarks</w:t>
      </w:r>
    </w:p>
    <w:p w14:paraId="160BAD52" w14:textId="77777777" w:rsidR="006274B6" w:rsidRPr="00A50BFA" w:rsidRDefault="00F8003C" w:rsidP="00AA53BC">
      <w:pPr>
        <w:pStyle w:val="BodyText1"/>
        <w:rPr>
          <w:i/>
        </w:rPr>
      </w:pPr>
      <w:r w:rsidRPr="00A50BFA">
        <w:t>Triple click, and</w:t>
      </w:r>
      <w:r w:rsidR="006274B6" w:rsidRPr="00A50BFA">
        <w:t xml:space="preserve"> </w:t>
      </w:r>
      <w:r w:rsidRPr="00A50BFA">
        <w:t>enter</w:t>
      </w:r>
      <w:r w:rsidR="006274B6" w:rsidRPr="00A50BFA">
        <w:t xml:space="preserve"> registered trademark</w:t>
      </w:r>
      <w:r w:rsidRPr="00A50BFA">
        <w:t>s</w:t>
      </w:r>
      <w:r w:rsidR="006274B6" w:rsidRPr="00A50BFA">
        <w:t xml:space="preserve">. </w:t>
      </w:r>
    </w:p>
    <w:p w14:paraId="5904D7D6" w14:textId="77777777" w:rsidR="00316DAB" w:rsidRPr="00A76F7C" w:rsidRDefault="00316DAB" w:rsidP="00AA53BC">
      <w:pPr>
        <w:pStyle w:val="BodyText1"/>
      </w:pPr>
    </w:p>
    <w:p w14:paraId="29D91DA9" w14:textId="77777777" w:rsidR="006274B6" w:rsidRPr="00A76F7C" w:rsidRDefault="006274B6" w:rsidP="000751F8">
      <w:pPr>
        <w:pStyle w:val="Legalheading"/>
        <w:ind w:right="0"/>
      </w:pPr>
      <w:r w:rsidRPr="00A76F7C">
        <w:t>Disclaimer</w:t>
      </w:r>
    </w:p>
    <w:p w14:paraId="0953ABF9" w14:textId="77777777" w:rsidR="006274B6" w:rsidRPr="00A50BFA" w:rsidRDefault="006274B6" w:rsidP="00AA53BC">
      <w:pPr>
        <w:pStyle w:val="BodyText1"/>
        <w:rPr>
          <w:i/>
        </w:rPr>
      </w:pPr>
      <w:r w:rsidRPr="00A50BFA">
        <w:t>While Knowledge Network Solutions, Inc. is conscientious in its efforts to ensure the accuracy of this student manual, no warranty is provided regarding the effectiveness, accuracy, or suitability of the material contained in this manual.</w:t>
      </w:r>
    </w:p>
    <w:p w14:paraId="69F91F2F" w14:textId="77777777" w:rsidR="00316DAB" w:rsidRPr="00A76F7C" w:rsidRDefault="00316DAB" w:rsidP="00AA53BC">
      <w:pPr>
        <w:pStyle w:val="BodyText1"/>
      </w:pPr>
    </w:p>
    <w:p w14:paraId="152E42F7" w14:textId="77777777" w:rsidR="006274B6" w:rsidRPr="00A76F7C" w:rsidRDefault="006274B6" w:rsidP="000751F8">
      <w:pPr>
        <w:pStyle w:val="Legalheading"/>
        <w:ind w:right="0"/>
      </w:pPr>
      <w:r w:rsidRPr="00A76F7C">
        <w:t>Copyright</w:t>
      </w:r>
    </w:p>
    <w:p w14:paraId="2ACBBEFF" w14:textId="77777777" w:rsidR="00CF3D42" w:rsidRPr="00A50BFA" w:rsidRDefault="006274B6" w:rsidP="00AA53BC">
      <w:pPr>
        <w:pStyle w:val="BodyText1"/>
        <w:rPr>
          <w:i/>
        </w:rPr>
        <w:sectPr w:rsidR="00CF3D42" w:rsidRPr="00A50BFA" w:rsidSect="007D6146">
          <w:pgSz w:w="12240" w:h="15840" w:code="1"/>
          <w:pgMar w:top="1440" w:right="1440" w:bottom="1440" w:left="1440" w:header="720" w:footer="720" w:gutter="0"/>
          <w:cols w:space="720"/>
          <w:docGrid w:linePitch="360"/>
        </w:sectPr>
      </w:pPr>
      <w:r w:rsidRPr="00A50BFA">
        <w:t xml:space="preserve">This student manual is copyrighted by Knowledge Network Solutions, Inc. with all rights reserved. This student manual and any relevant student files may not be reproduced in any form or by any means without the prior written permission of </w:t>
      </w:r>
      <w:r w:rsidR="00AC5326">
        <w:t xml:space="preserve">    </w:t>
      </w:r>
      <w:r w:rsidRPr="00A50BFA">
        <w:t>Knowledge Network Solutions, Inc.</w:t>
      </w:r>
    </w:p>
    <w:p w14:paraId="656AF821" w14:textId="77777777" w:rsidR="008A67FF" w:rsidRPr="00A76F7C" w:rsidRDefault="00494DD5" w:rsidP="00B34981">
      <w:pPr>
        <w:pStyle w:val="TableofContentsHeading"/>
      </w:pPr>
      <w:bookmarkStart w:id="1" w:name="_Ref124148876"/>
      <w:bookmarkStart w:id="2" w:name="_Toc180830900"/>
      <w:r w:rsidRPr="00A76F7C">
        <w:lastRenderedPageBreak/>
        <w:t>Table of Contents</w:t>
      </w:r>
    </w:p>
    <w:p w14:paraId="53BDEC5E" w14:textId="77777777" w:rsidR="00B16782" w:rsidRDefault="00AC26E8">
      <w:pPr>
        <w:pStyle w:val="TOC1"/>
        <w:tabs>
          <w:tab w:val="right" w:leader="dot" w:pos="9350"/>
        </w:tabs>
        <w:rPr>
          <w:rFonts w:asciiTheme="minorHAnsi" w:eastAsiaTheme="minorEastAsia" w:hAnsiTheme="minorHAnsi" w:cstheme="minorBidi"/>
          <w:b w:val="0"/>
          <w:bCs w:val="0"/>
          <w:caps w:val="0"/>
          <w:noProof/>
          <w:sz w:val="22"/>
          <w:szCs w:val="22"/>
        </w:rPr>
      </w:pPr>
      <w:r>
        <w:rPr>
          <w:b w:val="0"/>
          <w:bCs w:val="0"/>
          <w:caps w:val="0"/>
        </w:rPr>
        <w:fldChar w:fldCharType="begin"/>
      </w:r>
      <w:r w:rsidR="008E04D2">
        <w:rPr>
          <w:b w:val="0"/>
          <w:bCs w:val="0"/>
          <w:caps w:val="0"/>
        </w:rPr>
        <w:instrText xml:space="preserve"> TOC \h \z \t "Unit title,1,Unit heading,2,Unit subheading,3,Integrate Project heading,3,Exploration heading,4,Curriculum Connections header,2,Test Your Knowledge heading,2" </w:instrText>
      </w:r>
      <w:r>
        <w:rPr>
          <w:b w:val="0"/>
          <w:bCs w:val="0"/>
          <w:caps w:val="0"/>
        </w:rPr>
        <w:fldChar w:fldCharType="separate"/>
      </w:r>
      <w:hyperlink w:anchor="_Toc227047690" w:history="1">
        <w:r w:rsidR="00B16782" w:rsidRPr="00AB43D3">
          <w:rPr>
            <w:rStyle w:val="Hyperlink"/>
            <w:noProof/>
          </w:rPr>
          <w:t>Setting the Stage:  Introduction</w:t>
        </w:r>
        <w:r w:rsidR="00B16782">
          <w:rPr>
            <w:noProof/>
            <w:webHidden/>
          </w:rPr>
          <w:tab/>
        </w:r>
        <w:r>
          <w:rPr>
            <w:noProof/>
            <w:webHidden/>
          </w:rPr>
          <w:fldChar w:fldCharType="begin"/>
        </w:r>
        <w:r w:rsidR="00B16782">
          <w:rPr>
            <w:noProof/>
            <w:webHidden/>
          </w:rPr>
          <w:instrText xml:space="preserve"> PAGEREF _Toc227047690 \h </w:instrText>
        </w:r>
        <w:r>
          <w:rPr>
            <w:noProof/>
            <w:webHidden/>
          </w:rPr>
        </w:r>
        <w:r>
          <w:rPr>
            <w:noProof/>
            <w:webHidden/>
          </w:rPr>
          <w:fldChar w:fldCharType="separate"/>
        </w:r>
        <w:r w:rsidR="00B16782">
          <w:rPr>
            <w:noProof/>
            <w:webHidden/>
          </w:rPr>
          <w:t>5</w:t>
        </w:r>
        <w:r>
          <w:rPr>
            <w:noProof/>
            <w:webHidden/>
          </w:rPr>
          <w:fldChar w:fldCharType="end"/>
        </w:r>
      </w:hyperlink>
    </w:p>
    <w:p w14:paraId="3821BEF2"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691" w:history="1">
        <w:r w:rsidR="00B16782" w:rsidRPr="00AB43D3">
          <w:rPr>
            <w:rStyle w:val="Hyperlink"/>
            <w:noProof/>
          </w:rPr>
          <w:t>Setting the Stage:  Introduction</w:t>
        </w:r>
        <w:r w:rsidR="00B16782">
          <w:rPr>
            <w:noProof/>
            <w:webHidden/>
          </w:rPr>
          <w:tab/>
        </w:r>
        <w:r w:rsidR="00AC26E8">
          <w:rPr>
            <w:noProof/>
            <w:webHidden/>
          </w:rPr>
          <w:fldChar w:fldCharType="begin"/>
        </w:r>
        <w:r w:rsidR="00B16782">
          <w:rPr>
            <w:noProof/>
            <w:webHidden/>
          </w:rPr>
          <w:instrText xml:space="preserve"> PAGEREF _Toc227047691 \h </w:instrText>
        </w:r>
        <w:r w:rsidR="00AC26E8">
          <w:rPr>
            <w:noProof/>
            <w:webHidden/>
          </w:rPr>
        </w:r>
        <w:r w:rsidR="00AC26E8">
          <w:rPr>
            <w:noProof/>
            <w:webHidden/>
          </w:rPr>
          <w:fldChar w:fldCharType="separate"/>
        </w:r>
        <w:r w:rsidR="00B16782">
          <w:rPr>
            <w:noProof/>
            <w:webHidden/>
          </w:rPr>
          <w:t>6</w:t>
        </w:r>
        <w:r w:rsidR="00AC26E8">
          <w:rPr>
            <w:noProof/>
            <w:webHidden/>
          </w:rPr>
          <w:fldChar w:fldCharType="end"/>
        </w:r>
      </w:hyperlink>
    </w:p>
    <w:p w14:paraId="01A719DE"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692" w:history="1">
        <w:r w:rsidR="00B16782" w:rsidRPr="00AB43D3">
          <w:rPr>
            <w:rStyle w:val="Hyperlink"/>
            <w:noProof/>
          </w:rPr>
          <w:t>What is Project Based Learning?</w:t>
        </w:r>
        <w:r w:rsidR="00B16782">
          <w:rPr>
            <w:noProof/>
            <w:webHidden/>
          </w:rPr>
          <w:tab/>
        </w:r>
        <w:r w:rsidR="00AC26E8">
          <w:rPr>
            <w:noProof/>
            <w:webHidden/>
          </w:rPr>
          <w:fldChar w:fldCharType="begin"/>
        </w:r>
        <w:r w:rsidR="00B16782">
          <w:rPr>
            <w:noProof/>
            <w:webHidden/>
          </w:rPr>
          <w:instrText xml:space="preserve"> PAGEREF _Toc227047692 \h </w:instrText>
        </w:r>
        <w:r w:rsidR="00AC26E8">
          <w:rPr>
            <w:noProof/>
            <w:webHidden/>
          </w:rPr>
        </w:r>
        <w:r w:rsidR="00AC26E8">
          <w:rPr>
            <w:noProof/>
            <w:webHidden/>
          </w:rPr>
          <w:fldChar w:fldCharType="separate"/>
        </w:r>
        <w:r w:rsidR="00B16782">
          <w:rPr>
            <w:noProof/>
            <w:webHidden/>
          </w:rPr>
          <w:t>6</w:t>
        </w:r>
        <w:r w:rsidR="00AC26E8">
          <w:rPr>
            <w:noProof/>
            <w:webHidden/>
          </w:rPr>
          <w:fldChar w:fldCharType="end"/>
        </w:r>
      </w:hyperlink>
    </w:p>
    <w:p w14:paraId="029805DC"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693" w:history="1">
        <w:r w:rsidR="00B16782" w:rsidRPr="00AB43D3">
          <w:rPr>
            <w:rStyle w:val="Hyperlink"/>
            <w:noProof/>
          </w:rPr>
          <w:t>Classroom Collaborations and Cooperative Learning as Components of Project Based Learning</w:t>
        </w:r>
        <w:r w:rsidR="00B16782">
          <w:rPr>
            <w:noProof/>
            <w:webHidden/>
          </w:rPr>
          <w:tab/>
        </w:r>
        <w:r w:rsidR="00AC26E8">
          <w:rPr>
            <w:noProof/>
            <w:webHidden/>
          </w:rPr>
          <w:fldChar w:fldCharType="begin"/>
        </w:r>
        <w:r w:rsidR="00B16782">
          <w:rPr>
            <w:noProof/>
            <w:webHidden/>
          </w:rPr>
          <w:instrText xml:space="preserve"> PAGEREF _Toc227047693 \h </w:instrText>
        </w:r>
        <w:r w:rsidR="00AC26E8">
          <w:rPr>
            <w:noProof/>
            <w:webHidden/>
          </w:rPr>
        </w:r>
        <w:r w:rsidR="00AC26E8">
          <w:rPr>
            <w:noProof/>
            <w:webHidden/>
          </w:rPr>
          <w:fldChar w:fldCharType="separate"/>
        </w:r>
        <w:r w:rsidR="00B16782">
          <w:rPr>
            <w:noProof/>
            <w:webHidden/>
          </w:rPr>
          <w:t>9</w:t>
        </w:r>
        <w:r w:rsidR="00AC26E8">
          <w:rPr>
            <w:noProof/>
            <w:webHidden/>
          </w:rPr>
          <w:fldChar w:fldCharType="end"/>
        </w:r>
      </w:hyperlink>
    </w:p>
    <w:p w14:paraId="1D2582D8"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694" w:history="1">
        <w:r w:rsidR="00B16782" w:rsidRPr="00AB43D3">
          <w:rPr>
            <w:rStyle w:val="Hyperlink"/>
            <w:noProof/>
          </w:rPr>
          <w:t>Exploration – Discussing Project-based Learning</w:t>
        </w:r>
        <w:r w:rsidR="00B16782">
          <w:rPr>
            <w:noProof/>
            <w:webHidden/>
          </w:rPr>
          <w:tab/>
        </w:r>
        <w:r w:rsidR="00AC26E8">
          <w:rPr>
            <w:noProof/>
            <w:webHidden/>
          </w:rPr>
          <w:fldChar w:fldCharType="begin"/>
        </w:r>
        <w:r w:rsidR="00B16782">
          <w:rPr>
            <w:noProof/>
            <w:webHidden/>
          </w:rPr>
          <w:instrText xml:space="preserve"> PAGEREF _Toc227047694 \h </w:instrText>
        </w:r>
        <w:r w:rsidR="00AC26E8">
          <w:rPr>
            <w:noProof/>
            <w:webHidden/>
          </w:rPr>
        </w:r>
        <w:r w:rsidR="00AC26E8">
          <w:rPr>
            <w:noProof/>
            <w:webHidden/>
          </w:rPr>
          <w:fldChar w:fldCharType="separate"/>
        </w:r>
        <w:r w:rsidR="00B16782">
          <w:rPr>
            <w:noProof/>
            <w:webHidden/>
          </w:rPr>
          <w:t>10</w:t>
        </w:r>
        <w:r w:rsidR="00AC26E8">
          <w:rPr>
            <w:noProof/>
            <w:webHidden/>
          </w:rPr>
          <w:fldChar w:fldCharType="end"/>
        </w:r>
      </w:hyperlink>
    </w:p>
    <w:p w14:paraId="4319671B"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695" w:history="1">
        <w:r w:rsidR="00B16782" w:rsidRPr="00AB43D3">
          <w:rPr>
            <w:rStyle w:val="Hyperlink"/>
            <w:noProof/>
          </w:rPr>
          <w:t>The Collaborative Project Based Unit Plan</w:t>
        </w:r>
        <w:r w:rsidR="00B16782">
          <w:rPr>
            <w:noProof/>
            <w:webHidden/>
          </w:rPr>
          <w:tab/>
        </w:r>
        <w:r w:rsidR="00AC26E8">
          <w:rPr>
            <w:noProof/>
            <w:webHidden/>
          </w:rPr>
          <w:fldChar w:fldCharType="begin"/>
        </w:r>
        <w:r w:rsidR="00B16782">
          <w:rPr>
            <w:noProof/>
            <w:webHidden/>
          </w:rPr>
          <w:instrText xml:space="preserve"> PAGEREF _Toc227047695 \h </w:instrText>
        </w:r>
        <w:r w:rsidR="00AC26E8">
          <w:rPr>
            <w:noProof/>
            <w:webHidden/>
          </w:rPr>
        </w:r>
        <w:r w:rsidR="00AC26E8">
          <w:rPr>
            <w:noProof/>
            <w:webHidden/>
          </w:rPr>
          <w:fldChar w:fldCharType="separate"/>
        </w:r>
        <w:r w:rsidR="00B16782">
          <w:rPr>
            <w:noProof/>
            <w:webHidden/>
          </w:rPr>
          <w:t>11</w:t>
        </w:r>
        <w:r w:rsidR="00AC26E8">
          <w:rPr>
            <w:noProof/>
            <w:webHidden/>
          </w:rPr>
          <w:fldChar w:fldCharType="end"/>
        </w:r>
      </w:hyperlink>
    </w:p>
    <w:p w14:paraId="40953EB4"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696" w:history="1">
        <w:r w:rsidR="00B16782" w:rsidRPr="00AB43D3">
          <w:rPr>
            <w:rStyle w:val="Hyperlink"/>
            <w:noProof/>
          </w:rPr>
          <w:t>Integration Project Unit Plan</w:t>
        </w:r>
        <w:r w:rsidR="00B16782">
          <w:rPr>
            <w:noProof/>
            <w:webHidden/>
          </w:rPr>
          <w:tab/>
        </w:r>
        <w:r w:rsidR="00AC26E8">
          <w:rPr>
            <w:noProof/>
            <w:webHidden/>
          </w:rPr>
          <w:fldChar w:fldCharType="begin"/>
        </w:r>
        <w:r w:rsidR="00B16782">
          <w:rPr>
            <w:noProof/>
            <w:webHidden/>
          </w:rPr>
          <w:instrText xml:space="preserve"> PAGEREF _Toc227047696 \h </w:instrText>
        </w:r>
        <w:r w:rsidR="00AC26E8">
          <w:rPr>
            <w:noProof/>
            <w:webHidden/>
          </w:rPr>
        </w:r>
        <w:r w:rsidR="00AC26E8">
          <w:rPr>
            <w:noProof/>
            <w:webHidden/>
          </w:rPr>
          <w:fldChar w:fldCharType="separate"/>
        </w:r>
        <w:r w:rsidR="00B16782">
          <w:rPr>
            <w:noProof/>
            <w:webHidden/>
          </w:rPr>
          <w:t>12</w:t>
        </w:r>
        <w:r w:rsidR="00AC26E8">
          <w:rPr>
            <w:noProof/>
            <w:webHidden/>
          </w:rPr>
          <w:fldChar w:fldCharType="end"/>
        </w:r>
      </w:hyperlink>
    </w:p>
    <w:p w14:paraId="389350FD"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697" w:history="1">
        <w:r w:rsidR="00B16782" w:rsidRPr="00AB43D3">
          <w:rPr>
            <w:rStyle w:val="Hyperlink"/>
            <w:noProof/>
          </w:rPr>
          <w:t>Use of Microsoft Products for Classroom Collaboration</w:t>
        </w:r>
        <w:r w:rsidR="00B16782">
          <w:rPr>
            <w:noProof/>
            <w:webHidden/>
          </w:rPr>
          <w:tab/>
        </w:r>
        <w:r w:rsidR="00AC26E8">
          <w:rPr>
            <w:noProof/>
            <w:webHidden/>
          </w:rPr>
          <w:fldChar w:fldCharType="begin"/>
        </w:r>
        <w:r w:rsidR="00B16782">
          <w:rPr>
            <w:noProof/>
            <w:webHidden/>
          </w:rPr>
          <w:instrText xml:space="preserve"> PAGEREF _Toc227047697 \h </w:instrText>
        </w:r>
        <w:r w:rsidR="00AC26E8">
          <w:rPr>
            <w:noProof/>
            <w:webHidden/>
          </w:rPr>
        </w:r>
        <w:r w:rsidR="00AC26E8">
          <w:rPr>
            <w:noProof/>
            <w:webHidden/>
          </w:rPr>
          <w:fldChar w:fldCharType="separate"/>
        </w:r>
        <w:r w:rsidR="00B16782">
          <w:rPr>
            <w:noProof/>
            <w:webHidden/>
          </w:rPr>
          <w:t>17</w:t>
        </w:r>
        <w:r w:rsidR="00AC26E8">
          <w:rPr>
            <w:noProof/>
            <w:webHidden/>
          </w:rPr>
          <w:fldChar w:fldCharType="end"/>
        </w:r>
      </w:hyperlink>
    </w:p>
    <w:p w14:paraId="0696CC56"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698" w:history="1">
        <w:r w:rsidR="00B16782" w:rsidRPr="00AB43D3">
          <w:rPr>
            <w:rStyle w:val="Hyperlink"/>
            <w:noProof/>
          </w:rPr>
          <w:t>Explore:  Navigating the Windows Environment</w:t>
        </w:r>
        <w:r w:rsidR="00B16782">
          <w:rPr>
            <w:noProof/>
            <w:webHidden/>
          </w:rPr>
          <w:tab/>
        </w:r>
        <w:r w:rsidR="00AC26E8">
          <w:rPr>
            <w:noProof/>
            <w:webHidden/>
          </w:rPr>
          <w:fldChar w:fldCharType="begin"/>
        </w:r>
        <w:r w:rsidR="00B16782">
          <w:rPr>
            <w:noProof/>
            <w:webHidden/>
          </w:rPr>
          <w:instrText xml:space="preserve"> PAGEREF _Toc227047698 \h </w:instrText>
        </w:r>
        <w:r w:rsidR="00AC26E8">
          <w:rPr>
            <w:noProof/>
            <w:webHidden/>
          </w:rPr>
        </w:r>
        <w:r w:rsidR="00AC26E8">
          <w:rPr>
            <w:noProof/>
            <w:webHidden/>
          </w:rPr>
          <w:fldChar w:fldCharType="separate"/>
        </w:r>
        <w:r w:rsidR="00B16782">
          <w:rPr>
            <w:noProof/>
            <w:webHidden/>
          </w:rPr>
          <w:t>17</w:t>
        </w:r>
        <w:r w:rsidR="00AC26E8">
          <w:rPr>
            <w:noProof/>
            <w:webHidden/>
          </w:rPr>
          <w:fldChar w:fldCharType="end"/>
        </w:r>
      </w:hyperlink>
    </w:p>
    <w:p w14:paraId="6229AB39"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699" w:history="1">
        <w:r w:rsidR="00B16782" w:rsidRPr="00AB43D3">
          <w:rPr>
            <w:rStyle w:val="Hyperlink"/>
            <w:noProof/>
          </w:rPr>
          <w:t>Explore:  Using MS Office207</w:t>
        </w:r>
        <w:r w:rsidR="00B16782">
          <w:rPr>
            <w:noProof/>
            <w:webHidden/>
          </w:rPr>
          <w:tab/>
        </w:r>
        <w:r w:rsidR="00AC26E8">
          <w:rPr>
            <w:noProof/>
            <w:webHidden/>
          </w:rPr>
          <w:fldChar w:fldCharType="begin"/>
        </w:r>
        <w:r w:rsidR="00B16782">
          <w:rPr>
            <w:noProof/>
            <w:webHidden/>
          </w:rPr>
          <w:instrText xml:space="preserve"> PAGEREF _Toc227047699 \h </w:instrText>
        </w:r>
        <w:r w:rsidR="00AC26E8">
          <w:rPr>
            <w:noProof/>
            <w:webHidden/>
          </w:rPr>
        </w:r>
        <w:r w:rsidR="00AC26E8">
          <w:rPr>
            <w:noProof/>
            <w:webHidden/>
          </w:rPr>
          <w:fldChar w:fldCharType="separate"/>
        </w:r>
        <w:r w:rsidR="00B16782">
          <w:rPr>
            <w:noProof/>
            <w:webHidden/>
          </w:rPr>
          <w:t>17</w:t>
        </w:r>
        <w:r w:rsidR="00AC26E8">
          <w:rPr>
            <w:noProof/>
            <w:webHidden/>
          </w:rPr>
          <w:fldChar w:fldCharType="end"/>
        </w:r>
      </w:hyperlink>
    </w:p>
    <w:p w14:paraId="739A9B72"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00" w:history="1">
        <w:r w:rsidR="00B16782" w:rsidRPr="00AB43D3">
          <w:rPr>
            <w:rStyle w:val="Hyperlink"/>
            <w:noProof/>
          </w:rPr>
          <w:t>Explore:  Using MS Office Live or Share Point</w:t>
        </w:r>
        <w:r w:rsidR="00B16782">
          <w:rPr>
            <w:noProof/>
            <w:webHidden/>
          </w:rPr>
          <w:tab/>
        </w:r>
        <w:r w:rsidR="00AC26E8">
          <w:rPr>
            <w:noProof/>
            <w:webHidden/>
          </w:rPr>
          <w:fldChar w:fldCharType="begin"/>
        </w:r>
        <w:r w:rsidR="00B16782">
          <w:rPr>
            <w:noProof/>
            <w:webHidden/>
          </w:rPr>
          <w:instrText xml:space="preserve"> PAGEREF _Toc227047700 \h </w:instrText>
        </w:r>
        <w:r w:rsidR="00AC26E8">
          <w:rPr>
            <w:noProof/>
            <w:webHidden/>
          </w:rPr>
        </w:r>
        <w:r w:rsidR="00AC26E8">
          <w:rPr>
            <w:noProof/>
            <w:webHidden/>
          </w:rPr>
          <w:fldChar w:fldCharType="separate"/>
        </w:r>
        <w:r w:rsidR="00B16782">
          <w:rPr>
            <w:noProof/>
            <w:webHidden/>
          </w:rPr>
          <w:t>18</w:t>
        </w:r>
        <w:r w:rsidR="00AC26E8">
          <w:rPr>
            <w:noProof/>
            <w:webHidden/>
          </w:rPr>
          <w:fldChar w:fldCharType="end"/>
        </w:r>
      </w:hyperlink>
    </w:p>
    <w:p w14:paraId="0D4A5A48"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01" w:history="1">
        <w:r w:rsidR="00B16782" w:rsidRPr="00AB43D3">
          <w:rPr>
            <w:rStyle w:val="Hyperlink"/>
            <w:noProof/>
          </w:rPr>
          <w:t>Test Your Knowledge</w:t>
        </w:r>
        <w:r w:rsidR="00B16782">
          <w:rPr>
            <w:noProof/>
            <w:webHidden/>
          </w:rPr>
          <w:tab/>
        </w:r>
        <w:r w:rsidR="00AC26E8">
          <w:rPr>
            <w:noProof/>
            <w:webHidden/>
          </w:rPr>
          <w:fldChar w:fldCharType="begin"/>
        </w:r>
        <w:r w:rsidR="00B16782">
          <w:rPr>
            <w:noProof/>
            <w:webHidden/>
          </w:rPr>
          <w:instrText xml:space="preserve"> PAGEREF _Toc227047701 \h </w:instrText>
        </w:r>
        <w:r w:rsidR="00AC26E8">
          <w:rPr>
            <w:noProof/>
            <w:webHidden/>
          </w:rPr>
        </w:r>
        <w:r w:rsidR="00AC26E8">
          <w:rPr>
            <w:noProof/>
            <w:webHidden/>
          </w:rPr>
          <w:fldChar w:fldCharType="separate"/>
        </w:r>
        <w:r w:rsidR="00B16782">
          <w:rPr>
            <w:noProof/>
            <w:webHidden/>
          </w:rPr>
          <w:t>19</w:t>
        </w:r>
        <w:r w:rsidR="00AC26E8">
          <w:rPr>
            <w:noProof/>
            <w:webHidden/>
          </w:rPr>
          <w:fldChar w:fldCharType="end"/>
        </w:r>
      </w:hyperlink>
    </w:p>
    <w:p w14:paraId="787624FD"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02" w:history="1">
        <w:r w:rsidR="00B16782" w:rsidRPr="00AB43D3">
          <w:rPr>
            <w:rStyle w:val="Hyperlink"/>
            <w:noProof/>
          </w:rPr>
          <w:t>Curriculum Connections</w:t>
        </w:r>
        <w:r w:rsidR="00B16782">
          <w:rPr>
            <w:noProof/>
            <w:webHidden/>
          </w:rPr>
          <w:tab/>
        </w:r>
        <w:r w:rsidR="00AC26E8">
          <w:rPr>
            <w:noProof/>
            <w:webHidden/>
          </w:rPr>
          <w:fldChar w:fldCharType="begin"/>
        </w:r>
        <w:r w:rsidR="00B16782">
          <w:rPr>
            <w:noProof/>
            <w:webHidden/>
          </w:rPr>
          <w:instrText xml:space="preserve"> PAGEREF _Toc227047702 \h </w:instrText>
        </w:r>
        <w:r w:rsidR="00AC26E8">
          <w:rPr>
            <w:noProof/>
            <w:webHidden/>
          </w:rPr>
        </w:r>
        <w:r w:rsidR="00AC26E8">
          <w:rPr>
            <w:noProof/>
            <w:webHidden/>
          </w:rPr>
          <w:fldChar w:fldCharType="separate"/>
        </w:r>
        <w:r w:rsidR="00B16782">
          <w:rPr>
            <w:noProof/>
            <w:webHidden/>
          </w:rPr>
          <w:t>21</w:t>
        </w:r>
        <w:r w:rsidR="00AC26E8">
          <w:rPr>
            <w:noProof/>
            <w:webHidden/>
          </w:rPr>
          <w:fldChar w:fldCharType="end"/>
        </w:r>
      </w:hyperlink>
    </w:p>
    <w:p w14:paraId="6775FDE3" w14:textId="77777777" w:rsidR="00B16782" w:rsidRDefault="00743836">
      <w:pPr>
        <w:pStyle w:val="TOC1"/>
        <w:tabs>
          <w:tab w:val="right" w:leader="dot" w:pos="9350"/>
        </w:tabs>
        <w:rPr>
          <w:rFonts w:asciiTheme="minorHAnsi" w:eastAsiaTheme="minorEastAsia" w:hAnsiTheme="minorHAnsi" w:cstheme="minorBidi"/>
          <w:b w:val="0"/>
          <w:bCs w:val="0"/>
          <w:caps w:val="0"/>
          <w:noProof/>
          <w:sz w:val="22"/>
          <w:szCs w:val="22"/>
        </w:rPr>
      </w:pPr>
      <w:hyperlink w:anchor="_Toc227047703" w:history="1">
        <w:r w:rsidR="00B16782" w:rsidRPr="00AB43D3">
          <w:rPr>
            <w:rStyle w:val="Hyperlink"/>
            <w:noProof/>
          </w:rPr>
          <w:t>Unit 1:  Collaboration for Content Development and Writing</w:t>
        </w:r>
        <w:r w:rsidR="00B16782">
          <w:rPr>
            <w:noProof/>
            <w:webHidden/>
          </w:rPr>
          <w:tab/>
        </w:r>
        <w:r w:rsidR="00AC26E8">
          <w:rPr>
            <w:noProof/>
            <w:webHidden/>
          </w:rPr>
          <w:fldChar w:fldCharType="begin"/>
        </w:r>
        <w:r w:rsidR="00B16782">
          <w:rPr>
            <w:noProof/>
            <w:webHidden/>
          </w:rPr>
          <w:instrText xml:space="preserve"> PAGEREF _Toc227047703 \h </w:instrText>
        </w:r>
        <w:r w:rsidR="00AC26E8">
          <w:rPr>
            <w:noProof/>
            <w:webHidden/>
          </w:rPr>
        </w:r>
        <w:r w:rsidR="00AC26E8">
          <w:rPr>
            <w:noProof/>
            <w:webHidden/>
          </w:rPr>
          <w:fldChar w:fldCharType="separate"/>
        </w:r>
        <w:r w:rsidR="00B16782">
          <w:rPr>
            <w:noProof/>
            <w:webHidden/>
          </w:rPr>
          <w:t>23</w:t>
        </w:r>
        <w:r w:rsidR="00AC26E8">
          <w:rPr>
            <w:noProof/>
            <w:webHidden/>
          </w:rPr>
          <w:fldChar w:fldCharType="end"/>
        </w:r>
      </w:hyperlink>
    </w:p>
    <w:p w14:paraId="3499D099"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04" w:history="1">
        <w:r w:rsidR="00B16782" w:rsidRPr="00AB43D3">
          <w:rPr>
            <w:rStyle w:val="Hyperlink"/>
            <w:noProof/>
          </w:rPr>
          <w:t>Collaboration on Content Development and Writing</w:t>
        </w:r>
        <w:r w:rsidR="00B16782">
          <w:rPr>
            <w:noProof/>
            <w:webHidden/>
          </w:rPr>
          <w:tab/>
        </w:r>
        <w:r w:rsidR="00AC26E8">
          <w:rPr>
            <w:noProof/>
            <w:webHidden/>
          </w:rPr>
          <w:fldChar w:fldCharType="begin"/>
        </w:r>
        <w:r w:rsidR="00B16782">
          <w:rPr>
            <w:noProof/>
            <w:webHidden/>
          </w:rPr>
          <w:instrText xml:space="preserve"> PAGEREF _Toc227047704 \h </w:instrText>
        </w:r>
        <w:r w:rsidR="00AC26E8">
          <w:rPr>
            <w:noProof/>
            <w:webHidden/>
          </w:rPr>
        </w:r>
        <w:r w:rsidR="00AC26E8">
          <w:rPr>
            <w:noProof/>
            <w:webHidden/>
          </w:rPr>
          <w:fldChar w:fldCharType="separate"/>
        </w:r>
        <w:r w:rsidR="00B16782">
          <w:rPr>
            <w:noProof/>
            <w:webHidden/>
          </w:rPr>
          <w:t>24</w:t>
        </w:r>
        <w:r w:rsidR="00AC26E8">
          <w:rPr>
            <w:noProof/>
            <w:webHidden/>
          </w:rPr>
          <w:fldChar w:fldCharType="end"/>
        </w:r>
      </w:hyperlink>
    </w:p>
    <w:p w14:paraId="0BE43CFA"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05" w:history="1">
        <w:r w:rsidR="00B16782" w:rsidRPr="00AB43D3">
          <w:rPr>
            <w:rStyle w:val="Hyperlink"/>
            <w:noProof/>
          </w:rPr>
          <w:t>Integration Project Introductory Lesson Plan</w:t>
        </w:r>
        <w:r w:rsidR="00B16782">
          <w:rPr>
            <w:noProof/>
            <w:webHidden/>
          </w:rPr>
          <w:tab/>
        </w:r>
        <w:r w:rsidR="00AC26E8">
          <w:rPr>
            <w:noProof/>
            <w:webHidden/>
          </w:rPr>
          <w:fldChar w:fldCharType="begin"/>
        </w:r>
        <w:r w:rsidR="00B16782">
          <w:rPr>
            <w:noProof/>
            <w:webHidden/>
          </w:rPr>
          <w:instrText xml:space="preserve"> PAGEREF _Toc227047705 \h </w:instrText>
        </w:r>
        <w:r w:rsidR="00AC26E8">
          <w:rPr>
            <w:noProof/>
            <w:webHidden/>
          </w:rPr>
        </w:r>
        <w:r w:rsidR="00AC26E8">
          <w:rPr>
            <w:noProof/>
            <w:webHidden/>
          </w:rPr>
          <w:fldChar w:fldCharType="separate"/>
        </w:r>
        <w:r w:rsidR="00B16782">
          <w:rPr>
            <w:noProof/>
            <w:webHidden/>
          </w:rPr>
          <w:t>24</w:t>
        </w:r>
        <w:r w:rsidR="00AC26E8">
          <w:rPr>
            <w:noProof/>
            <w:webHidden/>
          </w:rPr>
          <w:fldChar w:fldCharType="end"/>
        </w:r>
      </w:hyperlink>
    </w:p>
    <w:p w14:paraId="4E03E98F"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06" w:history="1">
        <w:r w:rsidR="00B16782" w:rsidRPr="00AB43D3">
          <w:rPr>
            <w:rStyle w:val="Hyperlink"/>
            <w:noProof/>
          </w:rPr>
          <w:t>Office Tools to Aid Collaborative Writing</w:t>
        </w:r>
        <w:r w:rsidR="00B16782">
          <w:rPr>
            <w:noProof/>
            <w:webHidden/>
          </w:rPr>
          <w:tab/>
        </w:r>
        <w:r w:rsidR="00AC26E8">
          <w:rPr>
            <w:noProof/>
            <w:webHidden/>
          </w:rPr>
          <w:fldChar w:fldCharType="begin"/>
        </w:r>
        <w:r w:rsidR="00B16782">
          <w:rPr>
            <w:noProof/>
            <w:webHidden/>
          </w:rPr>
          <w:instrText xml:space="preserve"> PAGEREF _Toc227047706 \h </w:instrText>
        </w:r>
        <w:r w:rsidR="00AC26E8">
          <w:rPr>
            <w:noProof/>
            <w:webHidden/>
          </w:rPr>
        </w:r>
        <w:r w:rsidR="00AC26E8">
          <w:rPr>
            <w:noProof/>
            <w:webHidden/>
          </w:rPr>
          <w:fldChar w:fldCharType="separate"/>
        </w:r>
        <w:r w:rsidR="00B16782">
          <w:rPr>
            <w:noProof/>
            <w:webHidden/>
          </w:rPr>
          <w:t>27</w:t>
        </w:r>
        <w:r w:rsidR="00AC26E8">
          <w:rPr>
            <w:noProof/>
            <w:webHidden/>
          </w:rPr>
          <w:fldChar w:fldCharType="end"/>
        </w:r>
      </w:hyperlink>
    </w:p>
    <w:p w14:paraId="0723E945"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07" w:history="1">
        <w:r w:rsidR="00B16782" w:rsidRPr="00AB43D3">
          <w:rPr>
            <w:rStyle w:val="Hyperlink"/>
            <w:noProof/>
          </w:rPr>
          <w:t>Explore:  Prewriting with MS Office Word 2007</w:t>
        </w:r>
        <w:r w:rsidR="00B16782">
          <w:rPr>
            <w:noProof/>
            <w:webHidden/>
          </w:rPr>
          <w:tab/>
        </w:r>
        <w:r w:rsidR="00AC26E8">
          <w:rPr>
            <w:noProof/>
            <w:webHidden/>
          </w:rPr>
          <w:fldChar w:fldCharType="begin"/>
        </w:r>
        <w:r w:rsidR="00B16782">
          <w:rPr>
            <w:noProof/>
            <w:webHidden/>
          </w:rPr>
          <w:instrText xml:space="preserve"> PAGEREF _Toc227047707 \h </w:instrText>
        </w:r>
        <w:r w:rsidR="00AC26E8">
          <w:rPr>
            <w:noProof/>
            <w:webHidden/>
          </w:rPr>
        </w:r>
        <w:r w:rsidR="00AC26E8">
          <w:rPr>
            <w:noProof/>
            <w:webHidden/>
          </w:rPr>
          <w:fldChar w:fldCharType="separate"/>
        </w:r>
        <w:r w:rsidR="00B16782">
          <w:rPr>
            <w:noProof/>
            <w:webHidden/>
          </w:rPr>
          <w:t>27</w:t>
        </w:r>
        <w:r w:rsidR="00AC26E8">
          <w:rPr>
            <w:noProof/>
            <w:webHidden/>
          </w:rPr>
          <w:fldChar w:fldCharType="end"/>
        </w:r>
      </w:hyperlink>
    </w:p>
    <w:p w14:paraId="07B8B923"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08" w:history="1">
        <w:r w:rsidR="00B16782" w:rsidRPr="00AB43D3">
          <w:rPr>
            <w:rStyle w:val="Hyperlink"/>
            <w:noProof/>
          </w:rPr>
          <w:t>Explore:  Creating a First Draft</w:t>
        </w:r>
        <w:r w:rsidR="00B16782">
          <w:rPr>
            <w:noProof/>
            <w:webHidden/>
          </w:rPr>
          <w:tab/>
        </w:r>
        <w:r w:rsidR="00AC26E8">
          <w:rPr>
            <w:noProof/>
            <w:webHidden/>
          </w:rPr>
          <w:fldChar w:fldCharType="begin"/>
        </w:r>
        <w:r w:rsidR="00B16782">
          <w:rPr>
            <w:noProof/>
            <w:webHidden/>
          </w:rPr>
          <w:instrText xml:space="preserve"> PAGEREF _Toc227047708 \h </w:instrText>
        </w:r>
        <w:r w:rsidR="00AC26E8">
          <w:rPr>
            <w:noProof/>
            <w:webHidden/>
          </w:rPr>
        </w:r>
        <w:r w:rsidR="00AC26E8">
          <w:rPr>
            <w:noProof/>
            <w:webHidden/>
          </w:rPr>
          <w:fldChar w:fldCharType="separate"/>
        </w:r>
        <w:r w:rsidR="00B16782">
          <w:rPr>
            <w:noProof/>
            <w:webHidden/>
          </w:rPr>
          <w:t>29</w:t>
        </w:r>
        <w:r w:rsidR="00AC26E8">
          <w:rPr>
            <w:noProof/>
            <w:webHidden/>
          </w:rPr>
          <w:fldChar w:fldCharType="end"/>
        </w:r>
      </w:hyperlink>
    </w:p>
    <w:p w14:paraId="54A3289D"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09" w:history="1">
        <w:r w:rsidR="00B16782" w:rsidRPr="00AB43D3">
          <w:rPr>
            <w:rStyle w:val="Hyperlink"/>
            <w:noProof/>
          </w:rPr>
          <w:t>Explore:  Creating a Table in Word</w:t>
        </w:r>
        <w:r w:rsidR="00B16782">
          <w:rPr>
            <w:noProof/>
            <w:webHidden/>
          </w:rPr>
          <w:tab/>
        </w:r>
        <w:r w:rsidR="00AC26E8">
          <w:rPr>
            <w:noProof/>
            <w:webHidden/>
          </w:rPr>
          <w:fldChar w:fldCharType="begin"/>
        </w:r>
        <w:r w:rsidR="00B16782">
          <w:rPr>
            <w:noProof/>
            <w:webHidden/>
          </w:rPr>
          <w:instrText xml:space="preserve"> PAGEREF _Toc227047709 \h </w:instrText>
        </w:r>
        <w:r w:rsidR="00AC26E8">
          <w:rPr>
            <w:noProof/>
            <w:webHidden/>
          </w:rPr>
        </w:r>
        <w:r w:rsidR="00AC26E8">
          <w:rPr>
            <w:noProof/>
            <w:webHidden/>
          </w:rPr>
          <w:fldChar w:fldCharType="separate"/>
        </w:r>
        <w:r w:rsidR="00B16782">
          <w:rPr>
            <w:noProof/>
            <w:webHidden/>
          </w:rPr>
          <w:t>29</w:t>
        </w:r>
        <w:r w:rsidR="00AC26E8">
          <w:rPr>
            <w:noProof/>
            <w:webHidden/>
          </w:rPr>
          <w:fldChar w:fldCharType="end"/>
        </w:r>
      </w:hyperlink>
    </w:p>
    <w:p w14:paraId="1259F205"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10" w:history="1">
        <w:r w:rsidR="00B16782" w:rsidRPr="00AB43D3">
          <w:rPr>
            <w:rStyle w:val="Hyperlink"/>
            <w:noProof/>
          </w:rPr>
          <w:t>Explore:  Adding Data to a Word Table</w:t>
        </w:r>
        <w:r w:rsidR="00B16782">
          <w:rPr>
            <w:noProof/>
            <w:webHidden/>
          </w:rPr>
          <w:tab/>
        </w:r>
        <w:r w:rsidR="00AC26E8">
          <w:rPr>
            <w:noProof/>
            <w:webHidden/>
          </w:rPr>
          <w:fldChar w:fldCharType="begin"/>
        </w:r>
        <w:r w:rsidR="00B16782">
          <w:rPr>
            <w:noProof/>
            <w:webHidden/>
          </w:rPr>
          <w:instrText xml:space="preserve"> PAGEREF _Toc227047710 \h </w:instrText>
        </w:r>
        <w:r w:rsidR="00AC26E8">
          <w:rPr>
            <w:noProof/>
            <w:webHidden/>
          </w:rPr>
        </w:r>
        <w:r w:rsidR="00AC26E8">
          <w:rPr>
            <w:noProof/>
            <w:webHidden/>
          </w:rPr>
          <w:fldChar w:fldCharType="separate"/>
        </w:r>
        <w:r w:rsidR="00B16782">
          <w:rPr>
            <w:noProof/>
            <w:webHidden/>
          </w:rPr>
          <w:t>31</w:t>
        </w:r>
        <w:r w:rsidR="00AC26E8">
          <w:rPr>
            <w:noProof/>
            <w:webHidden/>
          </w:rPr>
          <w:fldChar w:fldCharType="end"/>
        </w:r>
      </w:hyperlink>
    </w:p>
    <w:p w14:paraId="1FA65B45"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11" w:history="1">
        <w:r w:rsidR="00B16782" w:rsidRPr="00AB43D3">
          <w:rPr>
            <w:rStyle w:val="Hyperlink"/>
            <w:noProof/>
          </w:rPr>
          <w:t>Explore:  Formatting a Word Table</w:t>
        </w:r>
        <w:r w:rsidR="00B16782">
          <w:rPr>
            <w:noProof/>
            <w:webHidden/>
          </w:rPr>
          <w:tab/>
        </w:r>
        <w:r w:rsidR="00AC26E8">
          <w:rPr>
            <w:noProof/>
            <w:webHidden/>
          </w:rPr>
          <w:fldChar w:fldCharType="begin"/>
        </w:r>
        <w:r w:rsidR="00B16782">
          <w:rPr>
            <w:noProof/>
            <w:webHidden/>
          </w:rPr>
          <w:instrText xml:space="preserve"> PAGEREF _Toc227047711 \h </w:instrText>
        </w:r>
        <w:r w:rsidR="00AC26E8">
          <w:rPr>
            <w:noProof/>
            <w:webHidden/>
          </w:rPr>
        </w:r>
        <w:r w:rsidR="00AC26E8">
          <w:rPr>
            <w:noProof/>
            <w:webHidden/>
          </w:rPr>
          <w:fldChar w:fldCharType="separate"/>
        </w:r>
        <w:r w:rsidR="00B16782">
          <w:rPr>
            <w:noProof/>
            <w:webHidden/>
          </w:rPr>
          <w:t>33</w:t>
        </w:r>
        <w:r w:rsidR="00AC26E8">
          <w:rPr>
            <w:noProof/>
            <w:webHidden/>
          </w:rPr>
          <w:fldChar w:fldCharType="end"/>
        </w:r>
      </w:hyperlink>
    </w:p>
    <w:p w14:paraId="4C083B69"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12" w:history="1">
        <w:r w:rsidR="00B16782" w:rsidRPr="00AB43D3">
          <w:rPr>
            <w:rStyle w:val="Hyperlink"/>
            <w:noProof/>
          </w:rPr>
          <w:t>Explore:  Using Office Live Workspaces</w:t>
        </w:r>
        <w:r w:rsidR="00B16782">
          <w:rPr>
            <w:noProof/>
            <w:webHidden/>
          </w:rPr>
          <w:tab/>
        </w:r>
        <w:r w:rsidR="00AC26E8">
          <w:rPr>
            <w:noProof/>
            <w:webHidden/>
          </w:rPr>
          <w:fldChar w:fldCharType="begin"/>
        </w:r>
        <w:r w:rsidR="00B16782">
          <w:rPr>
            <w:noProof/>
            <w:webHidden/>
          </w:rPr>
          <w:instrText xml:space="preserve"> PAGEREF _Toc227047712 \h </w:instrText>
        </w:r>
        <w:r w:rsidR="00AC26E8">
          <w:rPr>
            <w:noProof/>
            <w:webHidden/>
          </w:rPr>
        </w:r>
        <w:r w:rsidR="00AC26E8">
          <w:rPr>
            <w:noProof/>
            <w:webHidden/>
          </w:rPr>
          <w:fldChar w:fldCharType="separate"/>
        </w:r>
        <w:r w:rsidR="00B16782">
          <w:rPr>
            <w:noProof/>
            <w:webHidden/>
          </w:rPr>
          <w:t>33</w:t>
        </w:r>
        <w:r w:rsidR="00AC26E8">
          <w:rPr>
            <w:noProof/>
            <w:webHidden/>
          </w:rPr>
          <w:fldChar w:fldCharType="end"/>
        </w:r>
      </w:hyperlink>
    </w:p>
    <w:p w14:paraId="72DC00B6"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13" w:history="1">
        <w:r w:rsidR="00B16782" w:rsidRPr="00AB43D3">
          <w:rPr>
            <w:rStyle w:val="Hyperlink"/>
            <w:noProof/>
          </w:rPr>
          <w:t>Explore:  Using Office Live and Office Word 2007 to Retrieve and  Edit a Document</w:t>
        </w:r>
        <w:r w:rsidR="00B16782">
          <w:rPr>
            <w:noProof/>
            <w:webHidden/>
          </w:rPr>
          <w:tab/>
        </w:r>
        <w:r w:rsidR="00AC26E8">
          <w:rPr>
            <w:noProof/>
            <w:webHidden/>
          </w:rPr>
          <w:fldChar w:fldCharType="begin"/>
        </w:r>
        <w:r w:rsidR="00B16782">
          <w:rPr>
            <w:noProof/>
            <w:webHidden/>
          </w:rPr>
          <w:instrText xml:space="preserve"> PAGEREF _Toc227047713 \h </w:instrText>
        </w:r>
        <w:r w:rsidR="00AC26E8">
          <w:rPr>
            <w:noProof/>
            <w:webHidden/>
          </w:rPr>
        </w:r>
        <w:r w:rsidR="00AC26E8">
          <w:rPr>
            <w:noProof/>
            <w:webHidden/>
          </w:rPr>
          <w:fldChar w:fldCharType="separate"/>
        </w:r>
        <w:r w:rsidR="00B16782">
          <w:rPr>
            <w:noProof/>
            <w:webHidden/>
          </w:rPr>
          <w:t>36</w:t>
        </w:r>
        <w:r w:rsidR="00AC26E8">
          <w:rPr>
            <w:noProof/>
            <w:webHidden/>
          </w:rPr>
          <w:fldChar w:fldCharType="end"/>
        </w:r>
      </w:hyperlink>
    </w:p>
    <w:p w14:paraId="7D143096"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14" w:history="1">
        <w:r w:rsidR="00B16782" w:rsidRPr="00AB43D3">
          <w:rPr>
            <w:rStyle w:val="Hyperlink"/>
            <w:noProof/>
          </w:rPr>
          <w:t>Explore:  Creating a Final Draft and Saving as a New Version</w:t>
        </w:r>
        <w:r w:rsidR="00B16782">
          <w:rPr>
            <w:noProof/>
            <w:webHidden/>
          </w:rPr>
          <w:tab/>
        </w:r>
        <w:r w:rsidR="00AC26E8">
          <w:rPr>
            <w:noProof/>
            <w:webHidden/>
          </w:rPr>
          <w:fldChar w:fldCharType="begin"/>
        </w:r>
        <w:r w:rsidR="00B16782">
          <w:rPr>
            <w:noProof/>
            <w:webHidden/>
          </w:rPr>
          <w:instrText xml:space="preserve"> PAGEREF _Toc227047714 \h </w:instrText>
        </w:r>
        <w:r w:rsidR="00AC26E8">
          <w:rPr>
            <w:noProof/>
            <w:webHidden/>
          </w:rPr>
        </w:r>
        <w:r w:rsidR="00AC26E8">
          <w:rPr>
            <w:noProof/>
            <w:webHidden/>
          </w:rPr>
          <w:fldChar w:fldCharType="separate"/>
        </w:r>
        <w:r w:rsidR="00B16782">
          <w:rPr>
            <w:noProof/>
            <w:webHidden/>
          </w:rPr>
          <w:t>37</w:t>
        </w:r>
        <w:r w:rsidR="00AC26E8">
          <w:rPr>
            <w:noProof/>
            <w:webHidden/>
          </w:rPr>
          <w:fldChar w:fldCharType="end"/>
        </w:r>
      </w:hyperlink>
    </w:p>
    <w:p w14:paraId="0A98EF0B"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15" w:history="1">
        <w:r w:rsidR="00B16782" w:rsidRPr="00AB43D3">
          <w:rPr>
            <w:rStyle w:val="Hyperlink"/>
            <w:noProof/>
          </w:rPr>
          <w:t>Explore:  Publishing a Report Using Word Templates</w:t>
        </w:r>
        <w:r w:rsidR="00B16782">
          <w:rPr>
            <w:noProof/>
            <w:webHidden/>
          </w:rPr>
          <w:tab/>
        </w:r>
        <w:r w:rsidR="00AC26E8">
          <w:rPr>
            <w:noProof/>
            <w:webHidden/>
          </w:rPr>
          <w:fldChar w:fldCharType="begin"/>
        </w:r>
        <w:r w:rsidR="00B16782">
          <w:rPr>
            <w:noProof/>
            <w:webHidden/>
          </w:rPr>
          <w:instrText xml:space="preserve"> PAGEREF _Toc227047715 \h </w:instrText>
        </w:r>
        <w:r w:rsidR="00AC26E8">
          <w:rPr>
            <w:noProof/>
            <w:webHidden/>
          </w:rPr>
        </w:r>
        <w:r w:rsidR="00AC26E8">
          <w:rPr>
            <w:noProof/>
            <w:webHidden/>
          </w:rPr>
          <w:fldChar w:fldCharType="separate"/>
        </w:r>
        <w:r w:rsidR="00B16782">
          <w:rPr>
            <w:noProof/>
            <w:webHidden/>
          </w:rPr>
          <w:t>39</w:t>
        </w:r>
        <w:r w:rsidR="00AC26E8">
          <w:rPr>
            <w:noProof/>
            <w:webHidden/>
          </w:rPr>
          <w:fldChar w:fldCharType="end"/>
        </w:r>
      </w:hyperlink>
    </w:p>
    <w:p w14:paraId="281738E9"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16" w:history="1">
        <w:r w:rsidR="00B16782" w:rsidRPr="00AB43D3">
          <w:rPr>
            <w:rStyle w:val="Hyperlink"/>
            <w:noProof/>
          </w:rPr>
          <w:t>Test Your Knowledge</w:t>
        </w:r>
        <w:r w:rsidR="00B16782">
          <w:rPr>
            <w:noProof/>
            <w:webHidden/>
          </w:rPr>
          <w:tab/>
        </w:r>
        <w:r w:rsidR="00AC26E8">
          <w:rPr>
            <w:noProof/>
            <w:webHidden/>
          </w:rPr>
          <w:fldChar w:fldCharType="begin"/>
        </w:r>
        <w:r w:rsidR="00B16782">
          <w:rPr>
            <w:noProof/>
            <w:webHidden/>
          </w:rPr>
          <w:instrText xml:space="preserve"> PAGEREF _Toc227047716 \h </w:instrText>
        </w:r>
        <w:r w:rsidR="00AC26E8">
          <w:rPr>
            <w:noProof/>
            <w:webHidden/>
          </w:rPr>
        </w:r>
        <w:r w:rsidR="00AC26E8">
          <w:rPr>
            <w:noProof/>
            <w:webHidden/>
          </w:rPr>
          <w:fldChar w:fldCharType="separate"/>
        </w:r>
        <w:r w:rsidR="00B16782">
          <w:rPr>
            <w:noProof/>
            <w:webHidden/>
          </w:rPr>
          <w:t>41</w:t>
        </w:r>
        <w:r w:rsidR="00AC26E8">
          <w:rPr>
            <w:noProof/>
            <w:webHidden/>
          </w:rPr>
          <w:fldChar w:fldCharType="end"/>
        </w:r>
      </w:hyperlink>
    </w:p>
    <w:p w14:paraId="1DEF1A2A"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17" w:history="1">
        <w:r w:rsidR="00B16782" w:rsidRPr="00AB43D3">
          <w:rPr>
            <w:rStyle w:val="Hyperlink"/>
            <w:noProof/>
          </w:rPr>
          <w:t>Curriculum Connections</w:t>
        </w:r>
        <w:r w:rsidR="00B16782">
          <w:rPr>
            <w:noProof/>
            <w:webHidden/>
          </w:rPr>
          <w:tab/>
        </w:r>
        <w:r w:rsidR="00AC26E8">
          <w:rPr>
            <w:noProof/>
            <w:webHidden/>
          </w:rPr>
          <w:fldChar w:fldCharType="begin"/>
        </w:r>
        <w:r w:rsidR="00B16782">
          <w:rPr>
            <w:noProof/>
            <w:webHidden/>
          </w:rPr>
          <w:instrText xml:space="preserve"> PAGEREF _Toc227047717 \h </w:instrText>
        </w:r>
        <w:r w:rsidR="00AC26E8">
          <w:rPr>
            <w:noProof/>
            <w:webHidden/>
          </w:rPr>
        </w:r>
        <w:r w:rsidR="00AC26E8">
          <w:rPr>
            <w:noProof/>
            <w:webHidden/>
          </w:rPr>
          <w:fldChar w:fldCharType="separate"/>
        </w:r>
        <w:r w:rsidR="00B16782">
          <w:rPr>
            <w:noProof/>
            <w:webHidden/>
          </w:rPr>
          <w:t>43</w:t>
        </w:r>
        <w:r w:rsidR="00AC26E8">
          <w:rPr>
            <w:noProof/>
            <w:webHidden/>
          </w:rPr>
          <w:fldChar w:fldCharType="end"/>
        </w:r>
      </w:hyperlink>
    </w:p>
    <w:p w14:paraId="78CB76BA" w14:textId="77777777" w:rsidR="00B16782" w:rsidRDefault="00743836">
      <w:pPr>
        <w:pStyle w:val="TOC1"/>
        <w:tabs>
          <w:tab w:val="right" w:leader="dot" w:pos="9350"/>
        </w:tabs>
        <w:rPr>
          <w:rFonts w:asciiTheme="minorHAnsi" w:eastAsiaTheme="minorEastAsia" w:hAnsiTheme="minorHAnsi" w:cstheme="minorBidi"/>
          <w:b w:val="0"/>
          <w:bCs w:val="0"/>
          <w:caps w:val="0"/>
          <w:noProof/>
          <w:sz w:val="22"/>
          <w:szCs w:val="22"/>
        </w:rPr>
      </w:pPr>
      <w:hyperlink w:anchor="_Toc227047718" w:history="1">
        <w:r w:rsidR="00B16782" w:rsidRPr="00AB43D3">
          <w:rPr>
            <w:rStyle w:val="Hyperlink"/>
            <w:noProof/>
          </w:rPr>
          <w:t>Unit 2:  Collaboration across the Content Areas</w:t>
        </w:r>
        <w:r w:rsidR="00B16782">
          <w:rPr>
            <w:noProof/>
            <w:webHidden/>
          </w:rPr>
          <w:tab/>
        </w:r>
        <w:r w:rsidR="00AC26E8">
          <w:rPr>
            <w:noProof/>
            <w:webHidden/>
          </w:rPr>
          <w:fldChar w:fldCharType="begin"/>
        </w:r>
        <w:r w:rsidR="00B16782">
          <w:rPr>
            <w:noProof/>
            <w:webHidden/>
          </w:rPr>
          <w:instrText xml:space="preserve"> PAGEREF _Toc227047718 \h </w:instrText>
        </w:r>
        <w:r w:rsidR="00AC26E8">
          <w:rPr>
            <w:noProof/>
            <w:webHidden/>
          </w:rPr>
        </w:r>
        <w:r w:rsidR="00AC26E8">
          <w:rPr>
            <w:noProof/>
            <w:webHidden/>
          </w:rPr>
          <w:fldChar w:fldCharType="separate"/>
        </w:r>
        <w:r w:rsidR="00B16782">
          <w:rPr>
            <w:noProof/>
            <w:webHidden/>
          </w:rPr>
          <w:t>46</w:t>
        </w:r>
        <w:r w:rsidR="00AC26E8">
          <w:rPr>
            <w:noProof/>
            <w:webHidden/>
          </w:rPr>
          <w:fldChar w:fldCharType="end"/>
        </w:r>
      </w:hyperlink>
    </w:p>
    <w:p w14:paraId="3096A3A0"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19" w:history="1">
        <w:r w:rsidR="00B16782" w:rsidRPr="00AB43D3">
          <w:rPr>
            <w:rStyle w:val="Hyperlink"/>
            <w:noProof/>
          </w:rPr>
          <w:t>Collaboration across the Content Areas</w:t>
        </w:r>
        <w:r w:rsidR="00B16782">
          <w:rPr>
            <w:noProof/>
            <w:webHidden/>
          </w:rPr>
          <w:tab/>
        </w:r>
        <w:r w:rsidR="00AC26E8">
          <w:rPr>
            <w:noProof/>
            <w:webHidden/>
          </w:rPr>
          <w:fldChar w:fldCharType="begin"/>
        </w:r>
        <w:r w:rsidR="00B16782">
          <w:rPr>
            <w:noProof/>
            <w:webHidden/>
          </w:rPr>
          <w:instrText xml:space="preserve"> PAGEREF _Toc227047719 \h </w:instrText>
        </w:r>
        <w:r w:rsidR="00AC26E8">
          <w:rPr>
            <w:noProof/>
            <w:webHidden/>
          </w:rPr>
        </w:r>
        <w:r w:rsidR="00AC26E8">
          <w:rPr>
            <w:noProof/>
            <w:webHidden/>
          </w:rPr>
          <w:fldChar w:fldCharType="separate"/>
        </w:r>
        <w:r w:rsidR="00B16782">
          <w:rPr>
            <w:noProof/>
            <w:webHidden/>
          </w:rPr>
          <w:t>47</w:t>
        </w:r>
        <w:r w:rsidR="00AC26E8">
          <w:rPr>
            <w:noProof/>
            <w:webHidden/>
          </w:rPr>
          <w:fldChar w:fldCharType="end"/>
        </w:r>
      </w:hyperlink>
    </w:p>
    <w:p w14:paraId="1E0FF3BD"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20" w:history="1">
        <w:r w:rsidR="00B16782" w:rsidRPr="00AB43D3">
          <w:rPr>
            <w:rStyle w:val="Hyperlink"/>
            <w:noProof/>
          </w:rPr>
          <w:t>Integration Project Lesson Plan</w:t>
        </w:r>
        <w:r w:rsidR="00B16782">
          <w:rPr>
            <w:noProof/>
            <w:webHidden/>
          </w:rPr>
          <w:tab/>
        </w:r>
        <w:r w:rsidR="00AC26E8">
          <w:rPr>
            <w:noProof/>
            <w:webHidden/>
          </w:rPr>
          <w:fldChar w:fldCharType="begin"/>
        </w:r>
        <w:r w:rsidR="00B16782">
          <w:rPr>
            <w:noProof/>
            <w:webHidden/>
          </w:rPr>
          <w:instrText xml:space="preserve"> PAGEREF _Toc227047720 \h </w:instrText>
        </w:r>
        <w:r w:rsidR="00AC26E8">
          <w:rPr>
            <w:noProof/>
            <w:webHidden/>
          </w:rPr>
        </w:r>
        <w:r w:rsidR="00AC26E8">
          <w:rPr>
            <w:noProof/>
            <w:webHidden/>
          </w:rPr>
          <w:fldChar w:fldCharType="separate"/>
        </w:r>
        <w:r w:rsidR="00B16782">
          <w:rPr>
            <w:noProof/>
            <w:webHidden/>
          </w:rPr>
          <w:t>50</w:t>
        </w:r>
        <w:r w:rsidR="00AC26E8">
          <w:rPr>
            <w:noProof/>
            <w:webHidden/>
          </w:rPr>
          <w:fldChar w:fldCharType="end"/>
        </w:r>
      </w:hyperlink>
    </w:p>
    <w:p w14:paraId="65065F7E"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21" w:history="1">
        <w:r w:rsidR="00B16782" w:rsidRPr="00AB43D3">
          <w:rPr>
            <w:rStyle w:val="Hyperlink"/>
            <w:noProof/>
          </w:rPr>
          <w:t>Exploring Databases Using MS Office Excel 2007</w:t>
        </w:r>
        <w:r w:rsidR="00B16782">
          <w:rPr>
            <w:noProof/>
            <w:webHidden/>
          </w:rPr>
          <w:tab/>
        </w:r>
        <w:r w:rsidR="00AC26E8">
          <w:rPr>
            <w:noProof/>
            <w:webHidden/>
          </w:rPr>
          <w:fldChar w:fldCharType="begin"/>
        </w:r>
        <w:r w:rsidR="00B16782">
          <w:rPr>
            <w:noProof/>
            <w:webHidden/>
          </w:rPr>
          <w:instrText xml:space="preserve"> PAGEREF _Toc227047721 \h </w:instrText>
        </w:r>
        <w:r w:rsidR="00AC26E8">
          <w:rPr>
            <w:noProof/>
            <w:webHidden/>
          </w:rPr>
        </w:r>
        <w:r w:rsidR="00AC26E8">
          <w:rPr>
            <w:noProof/>
            <w:webHidden/>
          </w:rPr>
          <w:fldChar w:fldCharType="separate"/>
        </w:r>
        <w:r w:rsidR="00B16782">
          <w:rPr>
            <w:noProof/>
            <w:webHidden/>
          </w:rPr>
          <w:t>53</w:t>
        </w:r>
        <w:r w:rsidR="00AC26E8">
          <w:rPr>
            <w:noProof/>
            <w:webHidden/>
          </w:rPr>
          <w:fldChar w:fldCharType="end"/>
        </w:r>
      </w:hyperlink>
    </w:p>
    <w:p w14:paraId="408A49B4"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22" w:history="1">
        <w:r w:rsidR="00B16782" w:rsidRPr="00AB43D3">
          <w:rPr>
            <w:rStyle w:val="Hyperlink"/>
            <w:noProof/>
          </w:rPr>
          <w:t>Explore:  Navigating in MS Office Excel 2007</w:t>
        </w:r>
        <w:r w:rsidR="00B16782">
          <w:rPr>
            <w:noProof/>
            <w:webHidden/>
          </w:rPr>
          <w:tab/>
        </w:r>
        <w:r w:rsidR="00AC26E8">
          <w:rPr>
            <w:noProof/>
            <w:webHidden/>
          </w:rPr>
          <w:fldChar w:fldCharType="begin"/>
        </w:r>
        <w:r w:rsidR="00B16782">
          <w:rPr>
            <w:noProof/>
            <w:webHidden/>
          </w:rPr>
          <w:instrText xml:space="preserve"> PAGEREF _Toc227047722 \h </w:instrText>
        </w:r>
        <w:r w:rsidR="00AC26E8">
          <w:rPr>
            <w:noProof/>
            <w:webHidden/>
          </w:rPr>
        </w:r>
        <w:r w:rsidR="00AC26E8">
          <w:rPr>
            <w:noProof/>
            <w:webHidden/>
          </w:rPr>
          <w:fldChar w:fldCharType="separate"/>
        </w:r>
        <w:r w:rsidR="00B16782">
          <w:rPr>
            <w:noProof/>
            <w:webHidden/>
          </w:rPr>
          <w:t>54</w:t>
        </w:r>
        <w:r w:rsidR="00AC26E8">
          <w:rPr>
            <w:noProof/>
            <w:webHidden/>
          </w:rPr>
          <w:fldChar w:fldCharType="end"/>
        </w:r>
      </w:hyperlink>
    </w:p>
    <w:p w14:paraId="143A4B92"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23" w:history="1">
        <w:r w:rsidR="00B16782" w:rsidRPr="00AB43D3">
          <w:rPr>
            <w:rStyle w:val="Hyperlink"/>
            <w:noProof/>
          </w:rPr>
          <w:t>Explore:  Using Excel Research Features</w:t>
        </w:r>
        <w:r w:rsidR="00B16782">
          <w:rPr>
            <w:noProof/>
            <w:webHidden/>
          </w:rPr>
          <w:tab/>
        </w:r>
        <w:r w:rsidR="00AC26E8">
          <w:rPr>
            <w:noProof/>
            <w:webHidden/>
          </w:rPr>
          <w:fldChar w:fldCharType="begin"/>
        </w:r>
        <w:r w:rsidR="00B16782">
          <w:rPr>
            <w:noProof/>
            <w:webHidden/>
          </w:rPr>
          <w:instrText xml:space="preserve"> PAGEREF _Toc227047723 \h </w:instrText>
        </w:r>
        <w:r w:rsidR="00AC26E8">
          <w:rPr>
            <w:noProof/>
            <w:webHidden/>
          </w:rPr>
        </w:r>
        <w:r w:rsidR="00AC26E8">
          <w:rPr>
            <w:noProof/>
            <w:webHidden/>
          </w:rPr>
          <w:fldChar w:fldCharType="separate"/>
        </w:r>
        <w:r w:rsidR="00B16782">
          <w:rPr>
            <w:noProof/>
            <w:webHidden/>
          </w:rPr>
          <w:t>55</w:t>
        </w:r>
        <w:r w:rsidR="00AC26E8">
          <w:rPr>
            <w:noProof/>
            <w:webHidden/>
          </w:rPr>
          <w:fldChar w:fldCharType="end"/>
        </w:r>
      </w:hyperlink>
    </w:p>
    <w:p w14:paraId="1B71D6F7"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24" w:history="1">
        <w:r w:rsidR="00B16782" w:rsidRPr="00AB43D3">
          <w:rPr>
            <w:rStyle w:val="Hyperlink"/>
            <w:noProof/>
          </w:rPr>
          <w:t>Explore:  Sorting data</w:t>
        </w:r>
        <w:r w:rsidR="00B16782">
          <w:rPr>
            <w:noProof/>
            <w:webHidden/>
          </w:rPr>
          <w:tab/>
        </w:r>
        <w:r w:rsidR="00AC26E8">
          <w:rPr>
            <w:noProof/>
            <w:webHidden/>
          </w:rPr>
          <w:fldChar w:fldCharType="begin"/>
        </w:r>
        <w:r w:rsidR="00B16782">
          <w:rPr>
            <w:noProof/>
            <w:webHidden/>
          </w:rPr>
          <w:instrText xml:space="preserve"> PAGEREF _Toc227047724 \h </w:instrText>
        </w:r>
        <w:r w:rsidR="00AC26E8">
          <w:rPr>
            <w:noProof/>
            <w:webHidden/>
          </w:rPr>
        </w:r>
        <w:r w:rsidR="00AC26E8">
          <w:rPr>
            <w:noProof/>
            <w:webHidden/>
          </w:rPr>
          <w:fldChar w:fldCharType="separate"/>
        </w:r>
        <w:r w:rsidR="00B16782">
          <w:rPr>
            <w:noProof/>
            <w:webHidden/>
          </w:rPr>
          <w:t>56</w:t>
        </w:r>
        <w:r w:rsidR="00AC26E8">
          <w:rPr>
            <w:noProof/>
            <w:webHidden/>
          </w:rPr>
          <w:fldChar w:fldCharType="end"/>
        </w:r>
      </w:hyperlink>
    </w:p>
    <w:p w14:paraId="79507AAC"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25" w:history="1">
        <w:r w:rsidR="00B16782" w:rsidRPr="00AB43D3">
          <w:rPr>
            <w:rStyle w:val="Hyperlink"/>
            <w:noProof/>
          </w:rPr>
          <w:t>Explore:  Filtering Data</w:t>
        </w:r>
        <w:r w:rsidR="00B16782">
          <w:rPr>
            <w:noProof/>
            <w:webHidden/>
          </w:rPr>
          <w:tab/>
        </w:r>
        <w:r w:rsidR="00AC26E8">
          <w:rPr>
            <w:noProof/>
            <w:webHidden/>
          </w:rPr>
          <w:fldChar w:fldCharType="begin"/>
        </w:r>
        <w:r w:rsidR="00B16782">
          <w:rPr>
            <w:noProof/>
            <w:webHidden/>
          </w:rPr>
          <w:instrText xml:space="preserve"> PAGEREF _Toc227047725 \h </w:instrText>
        </w:r>
        <w:r w:rsidR="00AC26E8">
          <w:rPr>
            <w:noProof/>
            <w:webHidden/>
          </w:rPr>
        </w:r>
        <w:r w:rsidR="00AC26E8">
          <w:rPr>
            <w:noProof/>
            <w:webHidden/>
          </w:rPr>
          <w:fldChar w:fldCharType="separate"/>
        </w:r>
        <w:r w:rsidR="00B16782">
          <w:rPr>
            <w:noProof/>
            <w:webHidden/>
          </w:rPr>
          <w:t>58</w:t>
        </w:r>
        <w:r w:rsidR="00AC26E8">
          <w:rPr>
            <w:noProof/>
            <w:webHidden/>
          </w:rPr>
          <w:fldChar w:fldCharType="end"/>
        </w:r>
      </w:hyperlink>
    </w:p>
    <w:p w14:paraId="1F7F1A7D"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26" w:history="1">
        <w:r w:rsidR="00B16782" w:rsidRPr="00AB43D3">
          <w:rPr>
            <w:rStyle w:val="Hyperlink"/>
            <w:noProof/>
          </w:rPr>
          <w:t>Explore:  Creating a Pivot Table</w:t>
        </w:r>
        <w:r w:rsidR="00B16782">
          <w:rPr>
            <w:noProof/>
            <w:webHidden/>
          </w:rPr>
          <w:tab/>
        </w:r>
        <w:r w:rsidR="00AC26E8">
          <w:rPr>
            <w:noProof/>
            <w:webHidden/>
          </w:rPr>
          <w:fldChar w:fldCharType="begin"/>
        </w:r>
        <w:r w:rsidR="00B16782">
          <w:rPr>
            <w:noProof/>
            <w:webHidden/>
          </w:rPr>
          <w:instrText xml:space="preserve"> PAGEREF _Toc227047726 \h </w:instrText>
        </w:r>
        <w:r w:rsidR="00AC26E8">
          <w:rPr>
            <w:noProof/>
            <w:webHidden/>
          </w:rPr>
        </w:r>
        <w:r w:rsidR="00AC26E8">
          <w:rPr>
            <w:noProof/>
            <w:webHidden/>
          </w:rPr>
          <w:fldChar w:fldCharType="separate"/>
        </w:r>
        <w:r w:rsidR="00B16782">
          <w:rPr>
            <w:noProof/>
            <w:webHidden/>
          </w:rPr>
          <w:t>61</w:t>
        </w:r>
        <w:r w:rsidR="00AC26E8">
          <w:rPr>
            <w:noProof/>
            <w:webHidden/>
          </w:rPr>
          <w:fldChar w:fldCharType="end"/>
        </w:r>
      </w:hyperlink>
    </w:p>
    <w:p w14:paraId="6A27E694"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27" w:history="1">
        <w:r w:rsidR="00B16782" w:rsidRPr="00AB43D3">
          <w:rPr>
            <w:rStyle w:val="Hyperlink"/>
            <w:noProof/>
          </w:rPr>
          <w:t>Explore:  Creating Pivot Charts in Excel</w:t>
        </w:r>
        <w:r w:rsidR="00B16782">
          <w:rPr>
            <w:noProof/>
            <w:webHidden/>
          </w:rPr>
          <w:tab/>
        </w:r>
        <w:r w:rsidR="00AC26E8">
          <w:rPr>
            <w:noProof/>
            <w:webHidden/>
          </w:rPr>
          <w:fldChar w:fldCharType="begin"/>
        </w:r>
        <w:r w:rsidR="00B16782">
          <w:rPr>
            <w:noProof/>
            <w:webHidden/>
          </w:rPr>
          <w:instrText xml:space="preserve"> PAGEREF _Toc227047727 \h </w:instrText>
        </w:r>
        <w:r w:rsidR="00AC26E8">
          <w:rPr>
            <w:noProof/>
            <w:webHidden/>
          </w:rPr>
        </w:r>
        <w:r w:rsidR="00AC26E8">
          <w:rPr>
            <w:noProof/>
            <w:webHidden/>
          </w:rPr>
          <w:fldChar w:fldCharType="separate"/>
        </w:r>
        <w:r w:rsidR="00B16782">
          <w:rPr>
            <w:noProof/>
            <w:webHidden/>
          </w:rPr>
          <w:t>61</w:t>
        </w:r>
        <w:r w:rsidR="00AC26E8">
          <w:rPr>
            <w:noProof/>
            <w:webHidden/>
          </w:rPr>
          <w:fldChar w:fldCharType="end"/>
        </w:r>
      </w:hyperlink>
    </w:p>
    <w:p w14:paraId="17C5AC50"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28" w:history="1">
        <w:r w:rsidR="00B16782" w:rsidRPr="00AB43D3">
          <w:rPr>
            <w:rStyle w:val="Hyperlink"/>
            <w:noProof/>
          </w:rPr>
          <w:t>Test Your Knowledge</w:t>
        </w:r>
        <w:r w:rsidR="00B16782">
          <w:rPr>
            <w:noProof/>
            <w:webHidden/>
          </w:rPr>
          <w:tab/>
        </w:r>
        <w:r w:rsidR="00AC26E8">
          <w:rPr>
            <w:noProof/>
            <w:webHidden/>
          </w:rPr>
          <w:fldChar w:fldCharType="begin"/>
        </w:r>
        <w:r w:rsidR="00B16782">
          <w:rPr>
            <w:noProof/>
            <w:webHidden/>
          </w:rPr>
          <w:instrText xml:space="preserve"> PAGEREF _Toc227047728 \h </w:instrText>
        </w:r>
        <w:r w:rsidR="00AC26E8">
          <w:rPr>
            <w:noProof/>
            <w:webHidden/>
          </w:rPr>
        </w:r>
        <w:r w:rsidR="00AC26E8">
          <w:rPr>
            <w:noProof/>
            <w:webHidden/>
          </w:rPr>
          <w:fldChar w:fldCharType="separate"/>
        </w:r>
        <w:r w:rsidR="00B16782">
          <w:rPr>
            <w:noProof/>
            <w:webHidden/>
          </w:rPr>
          <w:t>63</w:t>
        </w:r>
        <w:r w:rsidR="00AC26E8">
          <w:rPr>
            <w:noProof/>
            <w:webHidden/>
          </w:rPr>
          <w:fldChar w:fldCharType="end"/>
        </w:r>
      </w:hyperlink>
    </w:p>
    <w:p w14:paraId="157025CC"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29" w:history="1">
        <w:r w:rsidR="00B16782" w:rsidRPr="00AB43D3">
          <w:rPr>
            <w:rStyle w:val="Hyperlink"/>
            <w:noProof/>
          </w:rPr>
          <w:t>Curriculum Connections</w:t>
        </w:r>
        <w:r w:rsidR="00B16782">
          <w:rPr>
            <w:noProof/>
            <w:webHidden/>
          </w:rPr>
          <w:tab/>
        </w:r>
        <w:r w:rsidR="00AC26E8">
          <w:rPr>
            <w:noProof/>
            <w:webHidden/>
          </w:rPr>
          <w:fldChar w:fldCharType="begin"/>
        </w:r>
        <w:r w:rsidR="00B16782">
          <w:rPr>
            <w:noProof/>
            <w:webHidden/>
          </w:rPr>
          <w:instrText xml:space="preserve"> PAGEREF _Toc227047729 \h </w:instrText>
        </w:r>
        <w:r w:rsidR="00AC26E8">
          <w:rPr>
            <w:noProof/>
            <w:webHidden/>
          </w:rPr>
        </w:r>
        <w:r w:rsidR="00AC26E8">
          <w:rPr>
            <w:noProof/>
            <w:webHidden/>
          </w:rPr>
          <w:fldChar w:fldCharType="separate"/>
        </w:r>
        <w:r w:rsidR="00B16782">
          <w:rPr>
            <w:noProof/>
            <w:webHidden/>
          </w:rPr>
          <w:t>64</w:t>
        </w:r>
        <w:r w:rsidR="00AC26E8">
          <w:rPr>
            <w:noProof/>
            <w:webHidden/>
          </w:rPr>
          <w:fldChar w:fldCharType="end"/>
        </w:r>
      </w:hyperlink>
    </w:p>
    <w:p w14:paraId="0A66C773" w14:textId="77777777" w:rsidR="00B16782" w:rsidRDefault="00743836">
      <w:pPr>
        <w:pStyle w:val="TOC1"/>
        <w:tabs>
          <w:tab w:val="right" w:leader="dot" w:pos="9350"/>
        </w:tabs>
        <w:rPr>
          <w:rFonts w:asciiTheme="minorHAnsi" w:eastAsiaTheme="minorEastAsia" w:hAnsiTheme="minorHAnsi" w:cstheme="minorBidi"/>
          <w:b w:val="0"/>
          <w:bCs w:val="0"/>
          <w:caps w:val="0"/>
          <w:noProof/>
          <w:sz w:val="22"/>
          <w:szCs w:val="22"/>
        </w:rPr>
      </w:pPr>
      <w:hyperlink w:anchor="_Toc227047730" w:history="1">
        <w:r w:rsidR="00B16782" w:rsidRPr="00AB43D3">
          <w:rPr>
            <w:rStyle w:val="Hyperlink"/>
            <w:noProof/>
          </w:rPr>
          <w:t>Unit 3:  Collaboration on Presentations</w:t>
        </w:r>
        <w:r w:rsidR="00B16782">
          <w:rPr>
            <w:noProof/>
            <w:webHidden/>
          </w:rPr>
          <w:tab/>
        </w:r>
        <w:r w:rsidR="00AC26E8">
          <w:rPr>
            <w:noProof/>
            <w:webHidden/>
          </w:rPr>
          <w:fldChar w:fldCharType="begin"/>
        </w:r>
        <w:r w:rsidR="00B16782">
          <w:rPr>
            <w:noProof/>
            <w:webHidden/>
          </w:rPr>
          <w:instrText xml:space="preserve"> PAGEREF _Toc227047730 \h </w:instrText>
        </w:r>
        <w:r w:rsidR="00AC26E8">
          <w:rPr>
            <w:noProof/>
            <w:webHidden/>
          </w:rPr>
        </w:r>
        <w:r w:rsidR="00AC26E8">
          <w:rPr>
            <w:noProof/>
            <w:webHidden/>
          </w:rPr>
          <w:fldChar w:fldCharType="separate"/>
        </w:r>
        <w:r w:rsidR="00B16782">
          <w:rPr>
            <w:noProof/>
            <w:webHidden/>
          </w:rPr>
          <w:t>67</w:t>
        </w:r>
        <w:r w:rsidR="00AC26E8">
          <w:rPr>
            <w:noProof/>
            <w:webHidden/>
          </w:rPr>
          <w:fldChar w:fldCharType="end"/>
        </w:r>
      </w:hyperlink>
    </w:p>
    <w:p w14:paraId="23FE2D11"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31" w:history="1">
        <w:r w:rsidR="00B16782" w:rsidRPr="00AB43D3">
          <w:rPr>
            <w:rStyle w:val="Hyperlink"/>
            <w:noProof/>
          </w:rPr>
          <w:t>Collaborations on Presentations</w:t>
        </w:r>
        <w:r w:rsidR="00B16782">
          <w:rPr>
            <w:noProof/>
            <w:webHidden/>
          </w:rPr>
          <w:tab/>
        </w:r>
        <w:r w:rsidR="00AC26E8">
          <w:rPr>
            <w:noProof/>
            <w:webHidden/>
          </w:rPr>
          <w:fldChar w:fldCharType="begin"/>
        </w:r>
        <w:r w:rsidR="00B16782">
          <w:rPr>
            <w:noProof/>
            <w:webHidden/>
          </w:rPr>
          <w:instrText xml:space="preserve"> PAGEREF _Toc227047731 \h </w:instrText>
        </w:r>
        <w:r w:rsidR="00AC26E8">
          <w:rPr>
            <w:noProof/>
            <w:webHidden/>
          </w:rPr>
        </w:r>
        <w:r w:rsidR="00AC26E8">
          <w:rPr>
            <w:noProof/>
            <w:webHidden/>
          </w:rPr>
          <w:fldChar w:fldCharType="separate"/>
        </w:r>
        <w:r w:rsidR="00B16782">
          <w:rPr>
            <w:noProof/>
            <w:webHidden/>
          </w:rPr>
          <w:t>68</w:t>
        </w:r>
        <w:r w:rsidR="00AC26E8">
          <w:rPr>
            <w:noProof/>
            <w:webHidden/>
          </w:rPr>
          <w:fldChar w:fldCharType="end"/>
        </w:r>
      </w:hyperlink>
    </w:p>
    <w:p w14:paraId="6913B80B"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32" w:history="1">
        <w:r w:rsidR="00B16782" w:rsidRPr="00AB43D3">
          <w:rPr>
            <w:rStyle w:val="Hyperlink"/>
            <w:noProof/>
          </w:rPr>
          <w:t>Integration Project Lesson Plan</w:t>
        </w:r>
        <w:r w:rsidR="00B16782">
          <w:rPr>
            <w:noProof/>
            <w:webHidden/>
          </w:rPr>
          <w:tab/>
        </w:r>
        <w:r w:rsidR="00AC26E8">
          <w:rPr>
            <w:noProof/>
            <w:webHidden/>
          </w:rPr>
          <w:fldChar w:fldCharType="begin"/>
        </w:r>
        <w:r w:rsidR="00B16782">
          <w:rPr>
            <w:noProof/>
            <w:webHidden/>
          </w:rPr>
          <w:instrText xml:space="preserve"> PAGEREF _Toc227047732 \h </w:instrText>
        </w:r>
        <w:r w:rsidR="00AC26E8">
          <w:rPr>
            <w:noProof/>
            <w:webHidden/>
          </w:rPr>
        </w:r>
        <w:r w:rsidR="00AC26E8">
          <w:rPr>
            <w:noProof/>
            <w:webHidden/>
          </w:rPr>
          <w:fldChar w:fldCharType="separate"/>
        </w:r>
        <w:r w:rsidR="00B16782">
          <w:rPr>
            <w:noProof/>
            <w:webHidden/>
          </w:rPr>
          <w:t>68</w:t>
        </w:r>
        <w:r w:rsidR="00AC26E8">
          <w:rPr>
            <w:noProof/>
            <w:webHidden/>
          </w:rPr>
          <w:fldChar w:fldCharType="end"/>
        </w:r>
      </w:hyperlink>
    </w:p>
    <w:p w14:paraId="34887A27"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33" w:history="1">
        <w:r w:rsidR="00B16782" w:rsidRPr="00AB43D3">
          <w:rPr>
            <w:rStyle w:val="Hyperlink"/>
            <w:noProof/>
          </w:rPr>
          <w:t>Using MS Office Tools for Collaboration on Presentations</w:t>
        </w:r>
        <w:r w:rsidR="00B16782">
          <w:rPr>
            <w:noProof/>
            <w:webHidden/>
          </w:rPr>
          <w:tab/>
        </w:r>
        <w:r w:rsidR="00AC26E8">
          <w:rPr>
            <w:noProof/>
            <w:webHidden/>
          </w:rPr>
          <w:fldChar w:fldCharType="begin"/>
        </w:r>
        <w:r w:rsidR="00B16782">
          <w:rPr>
            <w:noProof/>
            <w:webHidden/>
          </w:rPr>
          <w:instrText xml:space="preserve"> PAGEREF _Toc227047733 \h </w:instrText>
        </w:r>
        <w:r w:rsidR="00AC26E8">
          <w:rPr>
            <w:noProof/>
            <w:webHidden/>
          </w:rPr>
        </w:r>
        <w:r w:rsidR="00AC26E8">
          <w:rPr>
            <w:noProof/>
            <w:webHidden/>
          </w:rPr>
          <w:fldChar w:fldCharType="separate"/>
        </w:r>
        <w:r w:rsidR="00B16782">
          <w:rPr>
            <w:noProof/>
            <w:webHidden/>
          </w:rPr>
          <w:t>71</w:t>
        </w:r>
        <w:r w:rsidR="00AC26E8">
          <w:rPr>
            <w:noProof/>
            <w:webHidden/>
          </w:rPr>
          <w:fldChar w:fldCharType="end"/>
        </w:r>
      </w:hyperlink>
    </w:p>
    <w:p w14:paraId="72C3032E"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34" w:history="1">
        <w:r w:rsidR="00B16782" w:rsidRPr="00AB43D3">
          <w:rPr>
            <w:rStyle w:val="Hyperlink"/>
            <w:noProof/>
          </w:rPr>
          <w:t>Explore:  Setting up Your Workspace</w:t>
        </w:r>
        <w:r w:rsidR="00B16782">
          <w:rPr>
            <w:noProof/>
            <w:webHidden/>
          </w:rPr>
          <w:tab/>
        </w:r>
        <w:r w:rsidR="00AC26E8">
          <w:rPr>
            <w:noProof/>
            <w:webHidden/>
          </w:rPr>
          <w:fldChar w:fldCharType="begin"/>
        </w:r>
        <w:r w:rsidR="00B16782">
          <w:rPr>
            <w:noProof/>
            <w:webHidden/>
          </w:rPr>
          <w:instrText xml:space="preserve"> PAGEREF _Toc227047734 \h </w:instrText>
        </w:r>
        <w:r w:rsidR="00AC26E8">
          <w:rPr>
            <w:noProof/>
            <w:webHidden/>
          </w:rPr>
        </w:r>
        <w:r w:rsidR="00AC26E8">
          <w:rPr>
            <w:noProof/>
            <w:webHidden/>
          </w:rPr>
          <w:fldChar w:fldCharType="separate"/>
        </w:r>
        <w:r w:rsidR="00B16782">
          <w:rPr>
            <w:noProof/>
            <w:webHidden/>
          </w:rPr>
          <w:t>71</w:t>
        </w:r>
        <w:r w:rsidR="00AC26E8">
          <w:rPr>
            <w:noProof/>
            <w:webHidden/>
          </w:rPr>
          <w:fldChar w:fldCharType="end"/>
        </w:r>
      </w:hyperlink>
    </w:p>
    <w:p w14:paraId="3E5DF3D2"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35" w:history="1">
        <w:r w:rsidR="00B16782" w:rsidRPr="00AB43D3">
          <w:rPr>
            <w:rStyle w:val="Hyperlink"/>
            <w:noProof/>
          </w:rPr>
          <w:t>Explore:  Navigating MS Office Power Point</w:t>
        </w:r>
        <w:r w:rsidR="00B16782">
          <w:rPr>
            <w:noProof/>
            <w:webHidden/>
          </w:rPr>
          <w:tab/>
        </w:r>
        <w:r w:rsidR="00AC26E8">
          <w:rPr>
            <w:noProof/>
            <w:webHidden/>
          </w:rPr>
          <w:fldChar w:fldCharType="begin"/>
        </w:r>
        <w:r w:rsidR="00B16782">
          <w:rPr>
            <w:noProof/>
            <w:webHidden/>
          </w:rPr>
          <w:instrText xml:space="preserve"> PAGEREF _Toc227047735 \h </w:instrText>
        </w:r>
        <w:r w:rsidR="00AC26E8">
          <w:rPr>
            <w:noProof/>
            <w:webHidden/>
          </w:rPr>
        </w:r>
        <w:r w:rsidR="00AC26E8">
          <w:rPr>
            <w:noProof/>
            <w:webHidden/>
          </w:rPr>
          <w:fldChar w:fldCharType="separate"/>
        </w:r>
        <w:r w:rsidR="00B16782">
          <w:rPr>
            <w:noProof/>
            <w:webHidden/>
          </w:rPr>
          <w:t>72</w:t>
        </w:r>
        <w:r w:rsidR="00AC26E8">
          <w:rPr>
            <w:noProof/>
            <w:webHidden/>
          </w:rPr>
          <w:fldChar w:fldCharType="end"/>
        </w:r>
      </w:hyperlink>
    </w:p>
    <w:p w14:paraId="355F9FB9"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36" w:history="1">
        <w:r w:rsidR="00B16782" w:rsidRPr="00AB43D3">
          <w:rPr>
            <w:rStyle w:val="Hyperlink"/>
            <w:noProof/>
          </w:rPr>
          <w:t>Explore:  Adding Slides and Content</w:t>
        </w:r>
        <w:r w:rsidR="00B16782">
          <w:rPr>
            <w:noProof/>
            <w:webHidden/>
          </w:rPr>
          <w:tab/>
        </w:r>
        <w:r w:rsidR="00AC26E8">
          <w:rPr>
            <w:noProof/>
            <w:webHidden/>
          </w:rPr>
          <w:fldChar w:fldCharType="begin"/>
        </w:r>
        <w:r w:rsidR="00B16782">
          <w:rPr>
            <w:noProof/>
            <w:webHidden/>
          </w:rPr>
          <w:instrText xml:space="preserve"> PAGEREF _Toc227047736 \h </w:instrText>
        </w:r>
        <w:r w:rsidR="00AC26E8">
          <w:rPr>
            <w:noProof/>
            <w:webHidden/>
          </w:rPr>
        </w:r>
        <w:r w:rsidR="00AC26E8">
          <w:rPr>
            <w:noProof/>
            <w:webHidden/>
          </w:rPr>
          <w:fldChar w:fldCharType="separate"/>
        </w:r>
        <w:r w:rsidR="00B16782">
          <w:rPr>
            <w:noProof/>
            <w:webHidden/>
          </w:rPr>
          <w:t>73</w:t>
        </w:r>
        <w:r w:rsidR="00AC26E8">
          <w:rPr>
            <w:noProof/>
            <w:webHidden/>
          </w:rPr>
          <w:fldChar w:fldCharType="end"/>
        </w:r>
      </w:hyperlink>
    </w:p>
    <w:p w14:paraId="307F4D48"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37" w:history="1">
        <w:r w:rsidR="00B16782" w:rsidRPr="00AB43D3">
          <w:rPr>
            <w:rStyle w:val="Hyperlink"/>
            <w:noProof/>
          </w:rPr>
          <w:t>Explore:  Adding an Audio Clip</w:t>
        </w:r>
        <w:r w:rsidR="00B16782">
          <w:rPr>
            <w:noProof/>
            <w:webHidden/>
          </w:rPr>
          <w:tab/>
        </w:r>
        <w:r w:rsidR="00AC26E8">
          <w:rPr>
            <w:noProof/>
            <w:webHidden/>
          </w:rPr>
          <w:fldChar w:fldCharType="begin"/>
        </w:r>
        <w:r w:rsidR="00B16782">
          <w:rPr>
            <w:noProof/>
            <w:webHidden/>
          </w:rPr>
          <w:instrText xml:space="preserve"> PAGEREF _Toc227047737 \h </w:instrText>
        </w:r>
        <w:r w:rsidR="00AC26E8">
          <w:rPr>
            <w:noProof/>
            <w:webHidden/>
          </w:rPr>
        </w:r>
        <w:r w:rsidR="00AC26E8">
          <w:rPr>
            <w:noProof/>
            <w:webHidden/>
          </w:rPr>
          <w:fldChar w:fldCharType="separate"/>
        </w:r>
        <w:r w:rsidR="00B16782">
          <w:rPr>
            <w:noProof/>
            <w:webHidden/>
          </w:rPr>
          <w:t>76</w:t>
        </w:r>
        <w:r w:rsidR="00AC26E8">
          <w:rPr>
            <w:noProof/>
            <w:webHidden/>
          </w:rPr>
          <w:fldChar w:fldCharType="end"/>
        </w:r>
      </w:hyperlink>
    </w:p>
    <w:p w14:paraId="1EC48B2A"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38" w:history="1">
        <w:r w:rsidR="00B16782" w:rsidRPr="00AB43D3">
          <w:rPr>
            <w:rStyle w:val="Hyperlink"/>
            <w:noProof/>
          </w:rPr>
          <w:t>Explore:  Adding Animation</w:t>
        </w:r>
        <w:r w:rsidR="00B16782">
          <w:rPr>
            <w:noProof/>
            <w:webHidden/>
          </w:rPr>
          <w:tab/>
        </w:r>
        <w:r w:rsidR="00AC26E8">
          <w:rPr>
            <w:noProof/>
            <w:webHidden/>
          </w:rPr>
          <w:fldChar w:fldCharType="begin"/>
        </w:r>
        <w:r w:rsidR="00B16782">
          <w:rPr>
            <w:noProof/>
            <w:webHidden/>
          </w:rPr>
          <w:instrText xml:space="preserve"> PAGEREF _Toc227047738 \h </w:instrText>
        </w:r>
        <w:r w:rsidR="00AC26E8">
          <w:rPr>
            <w:noProof/>
            <w:webHidden/>
          </w:rPr>
        </w:r>
        <w:r w:rsidR="00AC26E8">
          <w:rPr>
            <w:noProof/>
            <w:webHidden/>
          </w:rPr>
          <w:fldChar w:fldCharType="separate"/>
        </w:r>
        <w:r w:rsidR="00B16782">
          <w:rPr>
            <w:noProof/>
            <w:webHidden/>
          </w:rPr>
          <w:t>77</w:t>
        </w:r>
        <w:r w:rsidR="00AC26E8">
          <w:rPr>
            <w:noProof/>
            <w:webHidden/>
          </w:rPr>
          <w:fldChar w:fldCharType="end"/>
        </w:r>
      </w:hyperlink>
    </w:p>
    <w:p w14:paraId="751B9316"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39" w:history="1">
        <w:r w:rsidR="00B16782" w:rsidRPr="00AB43D3">
          <w:rPr>
            <w:rStyle w:val="Hyperlink"/>
            <w:noProof/>
          </w:rPr>
          <w:t>Explore:  Adding Hyperlinks</w:t>
        </w:r>
        <w:r w:rsidR="00B16782">
          <w:rPr>
            <w:noProof/>
            <w:webHidden/>
          </w:rPr>
          <w:tab/>
        </w:r>
        <w:r w:rsidR="00AC26E8">
          <w:rPr>
            <w:noProof/>
            <w:webHidden/>
          </w:rPr>
          <w:fldChar w:fldCharType="begin"/>
        </w:r>
        <w:r w:rsidR="00B16782">
          <w:rPr>
            <w:noProof/>
            <w:webHidden/>
          </w:rPr>
          <w:instrText xml:space="preserve"> PAGEREF _Toc227047739 \h </w:instrText>
        </w:r>
        <w:r w:rsidR="00AC26E8">
          <w:rPr>
            <w:noProof/>
            <w:webHidden/>
          </w:rPr>
        </w:r>
        <w:r w:rsidR="00AC26E8">
          <w:rPr>
            <w:noProof/>
            <w:webHidden/>
          </w:rPr>
          <w:fldChar w:fldCharType="separate"/>
        </w:r>
        <w:r w:rsidR="00B16782">
          <w:rPr>
            <w:noProof/>
            <w:webHidden/>
          </w:rPr>
          <w:t>78</w:t>
        </w:r>
        <w:r w:rsidR="00AC26E8">
          <w:rPr>
            <w:noProof/>
            <w:webHidden/>
          </w:rPr>
          <w:fldChar w:fldCharType="end"/>
        </w:r>
      </w:hyperlink>
    </w:p>
    <w:p w14:paraId="3DE6A21C"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40" w:history="1">
        <w:r w:rsidR="00B16782" w:rsidRPr="00AB43D3">
          <w:rPr>
            <w:rStyle w:val="Hyperlink"/>
            <w:noProof/>
          </w:rPr>
          <w:t>Test Your Knowledge</w:t>
        </w:r>
        <w:r w:rsidR="00B16782">
          <w:rPr>
            <w:noProof/>
            <w:webHidden/>
          </w:rPr>
          <w:tab/>
        </w:r>
        <w:r w:rsidR="00AC26E8">
          <w:rPr>
            <w:noProof/>
            <w:webHidden/>
          </w:rPr>
          <w:fldChar w:fldCharType="begin"/>
        </w:r>
        <w:r w:rsidR="00B16782">
          <w:rPr>
            <w:noProof/>
            <w:webHidden/>
          </w:rPr>
          <w:instrText xml:space="preserve"> PAGEREF _Toc227047740 \h </w:instrText>
        </w:r>
        <w:r w:rsidR="00AC26E8">
          <w:rPr>
            <w:noProof/>
            <w:webHidden/>
          </w:rPr>
        </w:r>
        <w:r w:rsidR="00AC26E8">
          <w:rPr>
            <w:noProof/>
            <w:webHidden/>
          </w:rPr>
          <w:fldChar w:fldCharType="separate"/>
        </w:r>
        <w:r w:rsidR="00B16782">
          <w:rPr>
            <w:noProof/>
            <w:webHidden/>
          </w:rPr>
          <w:t>81</w:t>
        </w:r>
        <w:r w:rsidR="00AC26E8">
          <w:rPr>
            <w:noProof/>
            <w:webHidden/>
          </w:rPr>
          <w:fldChar w:fldCharType="end"/>
        </w:r>
      </w:hyperlink>
    </w:p>
    <w:p w14:paraId="53E5F465"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41" w:history="1">
        <w:r w:rsidR="00B16782" w:rsidRPr="00AB43D3">
          <w:rPr>
            <w:rStyle w:val="Hyperlink"/>
            <w:noProof/>
          </w:rPr>
          <w:t>Curriculum Connections</w:t>
        </w:r>
        <w:r w:rsidR="00B16782">
          <w:rPr>
            <w:noProof/>
            <w:webHidden/>
          </w:rPr>
          <w:tab/>
        </w:r>
        <w:r w:rsidR="00AC26E8">
          <w:rPr>
            <w:noProof/>
            <w:webHidden/>
          </w:rPr>
          <w:fldChar w:fldCharType="begin"/>
        </w:r>
        <w:r w:rsidR="00B16782">
          <w:rPr>
            <w:noProof/>
            <w:webHidden/>
          </w:rPr>
          <w:instrText xml:space="preserve"> PAGEREF _Toc227047741 \h </w:instrText>
        </w:r>
        <w:r w:rsidR="00AC26E8">
          <w:rPr>
            <w:noProof/>
            <w:webHidden/>
          </w:rPr>
        </w:r>
        <w:r w:rsidR="00AC26E8">
          <w:rPr>
            <w:noProof/>
            <w:webHidden/>
          </w:rPr>
          <w:fldChar w:fldCharType="separate"/>
        </w:r>
        <w:r w:rsidR="00B16782">
          <w:rPr>
            <w:noProof/>
            <w:webHidden/>
          </w:rPr>
          <w:t>83</w:t>
        </w:r>
        <w:r w:rsidR="00AC26E8">
          <w:rPr>
            <w:noProof/>
            <w:webHidden/>
          </w:rPr>
          <w:fldChar w:fldCharType="end"/>
        </w:r>
      </w:hyperlink>
    </w:p>
    <w:p w14:paraId="37DDB9EF" w14:textId="77777777" w:rsidR="00B16782" w:rsidRDefault="00743836">
      <w:pPr>
        <w:pStyle w:val="TOC1"/>
        <w:tabs>
          <w:tab w:val="right" w:leader="dot" w:pos="9350"/>
        </w:tabs>
        <w:rPr>
          <w:rFonts w:asciiTheme="minorHAnsi" w:eastAsiaTheme="minorEastAsia" w:hAnsiTheme="minorHAnsi" w:cstheme="minorBidi"/>
          <w:b w:val="0"/>
          <w:bCs w:val="0"/>
          <w:caps w:val="0"/>
          <w:noProof/>
          <w:sz w:val="22"/>
          <w:szCs w:val="22"/>
        </w:rPr>
      </w:pPr>
      <w:hyperlink w:anchor="_Toc227047742" w:history="1">
        <w:r w:rsidR="00B16782" w:rsidRPr="00AB43D3">
          <w:rPr>
            <w:rStyle w:val="Hyperlink"/>
            <w:noProof/>
          </w:rPr>
          <w:t>Unit 4:  21</w:t>
        </w:r>
        <w:r w:rsidR="00B16782" w:rsidRPr="00AB43D3">
          <w:rPr>
            <w:rStyle w:val="Hyperlink"/>
            <w:noProof/>
            <w:vertAlign w:val="superscript"/>
          </w:rPr>
          <w:t>st</w:t>
        </w:r>
        <w:r w:rsidR="00B16782" w:rsidRPr="00AB43D3">
          <w:rPr>
            <w:rStyle w:val="Hyperlink"/>
            <w:noProof/>
          </w:rPr>
          <w:t xml:space="preserve"> Century Tools to Aid Collaboration</w:t>
        </w:r>
        <w:r w:rsidR="00B16782">
          <w:rPr>
            <w:noProof/>
            <w:webHidden/>
          </w:rPr>
          <w:tab/>
        </w:r>
        <w:r w:rsidR="00AC26E8">
          <w:rPr>
            <w:noProof/>
            <w:webHidden/>
          </w:rPr>
          <w:fldChar w:fldCharType="begin"/>
        </w:r>
        <w:r w:rsidR="00B16782">
          <w:rPr>
            <w:noProof/>
            <w:webHidden/>
          </w:rPr>
          <w:instrText xml:space="preserve"> PAGEREF _Toc227047742 \h </w:instrText>
        </w:r>
        <w:r w:rsidR="00AC26E8">
          <w:rPr>
            <w:noProof/>
            <w:webHidden/>
          </w:rPr>
        </w:r>
        <w:r w:rsidR="00AC26E8">
          <w:rPr>
            <w:noProof/>
            <w:webHidden/>
          </w:rPr>
          <w:fldChar w:fldCharType="separate"/>
        </w:r>
        <w:r w:rsidR="00B16782">
          <w:rPr>
            <w:noProof/>
            <w:webHidden/>
          </w:rPr>
          <w:t>85</w:t>
        </w:r>
        <w:r w:rsidR="00AC26E8">
          <w:rPr>
            <w:noProof/>
            <w:webHidden/>
          </w:rPr>
          <w:fldChar w:fldCharType="end"/>
        </w:r>
      </w:hyperlink>
    </w:p>
    <w:p w14:paraId="5032C73C"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43" w:history="1">
        <w:r w:rsidR="00B16782" w:rsidRPr="00AB43D3">
          <w:rPr>
            <w:rStyle w:val="Hyperlink"/>
            <w:noProof/>
          </w:rPr>
          <w:t>21</w:t>
        </w:r>
        <w:r w:rsidR="00B16782" w:rsidRPr="00AB43D3">
          <w:rPr>
            <w:rStyle w:val="Hyperlink"/>
            <w:noProof/>
            <w:vertAlign w:val="superscript"/>
          </w:rPr>
          <w:t>st</w:t>
        </w:r>
        <w:r w:rsidR="00B16782" w:rsidRPr="00AB43D3">
          <w:rPr>
            <w:rStyle w:val="Hyperlink"/>
            <w:noProof/>
          </w:rPr>
          <w:t xml:space="preserve"> Century Tools to Aid Collaboration</w:t>
        </w:r>
        <w:r w:rsidR="00B16782">
          <w:rPr>
            <w:noProof/>
            <w:webHidden/>
          </w:rPr>
          <w:tab/>
        </w:r>
        <w:r w:rsidR="00AC26E8">
          <w:rPr>
            <w:noProof/>
            <w:webHidden/>
          </w:rPr>
          <w:fldChar w:fldCharType="begin"/>
        </w:r>
        <w:r w:rsidR="00B16782">
          <w:rPr>
            <w:noProof/>
            <w:webHidden/>
          </w:rPr>
          <w:instrText xml:space="preserve"> PAGEREF _Toc227047743 \h </w:instrText>
        </w:r>
        <w:r w:rsidR="00AC26E8">
          <w:rPr>
            <w:noProof/>
            <w:webHidden/>
          </w:rPr>
        </w:r>
        <w:r w:rsidR="00AC26E8">
          <w:rPr>
            <w:noProof/>
            <w:webHidden/>
          </w:rPr>
          <w:fldChar w:fldCharType="separate"/>
        </w:r>
        <w:r w:rsidR="00B16782">
          <w:rPr>
            <w:noProof/>
            <w:webHidden/>
          </w:rPr>
          <w:t>86</w:t>
        </w:r>
        <w:r w:rsidR="00AC26E8">
          <w:rPr>
            <w:noProof/>
            <w:webHidden/>
          </w:rPr>
          <w:fldChar w:fldCharType="end"/>
        </w:r>
      </w:hyperlink>
    </w:p>
    <w:p w14:paraId="47123897"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44" w:history="1">
        <w:r w:rsidR="00B16782" w:rsidRPr="00AB43D3">
          <w:rPr>
            <w:rStyle w:val="Hyperlink"/>
            <w:noProof/>
          </w:rPr>
          <w:t>Integration Project Lesson Plan</w:t>
        </w:r>
        <w:r w:rsidR="00B16782">
          <w:rPr>
            <w:noProof/>
            <w:webHidden/>
          </w:rPr>
          <w:tab/>
        </w:r>
        <w:r w:rsidR="00AC26E8">
          <w:rPr>
            <w:noProof/>
            <w:webHidden/>
          </w:rPr>
          <w:fldChar w:fldCharType="begin"/>
        </w:r>
        <w:r w:rsidR="00B16782">
          <w:rPr>
            <w:noProof/>
            <w:webHidden/>
          </w:rPr>
          <w:instrText xml:space="preserve"> PAGEREF _Toc227047744 \h </w:instrText>
        </w:r>
        <w:r w:rsidR="00AC26E8">
          <w:rPr>
            <w:noProof/>
            <w:webHidden/>
          </w:rPr>
        </w:r>
        <w:r w:rsidR="00AC26E8">
          <w:rPr>
            <w:noProof/>
            <w:webHidden/>
          </w:rPr>
          <w:fldChar w:fldCharType="separate"/>
        </w:r>
        <w:r w:rsidR="00B16782">
          <w:rPr>
            <w:noProof/>
            <w:webHidden/>
          </w:rPr>
          <w:t>88</w:t>
        </w:r>
        <w:r w:rsidR="00AC26E8">
          <w:rPr>
            <w:noProof/>
            <w:webHidden/>
          </w:rPr>
          <w:fldChar w:fldCharType="end"/>
        </w:r>
      </w:hyperlink>
    </w:p>
    <w:p w14:paraId="2111D2FF"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45" w:history="1">
        <w:r w:rsidR="00B16782" w:rsidRPr="00AB43D3">
          <w:rPr>
            <w:rStyle w:val="Hyperlink"/>
            <w:noProof/>
          </w:rPr>
          <w:t>Explore:  Using One Note for Collaborative Projects</w:t>
        </w:r>
        <w:r w:rsidR="00B16782">
          <w:rPr>
            <w:noProof/>
            <w:webHidden/>
          </w:rPr>
          <w:tab/>
        </w:r>
        <w:r w:rsidR="00AC26E8">
          <w:rPr>
            <w:noProof/>
            <w:webHidden/>
          </w:rPr>
          <w:fldChar w:fldCharType="begin"/>
        </w:r>
        <w:r w:rsidR="00B16782">
          <w:rPr>
            <w:noProof/>
            <w:webHidden/>
          </w:rPr>
          <w:instrText xml:space="preserve"> PAGEREF _Toc227047745 \h </w:instrText>
        </w:r>
        <w:r w:rsidR="00AC26E8">
          <w:rPr>
            <w:noProof/>
            <w:webHidden/>
          </w:rPr>
        </w:r>
        <w:r w:rsidR="00AC26E8">
          <w:rPr>
            <w:noProof/>
            <w:webHidden/>
          </w:rPr>
          <w:fldChar w:fldCharType="separate"/>
        </w:r>
        <w:r w:rsidR="00B16782">
          <w:rPr>
            <w:noProof/>
            <w:webHidden/>
          </w:rPr>
          <w:t>90</w:t>
        </w:r>
        <w:r w:rsidR="00AC26E8">
          <w:rPr>
            <w:noProof/>
            <w:webHidden/>
          </w:rPr>
          <w:fldChar w:fldCharType="end"/>
        </w:r>
      </w:hyperlink>
    </w:p>
    <w:p w14:paraId="43D847D2"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46" w:history="1">
        <w:r w:rsidR="00B16782" w:rsidRPr="00AB43D3">
          <w:rPr>
            <w:rStyle w:val="Hyperlink"/>
            <w:noProof/>
          </w:rPr>
          <w:t>Setting Up a Live Mesh Network</w:t>
        </w:r>
        <w:r w:rsidR="00B16782">
          <w:rPr>
            <w:noProof/>
            <w:webHidden/>
          </w:rPr>
          <w:tab/>
        </w:r>
        <w:r w:rsidR="00AC26E8">
          <w:rPr>
            <w:noProof/>
            <w:webHidden/>
          </w:rPr>
          <w:fldChar w:fldCharType="begin"/>
        </w:r>
        <w:r w:rsidR="00B16782">
          <w:rPr>
            <w:noProof/>
            <w:webHidden/>
          </w:rPr>
          <w:instrText xml:space="preserve"> PAGEREF _Toc227047746 \h </w:instrText>
        </w:r>
        <w:r w:rsidR="00AC26E8">
          <w:rPr>
            <w:noProof/>
            <w:webHidden/>
          </w:rPr>
        </w:r>
        <w:r w:rsidR="00AC26E8">
          <w:rPr>
            <w:noProof/>
            <w:webHidden/>
          </w:rPr>
          <w:fldChar w:fldCharType="separate"/>
        </w:r>
        <w:r w:rsidR="00B16782">
          <w:rPr>
            <w:noProof/>
            <w:webHidden/>
          </w:rPr>
          <w:t>93</w:t>
        </w:r>
        <w:r w:rsidR="00AC26E8">
          <w:rPr>
            <w:noProof/>
            <w:webHidden/>
          </w:rPr>
          <w:fldChar w:fldCharType="end"/>
        </w:r>
      </w:hyperlink>
    </w:p>
    <w:p w14:paraId="5B480C31"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47" w:history="1">
        <w:r w:rsidR="00B16782" w:rsidRPr="00AB43D3">
          <w:rPr>
            <w:rStyle w:val="Hyperlink"/>
            <w:noProof/>
          </w:rPr>
          <w:t>Explore:  Navigating the Live Mesh Website</w:t>
        </w:r>
        <w:r w:rsidR="00B16782">
          <w:rPr>
            <w:noProof/>
            <w:webHidden/>
          </w:rPr>
          <w:tab/>
        </w:r>
        <w:r w:rsidR="00AC26E8">
          <w:rPr>
            <w:noProof/>
            <w:webHidden/>
          </w:rPr>
          <w:fldChar w:fldCharType="begin"/>
        </w:r>
        <w:r w:rsidR="00B16782">
          <w:rPr>
            <w:noProof/>
            <w:webHidden/>
          </w:rPr>
          <w:instrText xml:space="preserve"> PAGEREF _Toc227047747 \h </w:instrText>
        </w:r>
        <w:r w:rsidR="00AC26E8">
          <w:rPr>
            <w:noProof/>
            <w:webHidden/>
          </w:rPr>
        </w:r>
        <w:r w:rsidR="00AC26E8">
          <w:rPr>
            <w:noProof/>
            <w:webHidden/>
          </w:rPr>
          <w:fldChar w:fldCharType="separate"/>
        </w:r>
        <w:r w:rsidR="00B16782">
          <w:rPr>
            <w:noProof/>
            <w:webHidden/>
          </w:rPr>
          <w:t>94</w:t>
        </w:r>
        <w:r w:rsidR="00AC26E8">
          <w:rPr>
            <w:noProof/>
            <w:webHidden/>
          </w:rPr>
          <w:fldChar w:fldCharType="end"/>
        </w:r>
      </w:hyperlink>
    </w:p>
    <w:p w14:paraId="7608A9E3"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48" w:history="1">
        <w:r w:rsidR="00B16782" w:rsidRPr="00AB43D3">
          <w:rPr>
            <w:rStyle w:val="Hyperlink"/>
            <w:noProof/>
          </w:rPr>
          <w:t>Explore:  Accessing a Shared File on a Remote Desktop</w:t>
        </w:r>
        <w:r w:rsidR="00B16782">
          <w:rPr>
            <w:noProof/>
            <w:webHidden/>
          </w:rPr>
          <w:tab/>
        </w:r>
        <w:r w:rsidR="00AC26E8">
          <w:rPr>
            <w:noProof/>
            <w:webHidden/>
          </w:rPr>
          <w:fldChar w:fldCharType="begin"/>
        </w:r>
        <w:r w:rsidR="00B16782">
          <w:rPr>
            <w:noProof/>
            <w:webHidden/>
          </w:rPr>
          <w:instrText xml:space="preserve"> PAGEREF _Toc227047748 \h </w:instrText>
        </w:r>
        <w:r w:rsidR="00AC26E8">
          <w:rPr>
            <w:noProof/>
            <w:webHidden/>
          </w:rPr>
        </w:r>
        <w:r w:rsidR="00AC26E8">
          <w:rPr>
            <w:noProof/>
            <w:webHidden/>
          </w:rPr>
          <w:fldChar w:fldCharType="separate"/>
        </w:r>
        <w:r w:rsidR="00B16782">
          <w:rPr>
            <w:noProof/>
            <w:webHidden/>
          </w:rPr>
          <w:t>97</w:t>
        </w:r>
        <w:r w:rsidR="00AC26E8">
          <w:rPr>
            <w:noProof/>
            <w:webHidden/>
          </w:rPr>
          <w:fldChar w:fldCharType="end"/>
        </w:r>
      </w:hyperlink>
    </w:p>
    <w:p w14:paraId="456A4D7E"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49" w:history="1">
        <w:r w:rsidR="00B16782" w:rsidRPr="00AB43D3">
          <w:rPr>
            <w:rStyle w:val="Hyperlink"/>
            <w:noProof/>
          </w:rPr>
          <w:t>Test Your Knowledge</w:t>
        </w:r>
        <w:r w:rsidR="00B16782">
          <w:rPr>
            <w:noProof/>
            <w:webHidden/>
          </w:rPr>
          <w:tab/>
        </w:r>
        <w:r w:rsidR="00AC26E8">
          <w:rPr>
            <w:noProof/>
            <w:webHidden/>
          </w:rPr>
          <w:fldChar w:fldCharType="begin"/>
        </w:r>
        <w:r w:rsidR="00B16782">
          <w:rPr>
            <w:noProof/>
            <w:webHidden/>
          </w:rPr>
          <w:instrText xml:space="preserve"> PAGEREF _Toc227047749 \h </w:instrText>
        </w:r>
        <w:r w:rsidR="00AC26E8">
          <w:rPr>
            <w:noProof/>
            <w:webHidden/>
          </w:rPr>
        </w:r>
        <w:r w:rsidR="00AC26E8">
          <w:rPr>
            <w:noProof/>
            <w:webHidden/>
          </w:rPr>
          <w:fldChar w:fldCharType="separate"/>
        </w:r>
        <w:r w:rsidR="00B16782">
          <w:rPr>
            <w:noProof/>
            <w:webHidden/>
          </w:rPr>
          <w:t>99</w:t>
        </w:r>
        <w:r w:rsidR="00AC26E8">
          <w:rPr>
            <w:noProof/>
            <w:webHidden/>
          </w:rPr>
          <w:fldChar w:fldCharType="end"/>
        </w:r>
      </w:hyperlink>
    </w:p>
    <w:p w14:paraId="1A2BC77F"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50" w:history="1">
        <w:r w:rsidR="00B16782" w:rsidRPr="00AB43D3">
          <w:rPr>
            <w:rStyle w:val="Hyperlink"/>
            <w:noProof/>
          </w:rPr>
          <w:t>Curriculum Connections</w:t>
        </w:r>
        <w:r w:rsidR="00B16782">
          <w:rPr>
            <w:noProof/>
            <w:webHidden/>
          </w:rPr>
          <w:tab/>
        </w:r>
        <w:r w:rsidR="00AC26E8">
          <w:rPr>
            <w:noProof/>
            <w:webHidden/>
          </w:rPr>
          <w:fldChar w:fldCharType="begin"/>
        </w:r>
        <w:r w:rsidR="00B16782">
          <w:rPr>
            <w:noProof/>
            <w:webHidden/>
          </w:rPr>
          <w:instrText xml:space="preserve"> PAGEREF _Toc227047750 \h </w:instrText>
        </w:r>
        <w:r w:rsidR="00AC26E8">
          <w:rPr>
            <w:noProof/>
            <w:webHidden/>
          </w:rPr>
        </w:r>
        <w:r w:rsidR="00AC26E8">
          <w:rPr>
            <w:noProof/>
            <w:webHidden/>
          </w:rPr>
          <w:fldChar w:fldCharType="separate"/>
        </w:r>
        <w:r w:rsidR="00B16782">
          <w:rPr>
            <w:noProof/>
            <w:webHidden/>
          </w:rPr>
          <w:t>100</w:t>
        </w:r>
        <w:r w:rsidR="00AC26E8">
          <w:rPr>
            <w:noProof/>
            <w:webHidden/>
          </w:rPr>
          <w:fldChar w:fldCharType="end"/>
        </w:r>
      </w:hyperlink>
    </w:p>
    <w:p w14:paraId="1C911C1F" w14:textId="77777777" w:rsidR="00B16782" w:rsidRDefault="00743836">
      <w:pPr>
        <w:pStyle w:val="TOC1"/>
        <w:tabs>
          <w:tab w:val="right" w:leader="dot" w:pos="9350"/>
        </w:tabs>
        <w:rPr>
          <w:rFonts w:asciiTheme="minorHAnsi" w:eastAsiaTheme="minorEastAsia" w:hAnsiTheme="minorHAnsi" w:cstheme="minorBidi"/>
          <w:b w:val="0"/>
          <w:bCs w:val="0"/>
          <w:caps w:val="0"/>
          <w:noProof/>
          <w:sz w:val="22"/>
          <w:szCs w:val="22"/>
        </w:rPr>
      </w:pPr>
      <w:hyperlink w:anchor="_Toc227047751" w:history="1">
        <w:r w:rsidR="00B16782" w:rsidRPr="00AB43D3">
          <w:rPr>
            <w:rStyle w:val="Hyperlink"/>
            <w:noProof/>
          </w:rPr>
          <w:t>Unit 5:  Tying It All Together</w:t>
        </w:r>
        <w:r w:rsidR="00B16782">
          <w:rPr>
            <w:noProof/>
            <w:webHidden/>
          </w:rPr>
          <w:tab/>
        </w:r>
        <w:r w:rsidR="00AC26E8">
          <w:rPr>
            <w:noProof/>
            <w:webHidden/>
          </w:rPr>
          <w:fldChar w:fldCharType="begin"/>
        </w:r>
        <w:r w:rsidR="00B16782">
          <w:rPr>
            <w:noProof/>
            <w:webHidden/>
          </w:rPr>
          <w:instrText xml:space="preserve"> PAGEREF _Toc227047751 \h </w:instrText>
        </w:r>
        <w:r w:rsidR="00AC26E8">
          <w:rPr>
            <w:noProof/>
            <w:webHidden/>
          </w:rPr>
        </w:r>
        <w:r w:rsidR="00AC26E8">
          <w:rPr>
            <w:noProof/>
            <w:webHidden/>
          </w:rPr>
          <w:fldChar w:fldCharType="separate"/>
        </w:r>
        <w:r w:rsidR="00B16782">
          <w:rPr>
            <w:noProof/>
            <w:webHidden/>
          </w:rPr>
          <w:t>103</w:t>
        </w:r>
        <w:r w:rsidR="00AC26E8">
          <w:rPr>
            <w:noProof/>
            <w:webHidden/>
          </w:rPr>
          <w:fldChar w:fldCharType="end"/>
        </w:r>
      </w:hyperlink>
    </w:p>
    <w:p w14:paraId="05F08198"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52" w:history="1">
        <w:r w:rsidR="00B16782" w:rsidRPr="00AB43D3">
          <w:rPr>
            <w:rStyle w:val="Hyperlink"/>
            <w:noProof/>
          </w:rPr>
          <w:t>Tying It All Together</w:t>
        </w:r>
        <w:r w:rsidR="00B16782">
          <w:rPr>
            <w:noProof/>
            <w:webHidden/>
          </w:rPr>
          <w:tab/>
        </w:r>
        <w:r w:rsidR="00AC26E8">
          <w:rPr>
            <w:noProof/>
            <w:webHidden/>
          </w:rPr>
          <w:fldChar w:fldCharType="begin"/>
        </w:r>
        <w:r w:rsidR="00B16782">
          <w:rPr>
            <w:noProof/>
            <w:webHidden/>
          </w:rPr>
          <w:instrText xml:space="preserve"> PAGEREF _Toc227047752 \h </w:instrText>
        </w:r>
        <w:r w:rsidR="00AC26E8">
          <w:rPr>
            <w:noProof/>
            <w:webHidden/>
          </w:rPr>
        </w:r>
        <w:r w:rsidR="00AC26E8">
          <w:rPr>
            <w:noProof/>
            <w:webHidden/>
          </w:rPr>
          <w:fldChar w:fldCharType="separate"/>
        </w:r>
        <w:r w:rsidR="00B16782">
          <w:rPr>
            <w:noProof/>
            <w:webHidden/>
          </w:rPr>
          <w:t>105</w:t>
        </w:r>
        <w:r w:rsidR="00AC26E8">
          <w:rPr>
            <w:noProof/>
            <w:webHidden/>
          </w:rPr>
          <w:fldChar w:fldCharType="end"/>
        </w:r>
      </w:hyperlink>
    </w:p>
    <w:p w14:paraId="76A85DC3"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53" w:history="1">
        <w:r w:rsidR="00B16782" w:rsidRPr="00AB43D3">
          <w:rPr>
            <w:rStyle w:val="Hyperlink"/>
            <w:noProof/>
          </w:rPr>
          <w:t>The Benefits of Project Based Learning</w:t>
        </w:r>
        <w:r w:rsidR="00B16782">
          <w:rPr>
            <w:noProof/>
            <w:webHidden/>
          </w:rPr>
          <w:tab/>
        </w:r>
        <w:r w:rsidR="00AC26E8">
          <w:rPr>
            <w:noProof/>
            <w:webHidden/>
          </w:rPr>
          <w:fldChar w:fldCharType="begin"/>
        </w:r>
        <w:r w:rsidR="00B16782">
          <w:rPr>
            <w:noProof/>
            <w:webHidden/>
          </w:rPr>
          <w:instrText xml:space="preserve"> PAGEREF _Toc227047753 \h </w:instrText>
        </w:r>
        <w:r w:rsidR="00AC26E8">
          <w:rPr>
            <w:noProof/>
            <w:webHidden/>
          </w:rPr>
        </w:r>
        <w:r w:rsidR="00AC26E8">
          <w:rPr>
            <w:noProof/>
            <w:webHidden/>
          </w:rPr>
          <w:fldChar w:fldCharType="separate"/>
        </w:r>
        <w:r w:rsidR="00B16782">
          <w:rPr>
            <w:noProof/>
            <w:webHidden/>
          </w:rPr>
          <w:t>105</w:t>
        </w:r>
        <w:r w:rsidR="00AC26E8">
          <w:rPr>
            <w:noProof/>
            <w:webHidden/>
          </w:rPr>
          <w:fldChar w:fldCharType="end"/>
        </w:r>
      </w:hyperlink>
    </w:p>
    <w:p w14:paraId="3421EEDD"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54" w:history="1">
        <w:r w:rsidR="00B16782" w:rsidRPr="00AB43D3">
          <w:rPr>
            <w:rStyle w:val="Hyperlink"/>
            <w:noProof/>
          </w:rPr>
          <w:t>Explore:  Thinking about the Benefits of Project Based Learning</w:t>
        </w:r>
        <w:r w:rsidR="00B16782">
          <w:rPr>
            <w:noProof/>
            <w:webHidden/>
          </w:rPr>
          <w:tab/>
        </w:r>
        <w:r w:rsidR="00AC26E8">
          <w:rPr>
            <w:noProof/>
            <w:webHidden/>
          </w:rPr>
          <w:fldChar w:fldCharType="begin"/>
        </w:r>
        <w:r w:rsidR="00B16782">
          <w:rPr>
            <w:noProof/>
            <w:webHidden/>
          </w:rPr>
          <w:instrText xml:space="preserve"> PAGEREF _Toc227047754 \h </w:instrText>
        </w:r>
        <w:r w:rsidR="00AC26E8">
          <w:rPr>
            <w:noProof/>
            <w:webHidden/>
          </w:rPr>
        </w:r>
        <w:r w:rsidR="00AC26E8">
          <w:rPr>
            <w:noProof/>
            <w:webHidden/>
          </w:rPr>
          <w:fldChar w:fldCharType="separate"/>
        </w:r>
        <w:r w:rsidR="00B16782">
          <w:rPr>
            <w:noProof/>
            <w:webHidden/>
          </w:rPr>
          <w:t>106</w:t>
        </w:r>
        <w:r w:rsidR="00AC26E8">
          <w:rPr>
            <w:noProof/>
            <w:webHidden/>
          </w:rPr>
          <w:fldChar w:fldCharType="end"/>
        </w:r>
      </w:hyperlink>
    </w:p>
    <w:p w14:paraId="14D552DA"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55" w:history="1">
        <w:r w:rsidR="00B16782" w:rsidRPr="00AB43D3">
          <w:rPr>
            <w:rStyle w:val="Hyperlink"/>
            <w:noProof/>
          </w:rPr>
          <w:t>MS Tools to Aid Project Based Learning</w:t>
        </w:r>
        <w:r w:rsidR="00B16782">
          <w:rPr>
            <w:noProof/>
            <w:webHidden/>
          </w:rPr>
          <w:tab/>
        </w:r>
        <w:r w:rsidR="00AC26E8">
          <w:rPr>
            <w:noProof/>
            <w:webHidden/>
          </w:rPr>
          <w:fldChar w:fldCharType="begin"/>
        </w:r>
        <w:r w:rsidR="00B16782">
          <w:rPr>
            <w:noProof/>
            <w:webHidden/>
          </w:rPr>
          <w:instrText xml:space="preserve"> PAGEREF _Toc227047755 \h </w:instrText>
        </w:r>
        <w:r w:rsidR="00AC26E8">
          <w:rPr>
            <w:noProof/>
            <w:webHidden/>
          </w:rPr>
        </w:r>
        <w:r w:rsidR="00AC26E8">
          <w:rPr>
            <w:noProof/>
            <w:webHidden/>
          </w:rPr>
          <w:fldChar w:fldCharType="separate"/>
        </w:r>
        <w:r w:rsidR="00B16782">
          <w:rPr>
            <w:noProof/>
            <w:webHidden/>
          </w:rPr>
          <w:t>107</w:t>
        </w:r>
        <w:r w:rsidR="00AC26E8">
          <w:rPr>
            <w:noProof/>
            <w:webHidden/>
          </w:rPr>
          <w:fldChar w:fldCharType="end"/>
        </w:r>
      </w:hyperlink>
    </w:p>
    <w:p w14:paraId="56D8425F"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56" w:history="1">
        <w:r w:rsidR="00B16782" w:rsidRPr="00AB43D3">
          <w:rPr>
            <w:rStyle w:val="Hyperlink"/>
            <w:noProof/>
          </w:rPr>
          <w:t>Explore:  Selecting the Right Tool for the Job</w:t>
        </w:r>
        <w:r w:rsidR="00B16782">
          <w:rPr>
            <w:noProof/>
            <w:webHidden/>
          </w:rPr>
          <w:tab/>
        </w:r>
        <w:r w:rsidR="00AC26E8">
          <w:rPr>
            <w:noProof/>
            <w:webHidden/>
          </w:rPr>
          <w:fldChar w:fldCharType="begin"/>
        </w:r>
        <w:r w:rsidR="00B16782">
          <w:rPr>
            <w:noProof/>
            <w:webHidden/>
          </w:rPr>
          <w:instrText xml:space="preserve"> PAGEREF _Toc227047756 \h </w:instrText>
        </w:r>
        <w:r w:rsidR="00AC26E8">
          <w:rPr>
            <w:noProof/>
            <w:webHidden/>
          </w:rPr>
        </w:r>
        <w:r w:rsidR="00AC26E8">
          <w:rPr>
            <w:noProof/>
            <w:webHidden/>
          </w:rPr>
          <w:fldChar w:fldCharType="separate"/>
        </w:r>
        <w:r w:rsidR="00B16782">
          <w:rPr>
            <w:noProof/>
            <w:webHidden/>
          </w:rPr>
          <w:t>107</w:t>
        </w:r>
        <w:r w:rsidR="00AC26E8">
          <w:rPr>
            <w:noProof/>
            <w:webHidden/>
          </w:rPr>
          <w:fldChar w:fldCharType="end"/>
        </w:r>
      </w:hyperlink>
    </w:p>
    <w:p w14:paraId="417713CC"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57" w:history="1">
        <w:r w:rsidR="00B16782" w:rsidRPr="00AB43D3">
          <w:rPr>
            <w:rStyle w:val="Hyperlink"/>
            <w:noProof/>
          </w:rPr>
          <w:t>Designing a Project Based Unit</w:t>
        </w:r>
        <w:r w:rsidR="00B16782">
          <w:rPr>
            <w:noProof/>
            <w:webHidden/>
          </w:rPr>
          <w:tab/>
        </w:r>
        <w:r w:rsidR="00AC26E8">
          <w:rPr>
            <w:noProof/>
            <w:webHidden/>
          </w:rPr>
          <w:fldChar w:fldCharType="begin"/>
        </w:r>
        <w:r w:rsidR="00B16782">
          <w:rPr>
            <w:noProof/>
            <w:webHidden/>
          </w:rPr>
          <w:instrText xml:space="preserve"> PAGEREF _Toc227047757 \h </w:instrText>
        </w:r>
        <w:r w:rsidR="00AC26E8">
          <w:rPr>
            <w:noProof/>
            <w:webHidden/>
          </w:rPr>
        </w:r>
        <w:r w:rsidR="00AC26E8">
          <w:rPr>
            <w:noProof/>
            <w:webHidden/>
          </w:rPr>
          <w:fldChar w:fldCharType="separate"/>
        </w:r>
        <w:r w:rsidR="00B16782">
          <w:rPr>
            <w:noProof/>
            <w:webHidden/>
          </w:rPr>
          <w:t>107</w:t>
        </w:r>
        <w:r w:rsidR="00AC26E8">
          <w:rPr>
            <w:noProof/>
            <w:webHidden/>
          </w:rPr>
          <w:fldChar w:fldCharType="end"/>
        </w:r>
      </w:hyperlink>
    </w:p>
    <w:p w14:paraId="103F586C"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58" w:history="1">
        <w:r w:rsidR="00B16782" w:rsidRPr="00AB43D3">
          <w:rPr>
            <w:rStyle w:val="Hyperlink"/>
            <w:noProof/>
          </w:rPr>
          <w:t>Explore:  Designing a Multi Disciplinary Project</w:t>
        </w:r>
        <w:r w:rsidR="00B16782">
          <w:rPr>
            <w:noProof/>
            <w:webHidden/>
          </w:rPr>
          <w:tab/>
        </w:r>
        <w:r w:rsidR="00AC26E8">
          <w:rPr>
            <w:noProof/>
            <w:webHidden/>
          </w:rPr>
          <w:fldChar w:fldCharType="begin"/>
        </w:r>
        <w:r w:rsidR="00B16782">
          <w:rPr>
            <w:noProof/>
            <w:webHidden/>
          </w:rPr>
          <w:instrText xml:space="preserve"> PAGEREF _Toc227047758 \h </w:instrText>
        </w:r>
        <w:r w:rsidR="00AC26E8">
          <w:rPr>
            <w:noProof/>
            <w:webHidden/>
          </w:rPr>
        </w:r>
        <w:r w:rsidR="00AC26E8">
          <w:rPr>
            <w:noProof/>
            <w:webHidden/>
          </w:rPr>
          <w:fldChar w:fldCharType="separate"/>
        </w:r>
        <w:r w:rsidR="00B16782">
          <w:rPr>
            <w:noProof/>
            <w:webHidden/>
          </w:rPr>
          <w:t>109</w:t>
        </w:r>
        <w:r w:rsidR="00AC26E8">
          <w:rPr>
            <w:noProof/>
            <w:webHidden/>
          </w:rPr>
          <w:fldChar w:fldCharType="end"/>
        </w:r>
      </w:hyperlink>
    </w:p>
    <w:p w14:paraId="692FDC82" w14:textId="77777777" w:rsidR="00B16782" w:rsidRDefault="00743836">
      <w:pPr>
        <w:pStyle w:val="TOC4"/>
        <w:tabs>
          <w:tab w:val="right" w:leader="dot" w:pos="9350"/>
        </w:tabs>
        <w:rPr>
          <w:rFonts w:asciiTheme="minorHAnsi" w:eastAsiaTheme="minorEastAsia" w:hAnsiTheme="minorHAnsi" w:cstheme="minorBidi"/>
          <w:noProof/>
          <w:sz w:val="22"/>
          <w:szCs w:val="22"/>
        </w:rPr>
      </w:pPr>
      <w:hyperlink w:anchor="_Toc227047759" w:history="1">
        <w:r w:rsidR="00B16782" w:rsidRPr="00AB43D3">
          <w:rPr>
            <w:rStyle w:val="Hyperlink"/>
            <w:noProof/>
          </w:rPr>
          <w:t>Explore:  Changing Classroom Practice</w:t>
        </w:r>
        <w:r w:rsidR="00B16782">
          <w:rPr>
            <w:noProof/>
            <w:webHidden/>
          </w:rPr>
          <w:tab/>
        </w:r>
        <w:r w:rsidR="00AC26E8">
          <w:rPr>
            <w:noProof/>
            <w:webHidden/>
          </w:rPr>
          <w:fldChar w:fldCharType="begin"/>
        </w:r>
        <w:r w:rsidR="00B16782">
          <w:rPr>
            <w:noProof/>
            <w:webHidden/>
          </w:rPr>
          <w:instrText xml:space="preserve"> PAGEREF _Toc227047759 \h </w:instrText>
        </w:r>
        <w:r w:rsidR="00AC26E8">
          <w:rPr>
            <w:noProof/>
            <w:webHidden/>
          </w:rPr>
        </w:r>
        <w:r w:rsidR="00AC26E8">
          <w:rPr>
            <w:noProof/>
            <w:webHidden/>
          </w:rPr>
          <w:fldChar w:fldCharType="separate"/>
        </w:r>
        <w:r w:rsidR="00B16782">
          <w:rPr>
            <w:noProof/>
            <w:webHidden/>
          </w:rPr>
          <w:t>111</w:t>
        </w:r>
        <w:r w:rsidR="00AC26E8">
          <w:rPr>
            <w:noProof/>
            <w:webHidden/>
          </w:rPr>
          <w:fldChar w:fldCharType="end"/>
        </w:r>
      </w:hyperlink>
    </w:p>
    <w:p w14:paraId="6C2B46AF" w14:textId="77777777" w:rsidR="00B16782" w:rsidRDefault="00743836">
      <w:pPr>
        <w:pStyle w:val="TOC1"/>
        <w:tabs>
          <w:tab w:val="right" w:leader="dot" w:pos="9350"/>
        </w:tabs>
        <w:rPr>
          <w:rFonts w:asciiTheme="minorHAnsi" w:eastAsiaTheme="minorEastAsia" w:hAnsiTheme="minorHAnsi" w:cstheme="minorBidi"/>
          <w:b w:val="0"/>
          <w:bCs w:val="0"/>
          <w:caps w:val="0"/>
          <w:noProof/>
          <w:sz w:val="22"/>
          <w:szCs w:val="22"/>
        </w:rPr>
      </w:pPr>
      <w:hyperlink w:anchor="_Toc227047760" w:history="1">
        <w:r w:rsidR="00B16782" w:rsidRPr="00AB43D3">
          <w:rPr>
            <w:rStyle w:val="Hyperlink"/>
            <w:noProof/>
          </w:rPr>
          <w:t>Appendix :  Resources for Project Based Learning and Collaboration</w:t>
        </w:r>
        <w:r w:rsidR="00B16782">
          <w:rPr>
            <w:noProof/>
            <w:webHidden/>
          </w:rPr>
          <w:tab/>
        </w:r>
        <w:r w:rsidR="00AC26E8">
          <w:rPr>
            <w:noProof/>
            <w:webHidden/>
          </w:rPr>
          <w:fldChar w:fldCharType="begin"/>
        </w:r>
        <w:r w:rsidR="00B16782">
          <w:rPr>
            <w:noProof/>
            <w:webHidden/>
          </w:rPr>
          <w:instrText xml:space="preserve"> PAGEREF _Toc227047760 \h </w:instrText>
        </w:r>
        <w:r w:rsidR="00AC26E8">
          <w:rPr>
            <w:noProof/>
            <w:webHidden/>
          </w:rPr>
        </w:r>
        <w:r w:rsidR="00AC26E8">
          <w:rPr>
            <w:noProof/>
            <w:webHidden/>
          </w:rPr>
          <w:fldChar w:fldCharType="separate"/>
        </w:r>
        <w:r w:rsidR="00B16782">
          <w:rPr>
            <w:noProof/>
            <w:webHidden/>
          </w:rPr>
          <w:t>112</w:t>
        </w:r>
        <w:r w:rsidR="00AC26E8">
          <w:rPr>
            <w:noProof/>
            <w:webHidden/>
          </w:rPr>
          <w:fldChar w:fldCharType="end"/>
        </w:r>
      </w:hyperlink>
    </w:p>
    <w:p w14:paraId="53439126" w14:textId="77777777" w:rsidR="00B16782" w:rsidRDefault="00743836">
      <w:pPr>
        <w:pStyle w:val="TOC2"/>
        <w:tabs>
          <w:tab w:val="right" w:leader="dot" w:pos="9350"/>
        </w:tabs>
        <w:rPr>
          <w:rFonts w:asciiTheme="minorHAnsi" w:eastAsiaTheme="minorEastAsia" w:hAnsiTheme="minorHAnsi" w:cstheme="minorBidi"/>
          <w:b w:val="0"/>
          <w:bCs w:val="0"/>
          <w:noProof/>
          <w:sz w:val="22"/>
          <w:szCs w:val="22"/>
        </w:rPr>
      </w:pPr>
      <w:hyperlink w:anchor="_Toc227047761" w:history="1">
        <w:r w:rsidR="00B16782" w:rsidRPr="00AB43D3">
          <w:rPr>
            <w:rStyle w:val="Hyperlink"/>
            <w:noProof/>
          </w:rPr>
          <w:t>Resources for Project Based Learning and Collaboration</w:t>
        </w:r>
        <w:r w:rsidR="00B16782">
          <w:rPr>
            <w:noProof/>
            <w:webHidden/>
          </w:rPr>
          <w:tab/>
        </w:r>
        <w:r w:rsidR="00AC26E8">
          <w:rPr>
            <w:noProof/>
            <w:webHidden/>
          </w:rPr>
          <w:fldChar w:fldCharType="begin"/>
        </w:r>
        <w:r w:rsidR="00B16782">
          <w:rPr>
            <w:noProof/>
            <w:webHidden/>
          </w:rPr>
          <w:instrText xml:space="preserve"> PAGEREF _Toc227047761 \h </w:instrText>
        </w:r>
        <w:r w:rsidR="00AC26E8">
          <w:rPr>
            <w:noProof/>
            <w:webHidden/>
          </w:rPr>
        </w:r>
        <w:r w:rsidR="00AC26E8">
          <w:rPr>
            <w:noProof/>
            <w:webHidden/>
          </w:rPr>
          <w:fldChar w:fldCharType="separate"/>
        </w:r>
        <w:r w:rsidR="00B16782">
          <w:rPr>
            <w:noProof/>
            <w:webHidden/>
          </w:rPr>
          <w:t>113</w:t>
        </w:r>
        <w:r w:rsidR="00AC26E8">
          <w:rPr>
            <w:noProof/>
            <w:webHidden/>
          </w:rPr>
          <w:fldChar w:fldCharType="end"/>
        </w:r>
      </w:hyperlink>
    </w:p>
    <w:p w14:paraId="62243618"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62" w:history="1">
        <w:r w:rsidR="00B16782" w:rsidRPr="00AB43D3">
          <w:rPr>
            <w:rStyle w:val="Hyperlink"/>
            <w:noProof/>
          </w:rPr>
          <w:t>Select Online Resources for Project Based Learning</w:t>
        </w:r>
        <w:r w:rsidR="00B16782">
          <w:rPr>
            <w:noProof/>
            <w:webHidden/>
          </w:rPr>
          <w:tab/>
        </w:r>
        <w:r w:rsidR="00AC26E8">
          <w:rPr>
            <w:noProof/>
            <w:webHidden/>
          </w:rPr>
          <w:fldChar w:fldCharType="begin"/>
        </w:r>
        <w:r w:rsidR="00B16782">
          <w:rPr>
            <w:noProof/>
            <w:webHidden/>
          </w:rPr>
          <w:instrText xml:space="preserve"> PAGEREF _Toc227047762 \h </w:instrText>
        </w:r>
        <w:r w:rsidR="00AC26E8">
          <w:rPr>
            <w:noProof/>
            <w:webHidden/>
          </w:rPr>
        </w:r>
        <w:r w:rsidR="00AC26E8">
          <w:rPr>
            <w:noProof/>
            <w:webHidden/>
          </w:rPr>
          <w:fldChar w:fldCharType="separate"/>
        </w:r>
        <w:r w:rsidR="00B16782">
          <w:rPr>
            <w:noProof/>
            <w:webHidden/>
          </w:rPr>
          <w:t>113</w:t>
        </w:r>
        <w:r w:rsidR="00AC26E8">
          <w:rPr>
            <w:noProof/>
            <w:webHidden/>
          </w:rPr>
          <w:fldChar w:fldCharType="end"/>
        </w:r>
      </w:hyperlink>
    </w:p>
    <w:p w14:paraId="223C2803"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63" w:history="1">
        <w:r w:rsidR="00B16782" w:rsidRPr="00AB43D3">
          <w:rPr>
            <w:rStyle w:val="Hyperlink"/>
            <w:noProof/>
          </w:rPr>
          <w:t>References on Project Based Learning</w:t>
        </w:r>
        <w:r w:rsidR="00B16782">
          <w:rPr>
            <w:noProof/>
            <w:webHidden/>
          </w:rPr>
          <w:tab/>
        </w:r>
        <w:r w:rsidR="00AC26E8">
          <w:rPr>
            <w:noProof/>
            <w:webHidden/>
          </w:rPr>
          <w:fldChar w:fldCharType="begin"/>
        </w:r>
        <w:r w:rsidR="00B16782">
          <w:rPr>
            <w:noProof/>
            <w:webHidden/>
          </w:rPr>
          <w:instrText xml:space="preserve"> PAGEREF _Toc227047763 \h </w:instrText>
        </w:r>
        <w:r w:rsidR="00AC26E8">
          <w:rPr>
            <w:noProof/>
            <w:webHidden/>
          </w:rPr>
        </w:r>
        <w:r w:rsidR="00AC26E8">
          <w:rPr>
            <w:noProof/>
            <w:webHidden/>
          </w:rPr>
          <w:fldChar w:fldCharType="separate"/>
        </w:r>
        <w:r w:rsidR="00B16782">
          <w:rPr>
            <w:noProof/>
            <w:webHidden/>
          </w:rPr>
          <w:t>114</w:t>
        </w:r>
        <w:r w:rsidR="00AC26E8">
          <w:rPr>
            <w:noProof/>
            <w:webHidden/>
          </w:rPr>
          <w:fldChar w:fldCharType="end"/>
        </w:r>
      </w:hyperlink>
    </w:p>
    <w:p w14:paraId="78D7C724"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64" w:history="1">
        <w:r w:rsidR="00B16782" w:rsidRPr="00AB43D3">
          <w:rPr>
            <w:rStyle w:val="Hyperlink"/>
            <w:noProof/>
          </w:rPr>
          <w:t>References on Collaborative Learning</w:t>
        </w:r>
        <w:r w:rsidR="00B16782">
          <w:rPr>
            <w:noProof/>
            <w:webHidden/>
          </w:rPr>
          <w:tab/>
        </w:r>
        <w:r w:rsidR="00AC26E8">
          <w:rPr>
            <w:noProof/>
            <w:webHidden/>
          </w:rPr>
          <w:fldChar w:fldCharType="begin"/>
        </w:r>
        <w:r w:rsidR="00B16782">
          <w:rPr>
            <w:noProof/>
            <w:webHidden/>
          </w:rPr>
          <w:instrText xml:space="preserve"> PAGEREF _Toc227047764 \h </w:instrText>
        </w:r>
        <w:r w:rsidR="00AC26E8">
          <w:rPr>
            <w:noProof/>
            <w:webHidden/>
          </w:rPr>
        </w:r>
        <w:r w:rsidR="00AC26E8">
          <w:rPr>
            <w:noProof/>
            <w:webHidden/>
          </w:rPr>
          <w:fldChar w:fldCharType="separate"/>
        </w:r>
        <w:r w:rsidR="00B16782">
          <w:rPr>
            <w:noProof/>
            <w:webHidden/>
          </w:rPr>
          <w:t>117</w:t>
        </w:r>
        <w:r w:rsidR="00AC26E8">
          <w:rPr>
            <w:noProof/>
            <w:webHidden/>
          </w:rPr>
          <w:fldChar w:fldCharType="end"/>
        </w:r>
      </w:hyperlink>
    </w:p>
    <w:p w14:paraId="08FF97EF" w14:textId="77777777" w:rsidR="00B16782" w:rsidRDefault="00743836">
      <w:pPr>
        <w:pStyle w:val="TOC3"/>
        <w:tabs>
          <w:tab w:val="right" w:leader="dot" w:pos="9350"/>
        </w:tabs>
        <w:rPr>
          <w:rFonts w:asciiTheme="minorHAnsi" w:eastAsiaTheme="minorEastAsia" w:hAnsiTheme="minorHAnsi" w:cstheme="minorBidi"/>
          <w:noProof/>
          <w:sz w:val="22"/>
          <w:szCs w:val="22"/>
        </w:rPr>
      </w:pPr>
      <w:hyperlink w:anchor="_Toc227047765" w:history="1">
        <w:r w:rsidR="00B16782" w:rsidRPr="00AB43D3">
          <w:rPr>
            <w:rStyle w:val="Hyperlink"/>
            <w:noProof/>
          </w:rPr>
          <w:t>Bibliography</w:t>
        </w:r>
        <w:r w:rsidR="00B16782">
          <w:rPr>
            <w:noProof/>
            <w:webHidden/>
          </w:rPr>
          <w:tab/>
        </w:r>
        <w:r w:rsidR="00AC26E8">
          <w:rPr>
            <w:noProof/>
            <w:webHidden/>
          </w:rPr>
          <w:fldChar w:fldCharType="begin"/>
        </w:r>
        <w:r w:rsidR="00B16782">
          <w:rPr>
            <w:noProof/>
            <w:webHidden/>
          </w:rPr>
          <w:instrText xml:space="preserve"> PAGEREF _Toc227047765 \h </w:instrText>
        </w:r>
        <w:r w:rsidR="00AC26E8">
          <w:rPr>
            <w:noProof/>
            <w:webHidden/>
          </w:rPr>
        </w:r>
        <w:r w:rsidR="00AC26E8">
          <w:rPr>
            <w:noProof/>
            <w:webHidden/>
          </w:rPr>
          <w:fldChar w:fldCharType="separate"/>
        </w:r>
        <w:r w:rsidR="00B16782">
          <w:rPr>
            <w:noProof/>
            <w:webHidden/>
          </w:rPr>
          <w:t>118</w:t>
        </w:r>
        <w:r w:rsidR="00AC26E8">
          <w:rPr>
            <w:noProof/>
            <w:webHidden/>
          </w:rPr>
          <w:fldChar w:fldCharType="end"/>
        </w:r>
      </w:hyperlink>
    </w:p>
    <w:p w14:paraId="507455DC" w14:textId="77777777" w:rsidR="00C269BB" w:rsidRDefault="00AC26E8" w:rsidP="00E61C67">
      <w:pPr>
        <w:pStyle w:val="TOC2"/>
        <w:tabs>
          <w:tab w:val="right" w:leader="dot" w:pos="9350"/>
        </w:tabs>
      </w:pPr>
      <w:r>
        <w:rPr>
          <w:rFonts w:ascii="Arial" w:hAnsi="Arial" w:cs="Arial"/>
          <w:b w:val="0"/>
          <w:bCs w:val="0"/>
          <w:caps/>
        </w:rPr>
        <w:fldChar w:fldCharType="end"/>
      </w:r>
    </w:p>
    <w:p w14:paraId="1A0EAEF1" w14:textId="77777777" w:rsidR="00E61C67" w:rsidRDefault="00E61C67" w:rsidP="00A94CCC">
      <w:pPr>
        <w:pStyle w:val="Unittitle"/>
        <w:sectPr w:rsidR="00E61C67" w:rsidSect="00CF3D42">
          <w:headerReference w:type="default" r:id="rId13"/>
          <w:type w:val="oddPage"/>
          <w:pgSz w:w="12240" w:h="15840" w:code="1"/>
          <w:pgMar w:top="1440" w:right="1440" w:bottom="1440" w:left="1440" w:header="720" w:footer="720" w:gutter="0"/>
          <w:cols w:space="720"/>
          <w:docGrid w:linePitch="360"/>
        </w:sectPr>
      </w:pPr>
      <w:bookmarkStart w:id="3" w:name="_Toc220303616"/>
      <w:bookmarkStart w:id="4" w:name="_Toc220330926"/>
      <w:bookmarkStart w:id="5" w:name="_Toc220402127"/>
    </w:p>
    <w:p w14:paraId="405A1B1C" w14:textId="77777777" w:rsidR="00C269BB" w:rsidRPr="00A94CCC" w:rsidRDefault="00715D54" w:rsidP="00A94CCC">
      <w:pPr>
        <w:pStyle w:val="Unittitle"/>
      </w:pPr>
      <w:bookmarkStart w:id="6" w:name="_Toc224631083"/>
      <w:bookmarkStart w:id="7" w:name="_Toc227047690"/>
      <w:r w:rsidRPr="00A94CCC">
        <w:lastRenderedPageBreak/>
        <w:t>Setting the Stage</w:t>
      </w:r>
      <w:bookmarkEnd w:id="1"/>
      <w:bookmarkEnd w:id="2"/>
      <w:bookmarkEnd w:id="3"/>
      <w:bookmarkEnd w:id="4"/>
      <w:r w:rsidR="00C269BB" w:rsidRPr="00A94CCC">
        <w:t xml:space="preserve">: </w:t>
      </w:r>
      <w:r w:rsidR="004C47BA" w:rsidRPr="00A94CCC">
        <w:t xml:space="preserve"> </w:t>
      </w:r>
      <w:r w:rsidR="00C269BB" w:rsidRPr="00A94CCC">
        <w:t>Introduction</w:t>
      </w:r>
      <w:bookmarkEnd w:id="5"/>
      <w:bookmarkEnd w:id="6"/>
      <w:bookmarkEnd w:id="7"/>
    </w:p>
    <w:p w14:paraId="5BCEC68E" w14:textId="77777777" w:rsidR="00DD4FA0" w:rsidRPr="00A76F7C" w:rsidRDefault="003766A5" w:rsidP="000751F8">
      <w:pPr>
        <w:pStyle w:val="Objectivesheading"/>
      </w:pPr>
      <w:bookmarkStart w:id="8" w:name="_Toc124133307"/>
      <w:r w:rsidRPr="00A76F7C">
        <w:t xml:space="preserve">Course </w:t>
      </w:r>
      <w:r w:rsidR="00DD4FA0" w:rsidRPr="00A76F7C">
        <w:t>Objectives</w:t>
      </w:r>
      <w:bookmarkEnd w:id="8"/>
      <w:r w:rsidR="00DD4FA0" w:rsidRPr="00A76F7C">
        <w:t xml:space="preserve"> </w:t>
      </w:r>
    </w:p>
    <w:p w14:paraId="26A41712" w14:textId="77777777" w:rsidR="007A190A" w:rsidRPr="007A190A" w:rsidRDefault="007A190A" w:rsidP="007A190A">
      <w:pPr>
        <w:pStyle w:val="Objectiveslist"/>
      </w:pPr>
      <w:bookmarkStart w:id="9" w:name="_Toc220303618"/>
      <w:bookmarkStart w:id="10" w:name="_Toc220330928"/>
      <w:bookmarkStart w:id="11" w:name="_Toc220332004"/>
      <w:r w:rsidRPr="007A190A">
        <w:t>Describe Effective Project Based Learning Experiences</w:t>
      </w:r>
    </w:p>
    <w:p w14:paraId="0015CD15" w14:textId="77777777" w:rsidR="007A190A" w:rsidRPr="007A190A" w:rsidRDefault="007A190A" w:rsidP="007A190A">
      <w:pPr>
        <w:pStyle w:val="Objectiveslist"/>
      </w:pPr>
      <w:r w:rsidRPr="007A190A">
        <w:t xml:space="preserve">Identify the Five Design Principles of Project Based Learning </w:t>
      </w:r>
    </w:p>
    <w:p w14:paraId="5F69534D" w14:textId="77777777" w:rsidR="007A190A" w:rsidRPr="007A190A" w:rsidRDefault="007A190A" w:rsidP="007A190A">
      <w:pPr>
        <w:pStyle w:val="Objectiveslist"/>
      </w:pPr>
      <w:r w:rsidRPr="007A190A">
        <w:t xml:space="preserve">Explain the Relationships between Collaboration, Cooperative Learning, and Project Based Learning </w:t>
      </w:r>
    </w:p>
    <w:p w14:paraId="66ADA569" w14:textId="77777777" w:rsidR="007A190A" w:rsidRPr="007A190A" w:rsidRDefault="007A190A" w:rsidP="007A190A">
      <w:pPr>
        <w:pStyle w:val="Objectiveslist"/>
      </w:pPr>
      <w:r w:rsidRPr="007A190A">
        <w:t xml:space="preserve">Identify Microsoft® and MS Office 2007® Tools Available for Implementation of Project Based </w:t>
      </w:r>
      <w:r w:rsidR="00237A6F">
        <w:t>Learning</w:t>
      </w:r>
    </w:p>
    <w:p w14:paraId="2EAF9EF6" w14:textId="77777777" w:rsidR="008275BF" w:rsidRDefault="008275BF" w:rsidP="008275BF">
      <w:pPr>
        <w:pStyle w:val="Objectiveslist"/>
        <w:sectPr w:rsidR="008275BF" w:rsidSect="00CF3D42">
          <w:type w:val="oddPage"/>
          <w:pgSz w:w="12240" w:h="15840" w:code="1"/>
          <w:pgMar w:top="1440" w:right="1440" w:bottom="1440" w:left="1440" w:header="720" w:footer="720" w:gutter="0"/>
          <w:cols w:space="720"/>
          <w:docGrid w:linePitch="360"/>
        </w:sectPr>
      </w:pPr>
    </w:p>
    <w:p w14:paraId="227219D6" w14:textId="77777777" w:rsidR="007A190A" w:rsidRPr="007A190A" w:rsidRDefault="007A190A" w:rsidP="007A190A">
      <w:pPr>
        <w:pStyle w:val="Unitheading"/>
      </w:pPr>
      <w:bookmarkStart w:id="12" w:name="_Toc226822346"/>
      <w:bookmarkStart w:id="13" w:name="_Toc227047691"/>
      <w:bookmarkStart w:id="14" w:name="_Toc220303619"/>
      <w:bookmarkStart w:id="15" w:name="_Toc220330929"/>
      <w:bookmarkStart w:id="16" w:name="_Toc220332005"/>
      <w:bookmarkEnd w:id="9"/>
      <w:bookmarkEnd w:id="10"/>
      <w:bookmarkEnd w:id="11"/>
      <w:r w:rsidRPr="007A190A">
        <w:lastRenderedPageBreak/>
        <w:t>Setting the Stage:  Introduction</w:t>
      </w:r>
      <w:bookmarkEnd w:id="12"/>
      <w:bookmarkEnd w:id="13"/>
    </w:p>
    <w:p w14:paraId="0E55F1C0" w14:textId="77777777" w:rsidR="007A190A" w:rsidRDefault="007A190A" w:rsidP="007A190A">
      <w:pPr>
        <w:pStyle w:val="BodyTextbulletpoints"/>
        <w:rPr>
          <w:iCs/>
        </w:rPr>
      </w:pPr>
      <w:r w:rsidRPr="007A190A">
        <w:rPr>
          <w:iCs/>
        </w:rPr>
        <w:t>Sit tight!  Fasten your seat belts.  It’s the 21</w:t>
      </w:r>
      <w:r w:rsidRPr="007A190A">
        <w:rPr>
          <w:iCs/>
          <w:vertAlign w:val="superscript"/>
        </w:rPr>
        <w:t>st</w:t>
      </w:r>
      <w:r w:rsidRPr="007A190A">
        <w:rPr>
          <w:iCs/>
        </w:rPr>
        <w:t xml:space="preserve"> Century!  Have you seen the new classrooms of the 21</w:t>
      </w:r>
      <w:r w:rsidRPr="007A190A">
        <w:rPr>
          <w:iCs/>
          <w:vertAlign w:val="superscript"/>
        </w:rPr>
        <w:t>st</w:t>
      </w:r>
      <w:r w:rsidRPr="007A190A">
        <w:rPr>
          <w:iCs/>
        </w:rPr>
        <w:t xml:space="preserve"> century?  There are no walls, no buildings, and no geographical limitations to accessing information.  You probably already knew that, but did you know that collaborative student projects can also transcend those traditional barriers?  </w:t>
      </w:r>
    </w:p>
    <w:p w14:paraId="1227FF69" w14:textId="77777777" w:rsidR="007A190A" w:rsidRPr="007A190A" w:rsidRDefault="007A190A" w:rsidP="007A190A">
      <w:pPr>
        <w:pStyle w:val="BodyTextbulletpoints"/>
        <w:rPr>
          <w:iCs/>
        </w:rPr>
      </w:pPr>
    </w:p>
    <w:p w14:paraId="237E1C83" w14:textId="77777777" w:rsidR="007A190A" w:rsidRPr="007A190A" w:rsidRDefault="007A190A" w:rsidP="007A190A">
      <w:pPr>
        <w:pStyle w:val="BodyTextbulletpoints"/>
        <w:rPr>
          <w:iCs/>
        </w:rPr>
      </w:pPr>
      <w:r w:rsidRPr="007A190A">
        <w:rPr>
          <w:iCs/>
        </w:rPr>
        <w:t>Microsoft® developed the tools.  You can facilitate the projects!</w:t>
      </w:r>
    </w:p>
    <w:p w14:paraId="38189E5D" w14:textId="77777777" w:rsidR="007A190A" w:rsidRPr="007A190A" w:rsidRDefault="007A190A" w:rsidP="007A190A">
      <w:pPr>
        <w:pStyle w:val="BodyTextbulletpoints"/>
        <w:rPr>
          <w:iCs/>
        </w:rPr>
      </w:pPr>
    </w:p>
    <w:p w14:paraId="23802849" w14:textId="77777777" w:rsidR="007A190A" w:rsidRPr="007A190A" w:rsidRDefault="007A190A" w:rsidP="007A190A">
      <w:pPr>
        <w:pStyle w:val="Unitsubheading"/>
      </w:pPr>
      <w:bookmarkStart w:id="17" w:name="_Toc226822347"/>
      <w:bookmarkStart w:id="18" w:name="_Toc227047692"/>
      <w:r w:rsidRPr="007A190A">
        <w:t>What is Project Based Learning?</w:t>
      </w:r>
      <w:bookmarkEnd w:id="17"/>
      <w:bookmarkEnd w:id="18"/>
    </w:p>
    <w:p w14:paraId="06962B79" w14:textId="77777777" w:rsidR="007A190A" w:rsidRDefault="007A190A" w:rsidP="007A190A">
      <w:pPr>
        <w:pStyle w:val="BodyTextbulletpoints"/>
        <w:rPr>
          <w:iCs/>
        </w:rPr>
      </w:pPr>
      <w:r w:rsidRPr="007A190A">
        <w:rPr>
          <w:iCs/>
        </w:rPr>
        <w:t xml:space="preserve">While “doing projects” is not a new concept in education, Project Based Learning (PBL) as a unique instructional methodology has emerged in only the past 30 years.  With generally less structure than traditional teacher-led activities, PBL is known for its emphasis on student organization, time management, collaboration (often across disciplines), and construction of products (artifacts) to represent what is learned.  </w:t>
      </w:r>
    </w:p>
    <w:p w14:paraId="4A0E8837" w14:textId="77777777" w:rsidR="007A190A" w:rsidRPr="007A190A" w:rsidRDefault="007A190A" w:rsidP="007A190A">
      <w:pPr>
        <w:pStyle w:val="BodyTextbulletpoints"/>
        <w:rPr>
          <w:iCs/>
        </w:rPr>
      </w:pPr>
    </w:p>
    <w:p w14:paraId="2A8C75DB" w14:textId="77777777" w:rsidR="007A190A" w:rsidRPr="007A190A" w:rsidRDefault="007A190A" w:rsidP="007A190A">
      <w:pPr>
        <w:pStyle w:val="BodyTextbulletpoints"/>
        <w:rPr>
          <w:iCs/>
        </w:rPr>
      </w:pPr>
      <w:r w:rsidRPr="007A190A">
        <w:rPr>
          <w:iCs/>
        </w:rPr>
        <w:t>A generally accepted definition for Project Based Learning does not exist, but experts do agree that PB is flexible and fits within a wide range of settings.  Project implementation can range from a single subject area to across disciplines, from one classroom to broad community involvement, from students in a single grade level to adults outside the school, and any combination of these.</w:t>
      </w:r>
    </w:p>
    <w:p w14:paraId="69921E29" w14:textId="77777777" w:rsidR="007A190A" w:rsidRPr="007A190A" w:rsidRDefault="007A190A" w:rsidP="007A190A">
      <w:pPr>
        <w:pStyle w:val="BodyTextbulletpoints"/>
        <w:rPr>
          <w:iCs/>
        </w:rPr>
      </w:pPr>
    </w:p>
    <w:p w14:paraId="259BEF4D" w14:textId="77777777" w:rsidR="007A190A" w:rsidRPr="007A190A" w:rsidRDefault="007A190A" w:rsidP="007A190A">
      <w:pPr>
        <w:pStyle w:val="BodyTextbulletpoints"/>
        <w:rPr>
          <w:b/>
        </w:rPr>
      </w:pPr>
      <w:r w:rsidRPr="007A190A">
        <w:rPr>
          <w:b/>
        </w:rPr>
        <w:t>Project Based Learning for 21</w:t>
      </w:r>
      <w:r w:rsidRPr="007A190A">
        <w:rPr>
          <w:b/>
          <w:vertAlign w:val="superscript"/>
        </w:rPr>
        <w:t>st</w:t>
      </w:r>
      <w:r w:rsidRPr="007A190A">
        <w:rPr>
          <w:b/>
        </w:rPr>
        <w:t xml:space="preserve"> Century Skills</w:t>
      </w:r>
    </w:p>
    <w:p w14:paraId="6A381FBB" w14:textId="77777777" w:rsidR="007A190A" w:rsidRPr="007A190A" w:rsidRDefault="007A190A" w:rsidP="007A190A">
      <w:pPr>
        <w:pStyle w:val="BodyTextbulletpoints"/>
        <w:rPr>
          <w:b/>
        </w:rPr>
      </w:pPr>
    </w:p>
    <w:p w14:paraId="06264312" w14:textId="77777777" w:rsidR="007A190A" w:rsidRDefault="007A190A" w:rsidP="007A190A">
      <w:pPr>
        <w:pStyle w:val="BodyTextbulletpoints"/>
        <w:rPr>
          <w:iCs/>
        </w:rPr>
      </w:pPr>
      <w:r w:rsidRPr="007A190A">
        <w:rPr>
          <w:iCs/>
        </w:rPr>
        <w:t>Project Based Learning is one way for students to develop 21</w:t>
      </w:r>
      <w:r w:rsidRPr="007A190A">
        <w:rPr>
          <w:iCs/>
          <w:vertAlign w:val="superscript"/>
        </w:rPr>
        <w:t>st</w:t>
      </w:r>
      <w:r w:rsidRPr="007A190A">
        <w:rPr>
          <w:iCs/>
        </w:rPr>
        <w:t xml:space="preserve"> century skills, those skills that business leaders and policymakers identify as crucial for a service-oriented, entrepreneurial, and global workplace:  </w:t>
      </w:r>
    </w:p>
    <w:p w14:paraId="04E7BFDE" w14:textId="77777777" w:rsidR="007A190A" w:rsidRPr="007A190A" w:rsidRDefault="007A190A" w:rsidP="007A190A">
      <w:pPr>
        <w:pStyle w:val="BodyTextbulletpoints"/>
        <w:rPr>
          <w:iCs/>
        </w:rPr>
      </w:pPr>
    </w:p>
    <w:p w14:paraId="49B84F36" w14:textId="77777777" w:rsidR="007A190A" w:rsidRPr="007A190A" w:rsidRDefault="007A190A" w:rsidP="007A190A">
      <w:pPr>
        <w:pStyle w:val="BodyTextbulletpoints"/>
        <w:numPr>
          <w:ilvl w:val="0"/>
          <w:numId w:val="14"/>
        </w:numPr>
      </w:pPr>
      <w:r w:rsidRPr="007A190A">
        <w:t>Higher order and critical thinking skills for problem solving.</w:t>
      </w:r>
    </w:p>
    <w:p w14:paraId="3EC3A0DC" w14:textId="77777777" w:rsidR="007A190A" w:rsidRPr="007A190A" w:rsidRDefault="007A190A" w:rsidP="007A190A">
      <w:pPr>
        <w:pStyle w:val="BodyTextbulletpoints"/>
        <w:numPr>
          <w:ilvl w:val="0"/>
          <w:numId w:val="14"/>
        </w:numPr>
      </w:pPr>
      <w:r w:rsidRPr="007A190A">
        <w:t>Communication in a variety of modes.</w:t>
      </w:r>
    </w:p>
    <w:p w14:paraId="71FEF461" w14:textId="77777777" w:rsidR="007A190A" w:rsidRPr="007A190A" w:rsidRDefault="007A190A" w:rsidP="007A190A">
      <w:pPr>
        <w:pStyle w:val="BodyTextbulletpoints"/>
        <w:numPr>
          <w:ilvl w:val="0"/>
          <w:numId w:val="14"/>
        </w:numPr>
      </w:pPr>
      <w:r w:rsidRPr="007A190A">
        <w:t>Use of technologies to complete tasks.</w:t>
      </w:r>
    </w:p>
    <w:p w14:paraId="5CF232FC" w14:textId="77777777" w:rsidR="007A190A" w:rsidRPr="007A190A" w:rsidRDefault="007A190A" w:rsidP="007A190A">
      <w:pPr>
        <w:pStyle w:val="BodyTextbulletpoints"/>
        <w:numPr>
          <w:ilvl w:val="0"/>
          <w:numId w:val="14"/>
        </w:numPr>
      </w:pPr>
      <w:r w:rsidRPr="007A190A">
        <w:t xml:space="preserve">Ability to analyze, synthesize, and create. </w:t>
      </w:r>
      <w:sdt>
        <w:sdtPr>
          <w:id w:val="276921822"/>
          <w:citation/>
        </w:sdtPr>
        <w:sdtEndPr/>
        <w:sdtContent>
          <w:r w:rsidR="00743836">
            <w:fldChar w:fldCharType="begin"/>
          </w:r>
          <w:r w:rsidR="00743836">
            <w:instrText xml:space="preserve"> CITATION Saw09 \l 1033 </w:instrText>
          </w:r>
          <w:r w:rsidR="00743836">
            <w:fldChar w:fldCharType="separate"/>
          </w:r>
          <w:r w:rsidRPr="007A190A">
            <w:t>(Sawchuk, 2009)</w:t>
          </w:r>
          <w:r w:rsidR="00743836">
            <w:fldChar w:fldCharType="end"/>
          </w:r>
        </w:sdtContent>
      </w:sdt>
    </w:p>
    <w:p w14:paraId="529AD03A" w14:textId="77777777" w:rsidR="007A190A" w:rsidRPr="007A190A" w:rsidRDefault="007A190A" w:rsidP="007A190A">
      <w:pPr>
        <w:pStyle w:val="BodyTextbulletpoints"/>
      </w:pPr>
    </w:p>
    <w:p w14:paraId="18332361" w14:textId="77777777" w:rsidR="007A190A" w:rsidRPr="007A190A" w:rsidRDefault="007A190A" w:rsidP="007A190A">
      <w:pPr>
        <w:pStyle w:val="BodyTextbulletpoints"/>
        <w:rPr>
          <w:iCs/>
        </w:rPr>
      </w:pPr>
      <w:r w:rsidRPr="007A190A">
        <w:rPr>
          <w:iCs/>
        </w:rPr>
        <w:t>Project Based Learning aids the development of 21</w:t>
      </w:r>
      <w:r w:rsidRPr="007A190A">
        <w:rPr>
          <w:iCs/>
          <w:vertAlign w:val="superscript"/>
        </w:rPr>
        <w:t>st</w:t>
      </w:r>
      <w:r w:rsidRPr="007A190A">
        <w:rPr>
          <w:iCs/>
        </w:rPr>
        <w:t xml:space="preserve"> century skills by supporting multiple learning styles and intelligences, providing opp</w:t>
      </w:r>
      <w:r>
        <w:rPr>
          <w:iCs/>
        </w:rPr>
        <w:t xml:space="preserve">ortunities for cross-curricular </w:t>
      </w:r>
      <w:r w:rsidRPr="007A190A">
        <w:rPr>
          <w:iCs/>
        </w:rPr>
        <w:t xml:space="preserve">connections, and addressing more than one standard within the framework of a single project.  Students are also more likely to remember concepts because they engage in project management and investigate topics using multiple strategies.   Your students will learn to apply skills and concepts rather than just memorizing them for a test </w:t>
      </w:r>
      <w:sdt>
        <w:sdtPr>
          <w:rPr>
            <w:iCs/>
          </w:rPr>
          <w:id w:val="276921850"/>
          <w:citation/>
        </w:sdtPr>
        <w:sdtEndPr/>
        <w:sdtContent>
          <w:r w:rsidR="00AC26E8" w:rsidRPr="007A190A">
            <w:rPr>
              <w:iCs/>
            </w:rPr>
            <w:fldChar w:fldCharType="begin"/>
          </w:r>
          <w:r w:rsidRPr="007A190A">
            <w:rPr>
              <w:iCs/>
            </w:rPr>
            <w:instrText xml:space="preserve"> CITATION Ste08 \l 1033 </w:instrText>
          </w:r>
          <w:r w:rsidR="00AC26E8" w:rsidRPr="007A190A">
            <w:rPr>
              <w:iCs/>
            </w:rPr>
            <w:fldChar w:fldCharType="separate"/>
          </w:r>
          <w:r w:rsidRPr="007A190A">
            <w:rPr>
              <w:iCs/>
            </w:rPr>
            <w:t>(Stearns &amp; Shay, 2008)</w:t>
          </w:r>
          <w:r w:rsidR="00AC26E8" w:rsidRPr="007A190A">
            <w:fldChar w:fldCharType="end"/>
          </w:r>
        </w:sdtContent>
      </w:sdt>
      <w:r w:rsidRPr="007A190A">
        <w:rPr>
          <w:iCs/>
        </w:rPr>
        <w:t>.</w:t>
      </w:r>
    </w:p>
    <w:p w14:paraId="7CE0FFB3" w14:textId="77777777" w:rsidR="007A190A" w:rsidRPr="007A190A" w:rsidRDefault="007A190A" w:rsidP="007A190A">
      <w:pPr>
        <w:pStyle w:val="BodyTextbulletpoints"/>
        <w:rPr>
          <w:b/>
        </w:rPr>
      </w:pPr>
    </w:p>
    <w:p w14:paraId="5EBE7075" w14:textId="77777777" w:rsidR="007A190A" w:rsidRPr="007A190A" w:rsidRDefault="007A190A" w:rsidP="007A190A">
      <w:pPr>
        <w:pStyle w:val="BodyTextbulletpoints"/>
        <w:rPr>
          <w:b/>
        </w:rPr>
      </w:pPr>
      <w:r w:rsidRPr="007A190A">
        <w:br w:type="page"/>
      </w:r>
    </w:p>
    <w:p w14:paraId="4AED3110" w14:textId="77777777" w:rsidR="007A190A" w:rsidRPr="007A190A" w:rsidRDefault="007A190A" w:rsidP="007A190A">
      <w:pPr>
        <w:pStyle w:val="BodyTextbulletpoints"/>
        <w:rPr>
          <w:b/>
        </w:rPr>
      </w:pPr>
      <w:r w:rsidRPr="007A190A">
        <w:rPr>
          <w:b/>
        </w:rPr>
        <w:lastRenderedPageBreak/>
        <w:t>Elements of a Good Project Based Learning Experience</w:t>
      </w:r>
    </w:p>
    <w:p w14:paraId="0880169F" w14:textId="77777777" w:rsidR="007A190A" w:rsidRPr="007A190A" w:rsidRDefault="007A190A" w:rsidP="007A190A">
      <w:pPr>
        <w:pStyle w:val="BodyTextbulletpoints"/>
        <w:rPr>
          <w:b/>
        </w:rPr>
      </w:pPr>
    </w:p>
    <w:p w14:paraId="34F08324" w14:textId="77777777" w:rsidR="007A190A" w:rsidRDefault="007A190A" w:rsidP="007A190A">
      <w:pPr>
        <w:pStyle w:val="BodyTextbulletpoints"/>
        <w:rPr>
          <w:iCs/>
        </w:rPr>
      </w:pPr>
      <w:r w:rsidRPr="007A190A">
        <w:rPr>
          <w:iCs/>
        </w:rPr>
        <w:t>More important than a “one size fits all” definition for PBL is a description of what elements provide a good Project Based Learning experience for your students:</w:t>
      </w:r>
    </w:p>
    <w:p w14:paraId="09E3CA75" w14:textId="77777777" w:rsidR="007A190A" w:rsidRPr="007A190A" w:rsidRDefault="007A190A" w:rsidP="007A190A">
      <w:pPr>
        <w:pStyle w:val="BodyTextbulletpoints"/>
        <w:rPr>
          <w:iCs/>
        </w:rPr>
      </w:pPr>
    </w:p>
    <w:p w14:paraId="02DA9DD5" w14:textId="77777777" w:rsidR="007A190A" w:rsidRPr="007A190A" w:rsidRDefault="007A190A" w:rsidP="00093CAE">
      <w:pPr>
        <w:pStyle w:val="BodyTextbulletpoints"/>
        <w:numPr>
          <w:ilvl w:val="0"/>
          <w:numId w:val="52"/>
        </w:numPr>
      </w:pPr>
      <w:r w:rsidRPr="007A190A">
        <w:t xml:space="preserve">Students are at the center of the learning process as recognition of their inherent desire to learn, their ability to do important work, and their need to be taken seriously. </w:t>
      </w:r>
    </w:p>
    <w:p w14:paraId="17E5B81E" w14:textId="77777777" w:rsidR="007A190A" w:rsidRPr="007A190A" w:rsidRDefault="007A190A" w:rsidP="00093CAE">
      <w:pPr>
        <w:pStyle w:val="BodyTextbulletpoints"/>
        <w:numPr>
          <w:ilvl w:val="0"/>
          <w:numId w:val="52"/>
        </w:numPr>
      </w:pPr>
      <w:r w:rsidRPr="007A190A">
        <w:t xml:space="preserve">Students engage with the central concepts and principles of a discipline. The project work is central rather than incidental to the curriculum. </w:t>
      </w:r>
    </w:p>
    <w:p w14:paraId="62D5122B" w14:textId="77777777" w:rsidR="007A190A" w:rsidRPr="007A190A" w:rsidRDefault="007A190A" w:rsidP="00093CAE">
      <w:pPr>
        <w:pStyle w:val="BodyTextbulletpoints"/>
        <w:numPr>
          <w:ilvl w:val="0"/>
          <w:numId w:val="52"/>
        </w:numPr>
      </w:pPr>
      <w:r w:rsidRPr="007A190A">
        <w:t xml:space="preserve">Students investigate provocative issues or questions that lead them to in-depth exploration of real-world, important topics. </w:t>
      </w:r>
    </w:p>
    <w:p w14:paraId="2326E01A" w14:textId="77777777" w:rsidR="007A190A" w:rsidRPr="007A190A" w:rsidRDefault="007A190A" w:rsidP="00093CAE">
      <w:pPr>
        <w:pStyle w:val="BodyTextbulletpoints"/>
        <w:numPr>
          <w:ilvl w:val="0"/>
          <w:numId w:val="52"/>
        </w:numPr>
      </w:pPr>
      <w:r w:rsidRPr="007A190A">
        <w:t xml:space="preserve">Essential tools and skills, including technology, facilitate learning, self-management, and project management. </w:t>
      </w:r>
    </w:p>
    <w:p w14:paraId="25700F2D" w14:textId="77777777" w:rsidR="007A190A" w:rsidRPr="007A190A" w:rsidRDefault="007A190A" w:rsidP="00093CAE">
      <w:pPr>
        <w:pStyle w:val="BodyTextbulletpoints"/>
        <w:numPr>
          <w:ilvl w:val="0"/>
          <w:numId w:val="52"/>
        </w:numPr>
      </w:pPr>
      <w:r w:rsidRPr="007A190A">
        <w:t xml:space="preserve">Specific products that solve problems, explain dilemmas, or present information are generated through investigation, research, or reasoning. </w:t>
      </w:r>
    </w:p>
    <w:p w14:paraId="570300FF" w14:textId="77777777" w:rsidR="007A190A" w:rsidRPr="007A190A" w:rsidRDefault="007A190A" w:rsidP="00093CAE">
      <w:pPr>
        <w:pStyle w:val="BodyTextbulletpoints"/>
        <w:numPr>
          <w:ilvl w:val="0"/>
          <w:numId w:val="52"/>
        </w:numPr>
      </w:pPr>
      <w:r w:rsidRPr="007A190A">
        <w:t xml:space="preserve">Projects yield multiple products that permit frequent feedback and consistent opportunities for students to learn from experience. </w:t>
      </w:r>
    </w:p>
    <w:p w14:paraId="294A13B3" w14:textId="77777777" w:rsidR="007A190A" w:rsidRPr="007A190A" w:rsidRDefault="007A190A" w:rsidP="00093CAE">
      <w:pPr>
        <w:pStyle w:val="BodyTextbulletpoints"/>
        <w:numPr>
          <w:ilvl w:val="0"/>
          <w:numId w:val="52"/>
        </w:numPr>
      </w:pPr>
      <w:r w:rsidRPr="007A190A">
        <w:t xml:space="preserve">Performance-based assessments communicate high expectations, present rigorous challenges, and require a range of skills and knowledge. </w:t>
      </w:r>
    </w:p>
    <w:p w14:paraId="19E2846F" w14:textId="77777777" w:rsidR="007A190A" w:rsidRPr="007A190A" w:rsidRDefault="007A190A" w:rsidP="00093CAE">
      <w:pPr>
        <w:pStyle w:val="BodyTextbulletpoints"/>
        <w:numPr>
          <w:ilvl w:val="0"/>
          <w:numId w:val="52"/>
        </w:numPr>
      </w:pPr>
      <w:r w:rsidRPr="007A190A">
        <w:t xml:space="preserve">Students collaborate in some form, either through small groups, student-led presentations, or whole-class evaluations of project results. </w:t>
      </w:r>
      <w:sdt>
        <w:sdtPr>
          <w:id w:val="276921790"/>
          <w:citation/>
        </w:sdtPr>
        <w:sdtEndPr/>
        <w:sdtContent>
          <w:r w:rsidR="00743836">
            <w:fldChar w:fldCharType="begin"/>
          </w:r>
          <w:r w:rsidR="00743836">
            <w:instrText xml:space="preserve"> CITATION Mar03 \l 1033 </w:instrText>
          </w:r>
          <w:r w:rsidR="00743836">
            <w:fldChar w:fldCharType="separate"/>
          </w:r>
          <w:r w:rsidRPr="007A190A">
            <w:t>(Markum, Mergendoller, Larmer, &amp; Ravitz, 2003)</w:t>
          </w:r>
          <w:r w:rsidR="00743836">
            <w:fldChar w:fldCharType="end"/>
          </w:r>
        </w:sdtContent>
      </w:sdt>
    </w:p>
    <w:p w14:paraId="21FF57F7" w14:textId="77777777" w:rsidR="007A190A" w:rsidRPr="007A190A" w:rsidRDefault="007A190A" w:rsidP="007A190A">
      <w:pPr>
        <w:pStyle w:val="BodyTextbulletpoints"/>
      </w:pPr>
    </w:p>
    <w:p w14:paraId="5BDE56B3" w14:textId="77777777" w:rsidR="007A190A" w:rsidRPr="007A190A" w:rsidRDefault="007A190A" w:rsidP="007A190A">
      <w:pPr>
        <w:pStyle w:val="BodyTextbulletpoints"/>
        <w:rPr>
          <w:iCs/>
        </w:rPr>
      </w:pPr>
      <w:r w:rsidRPr="007A190A">
        <w:rPr>
          <w:iCs/>
        </w:rPr>
        <w:t xml:space="preserve">The body of research on Project Based Learning is growing and supports its use to cut absenteeism, increase motivation, and improve standardized test scores </w:t>
      </w:r>
      <w:sdt>
        <w:sdtPr>
          <w:rPr>
            <w:iCs/>
          </w:rPr>
          <w:id w:val="276921791"/>
          <w:citation/>
        </w:sdtPr>
        <w:sdtEndPr/>
        <w:sdtContent>
          <w:r w:rsidR="00AC26E8" w:rsidRPr="007A190A">
            <w:rPr>
              <w:iCs/>
            </w:rPr>
            <w:fldChar w:fldCharType="begin"/>
          </w:r>
          <w:r w:rsidRPr="007A190A">
            <w:rPr>
              <w:iCs/>
            </w:rPr>
            <w:instrText xml:space="preserve"> CITATION Edu01 \l 1033 </w:instrText>
          </w:r>
          <w:r w:rsidR="00AC26E8" w:rsidRPr="007A190A">
            <w:rPr>
              <w:iCs/>
            </w:rPr>
            <w:fldChar w:fldCharType="separate"/>
          </w:r>
          <w:r w:rsidRPr="007A190A">
            <w:rPr>
              <w:iCs/>
            </w:rPr>
            <w:t>(Edutopia, 2001)</w:t>
          </w:r>
          <w:r w:rsidR="00AC26E8" w:rsidRPr="007A190A">
            <w:fldChar w:fldCharType="end"/>
          </w:r>
        </w:sdtContent>
      </w:sdt>
      <w:r w:rsidRPr="007A190A">
        <w:rPr>
          <w:iCs/>
        </w:rPr>
        <w:t xml:space="preserve">.  </w:t>
      </w:r>
    </w:p>
    <w:p w14:paraId="7BB1052A" w14:textId="77777777" w:rsidR="007A190A" w:rsidRDefault="007A190A" w:rsidP="007A190A">
      <w:pPr>
        <w:pStyle w:val="BodyTextbulletpoints"/>
        <w:rPr>
          <w:iCs/>
        </w:rPr>
      </w:pPr>
    </w:p>
    <w:p w14:paraId="51200AED" w14:textId="77777777" w:rsidR="007A190A" w:rsidRPr="007A190A" w:rsidRDefault="007A190A" w:rsidP="007A190A">
      <w:pPr>
        <w:pStyle w:val="BodyTextbulletpoints"/>
        <w:rPr>
          <w:b/>
        </w:rPr>
      </w:pPr>
      <w:r w:rsidRPr="007A190A">
        <w:rPr>
          <w:b/>
        </w:rPr>
        <w:t>The Principles of Design in Project Based Learning</w:t>
      </w:r>
    </w:p>
    <w:p w14:paraId="55500AE0" w14:textId="77777777" w:rsidR="007A190A" w:rsidRPr="007A190A" w:rsidRDefault="007A190A" w:rsidP="007A190A">
      <w:pPr>
        <w:pStyle w:val="BodyTextbulletpoints"/>
        <w:rPr>
          <w:b/>
        </w:rPr>
      </w:pPr>
    </w:p>
    <w:p w14:paraId="7ABE18F9" w14:textId="77777777" w:rsidR="007A190A" w:rsidRDefault="007A190A" w:rsidP="007A190A">
      <w:pPr>
        <w:pStyle w:val="BodyTextbulletpoints"/>
        <w:rPr>
          <w:iCs/>
        </w:rPr>
      </w:pPr>
      <w:r w:rsidRPr="007A190A">
        <w:rPr>
          <w:iCs/>
        </w:rPr>
        <w:t>Planning for PBL is based on five dynamic principles, illustrated in Figure 1 below and briefly described in the following narrative.</w:t>
      </w:r>
    </w:p>
    <w:p w14:paraId="69D11459" w14:textId="77777777" w:rsidR="00947835" w:rsidRDefault="00743836" w:rsidP="007A190A">
      <w:pPr>
        <w:pStyle w:val="BodyTextbulletpoints"/>
        <w:rPr>
          <w:iCs/>
        </w:rPr>
      </w:pPr>
      <w:r>
        <w:rPr>
          <w:iCs/>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27" type="#_x0000_t103" style="position:absolute;left:0;text-align:left;margin-left:120.75pt;margin-top:3.25pt;width:111.4pt;height:165.5pt;rotation:12308751fd;z-index:251651583;mso-position-horizontal-relative:margin" fillcolor="#f2f2f2 [3052]" strokecolor="black [3213]">
            <v:textbox style="mso-rotate-with-shape:t"/>
            <w10:wrap anchorx="margin"/>
          </v:shape>
        </w:pict>
      </w:r>
    </w:p>
    <w:p w14:paraId="150678F8" w14:textId="77777777" w:rsidR="007A190A" w:rsidRDefault="00743836" w:rsidP="007A190A">
      <w:pPr>
        <w:pStyle w:val="BodyTextbulletpoints"/>
        <w:rPr>
          <w:iCs/>
        </w:rPr>
      </w:pPr>
      <w:r>
        <w:rPr>
          <w:iCs/>
        </w:rPr>
        <w:pict>
          <v:shape id="_x0000_s1072" type="#_x0000_t103" style="position:absolute;left:0;text-align:left;margin-left:283.5pt;margin-top:5.6pt;width:111.4pt;height:165.5pt;z-index:251760128;mso-position-horizontal-relative:margin" fillcolor="#f2f2f2 [3052]" strokecolor="black [3213]">
            <v:textbox style="mso-rotate-with-shape:t"/>
            <w10:wrap anchorx="margin"/>
          </v:shape>
        </w:pict>
      </w:r>
      <w:r>
        <w:rPr>
          <w:iCs/>
        </w:rPr>
        <w:pict>
          <v:roundrect id="_x0000_s1076" style="position:absolute;left:0;text-align:left;margin-left:344.9pt;margin-top:13.1pt;width:145.85pt;height:58.5pt;z-index:251764224;mso-position-horizontal-relative:margin" arcsize="10923f" fillcolor="#d8d8d8" strokecolor="black [3213]">
            <v:textbox style="mso-next-textbox:#_x0000_s1076;mso-rotate-with-shape:t">
              <w:txbxContent>
                <w:p w14:paraId="695E6910" w14:textId="77777777" w:rsidR="00B73CA4" w:rsidRPr="00225C4C" w:rsidRDefault="00B73CA4" w:rsidP="007A190A">
                  <w:pPr>
                    <w:jc w:val="center"/>
                    <w:rPr>
                      <w:b/>
                      <w:sz w:val="28"/>
                    </w:rPr>
                  </w:pPr>
                  <w:r w:rsidRPr="00225C4C">
                    <w:rPr>
                      <w:b/>
                      <w:sz w:val="28"/>
                    </w:rPr>
                    <w:t>Design Principle #2:</w:t>
                  </w:r>
                </w:p>
                <w:p w14:paraId="65F18C5D" w14:textId="77777777" w:rsidR="00B73CA4" w:rsidRDefault="00B73CA4" w:rsidP="007A190A">
                  <w:pPr>
                    <w:jc w:val="center"/>
                    <w:rPr>
                      <w:b/>
                    </w:rPr>
                  </w:pPr>
                  <w:r>
                    <w:rPr>
                      <w:b/>
                    </w:rPr>
                    <w:t>Develop the</w:t>
                  </w:r>
                </w:p>
                <w:p w14:paraId="7EA2A7CB" w14:textId="77777777" w:rsidR="00B73CA4" w:rsidRPr="00D27E59" w:rsidRDefault="00B73CA4" w:rsidP="007A190A">
                  <w:pPr>
                    <w:jc w:val="center"/>
                    <w:rPr>
                      <w:b/>
                    </w:rPr>
                  </w:pPr>
                  <w:r>
                    <w:rPr>
                      <w:b/>
                    </w:rPr>
                    <w:t xml:space="preserve">Driving Question </w:t>
                  </w:r>
                </w:p>
              </w:txbxContent>
            </v:textbox>
            <w10:wrap anchorx="margin"/>
          </v:roundrect>
        </w:pict>
      </w:r>
      <w:r>
        <w:rPr>
          <w:iCs/>
        </w:rPr>
        <w:pict>
          <v:roundrect id="_x0000_s1074" style="position:absolute;left:0;text-align:left;margin-left:31.6pt;margin-top:13.1pt;width:145.85pt;height:58.5pt;z-index:251762176;mso-position-horizontal-relative:margin" arcsize="10923f" fillcolor="#d8d8d8" strokecolor="black [3213]">
            <v:textbox style="mso-next-textbox:#_x0000_s1074;mso-rotate-with-shape:t">
              <w:txbxContent>
                <w:p w14:paraId="0829B668" w14:textId="77777777" w:rsidR="00B73CA4" w:rsidRPr="00D27E59" w:rsidRDefault="00B73CA4" w:rsidP="007A190A">
                  <w:pPr>
                    <w:jc w:val="center"/>
                    <w:rPr>
                      <w:b/>
                      <w:sz w:val="28"/>
                    </w:rPr>
                  </w:pPr>
                  <w:r w:rsidRPr="00D27E59">
                    <w:rPr>
                      <w:b/>
                      <w:sz w:val="28"/>
                    </w:rPr>
                    <w:t>Design Principle #</w:t>
                  </w:r>
                  <w:r>
                    <w:rPr>
                      <w:b/>
                      <w:sz w:val="28"/>
                    </w:rPr>
                    <w:t>5</w:t>
                  </w:r>
                  <w:r w:rsidRPr="00D27E59">
                    <w:rPr>
                      <w:b/>
                      <w:sz w:val="28"/>
                    </w:rPr>
                    <w:t>:</w:t>
                  </w:r>
                </w:p>
                <w:p w14:paraId="43476D7A" w14:textId="77777777" w:rsidR="00B73CA4" w:rsidRDefault="00B73CA4" w:rsidP="007A190A">
                  <w:pPr>
                    <w:jc w:val="center"/>
                    <w:rPr>
                      <w:b/>
                    </w:rPr>
                  </w:pPr>
                  <w:r>
                    <w:rPr>
                      <w:b/>
                    </w:rPr>
                    <w:t>Manage the</w:t>
                  </w:r>
                </w:p>
                <w:p w14:paraId="263FB5EB" w14:textId="77777777" w:rsidR="00B73CA4" w:rsidRPr="00D27E59" w:rsidRDefault="00B73CA4" w:rsidP="007A190A">
                  <w:pPr>
                    <w:jc w:val="center"/>
                    <w:rPr>
                      <w:b/>
                    </w:rPr>
                  </w:pPr>
                  <w:r>
                    <w:rPr>
                      <w:b/>
                    </w:rPr>
                    <w:t>Process</w:t>
                  </w:r>
                </w:p>
              </w:txbxContent>
            </v:textbox>
            <w10:wrap anchorx="margin"/>
          </v:roundrect>
        </w:pict>
      </w:r>
    </w:p>
    <w:p w14:paraId="345B8561" w14:textId="77777777" w:rsidR="007A190A" w:rsidRDefault="007A190A" w:rsidP="007A190A">
      <w:pPr>
        <w:pStyle w:val="BodyTextbulletpoints"/>
        <w:rPr>
          <w:iCs/>
        </w:rPr>
      </w:pPr>
    </w:p>
    <w:p w14:paraId="3618B86D" w14:textId="77777777" w:rsidR="007A190A" w:rsidRPr="007A190A" w:rsidRDefault="007A190A" w:rsidP="007A190A">
      <w:pPr>
        <w:pStyle w:val="BodyTextbulletpoints"/>
        <w:rPr>
          <w:iCs/>
        </w:rPr>
      </w:pPr>
    </w:p>
    <w:p w14:paraId="6D67ED6F" w14:textId="77777777" w:rsidR="007A190A" w:rsidRPr="007A190A" w:rsidRDefault="00743836" w:rsidP="007A190A">
      <w:pPr>
        <w:pStyle w:val="BodyTextbulletpoints"/>
        <w:rPr>
          <w:iCs/>
        </w:rPr>
      </w:pPr>
      <w:r>
        <w:rPr>
          <w:iCs/>
        </w:rPr>
        <w:pict>
          <v:roundrect id="_x0000_s1073" style="position:absolute;left:0;text-align:left;margin-left:188.25pt;margin-top:7.7pt;width:145.85pt;height:58.5pt;z-index:251761152;mso-position-horizontal-relative:margin" arcsize="10923f" fillcolor="#d8d8d8" strokecolor="black [3213]">
            <v:textbox style="mso-next-textbox:#_x0000_s1073;mso-rotate-with-shape:t">
              <w:txbxContent>
                <w:p w14:paraId="3461D0B8" w14:textId="77777777" w:rsidR="00B73CA4" w:rsidRPr="00D27E59" w:rsidRDefault="00B73CA4" w:rsidP="007A190A">
                  <w:pPr>
                    <w:jc w:val="center"/>
                    <w:rPr>
                      <w:b/>
                      <w:sz w:val="28"/>
                    </w:rPr>
                  </w:pPr>
                  <w:r w:rsidRPr="00D27E59">
                    <w:rPr>
                      <w:b/>
                      <w:sz w:val="28"/>
                    </w:rPr>
                    <w:t>Design Principle #1:</w:t>
                  </w:r>
                </w:p>
                <w:p w14:paraId="2790FD49" w14:textId="77777777" w:rsidR="00B73CA4" w:rsidRDefault="00B73CA4" w:rsidP="007A190A">
                  <w:pPr>
                    <w:jc w:val="center"/>
                    <w:rPr>
                      <w:b/>
                    </w:rPr>
                  </w:pPr>
                  <w:r w:rsidRPr="00D27E59">
                    <w:rPr>
                      <w:b/>
                    </w:rPr>
                    <w:t xml:space="preserve">Begin with the </w:t>
                  </w:r>
                </w:p>
                <w:p w14:paraId="00519637" w14:textId="77777777" w:rsidR="00B73CA4" w:rsidRPr="00D27E59" w:rsidRDefault="00B73CA4" w:rsidP="007A190A">
                  <w:pPr>
                    <w:jc w:val="center"/>
                    <w:rPr>
                      <w:b/>
                    </w:rPr>
                  </w:pPr>
                  <w:r w:rsidRPr="00D27E59">
                    <w:rPr>
                      <w:b/>
                    </w:rPr>
                    <w:t>End in Mind</w:t>
                  </w:r>
                </w:p>
              </w:txbxContent>
            </v:textbox>
            <w10:wrap anchorx="margin"/>
          </v:roundrect>
        </w:pict>
      </w:r>
    </w:p>
    <w:p w14:paraId="470CB23C" w14:textId="77777777" w:rsidR="007A190A" w:rsidRPr="007A190A" w:rsidRDefault="007A190A" w:rsidP="007A190A">
      <w:pPr>
        <w:pStyle w:val="BodyTextbulletpoints"/>
        <w:rPr>
          <w:iCs/>
        </w:rPr>
      </w:pPr>
    </w:p>
    <w:p w14:paraId="4D1E8BD3" w14:textId="77777777" w:rsidR="007A190A" w:rsidRPr="007A190A" w:rsidRDefault="007A190A" w:rsidP="007A190A">
      <w:pPr>
        <w:pStyle w:val="BodyTextbulletpoints"/>
        <w:rPr>
          <w:iCs/>
        </w:rPr>
      </w:pPr>
    </w:p>
    <w:p w14:paraId="27E70A4D" w14:textId="77777777" w:rsidR="007A190A" w:rsidRPr="007A190A" w:rsidRDefault="00743836" w:rsidP="007A190A">
      <w:pPr>
        <w:pStyle w:val="BodyTextbulletpoints"/>
        <w:rPr>
          <w:iCs/>
        </w:rPr>
      </w:pPr>
      <w:r>
        <w:rPr>
          <w:iCs/>
        </w:rPr>
        <w:pict>
          <v:roundrect id="_x0000_s1075" style="position:absolute;left:0;text-align:left;margin-left:31.6pt;margin-top:.8pt;width:145.85pt;height:58.5pt;z-index:251763200;mso-position-horizontal-relative:margin" arcsize="10923f" fillcolor="#d8d8d8" strokecolor="black [3213]">
            <v:textbox style="mso-next-textbox:#_x0000_s1075;mso-rotate-with-shape:t">
              <w:txbxContent>
                <w:p w14:paraId="740A64A4" w14:textId="77777777" w:rsidR="00B73CA4" w:rsidRPr="00D27E59" w:rsidRDefault="00B73CA4" w:rsidP="007A190A">
                  <w:pPr>
                    <w:jc w:val="center"/>
                    <w:rPr>
                      <w:b/>
                      <w:sz w:val="28"/>
                    </w:rPr>
                  </w:pPr>
                  <w:r w:rsidRPr="00D27E59">
                    <w:rPr>
                      <w:b/>
                      <w:sz w:val="28"/>
                    </w:rPr>
                    <w:t>Design Principle #</w:t>
                  </w:r>
                  <w:r>
                    <w:rPr>
                      <w:b/>
                      <w:sz w:val="28"/>
                    </w:rPr>
                    <w:t>4</w:t>
                  </w:r>
                  <w:r w:rsidRPr="00D27E59">
                    <w:rPr>
                      <w:b/>
                      <w:sz w:val="28"/>
                    </w:rPr>
                    <w:t>:</w:t>
                  </w:r>
                </w:p>
                <w:p w14:paraId="4DC3CBE8" w14:textId="77777777" w:rsidR="00B73CA4" w:rsidRDefault="00B73CA4" w:rsidP="007A190A">
                  <w:pPr>
                    <w:jc w:val="center"/>
                    <w:rPr>
                      <w:b/>
                    </w:rPr>
                  </w:pPr>
                  <w:r>
                    <w:rPr>
                      <w:b/>
                    </w:rPr>
                    <w:t>Map the</w:t>
                  </w:r>
                </w:p>
                <w:p w14:paraId="6B726583" w14:textId="77777777" w:rsidR="00B73CA4" w:rsidRPr="00D27E59" w:rsidRDefault="00B73CA4" w:rsidP="007A190A">
                  <w:pPr>
                    <w:jc w:val="center"/>
                    <w:rPr>
                      <w:b/>
                    </w:rPr>
                  </w:pPr>
                  <w:r>
                    <w:rPr>
                      <w:b/>
                    </w:rPr>
                    <w:t>Process</w:t>
                  </w:r>
                </w:p>
              </w:txbxContent>
            </v:textbox>
            <w10:wrap anchorx="margin"/>
          </v:roundrect>
        </w:pict>
      </w:r>
      <w:r>
        <w:rPr>
          <w:iCs/>
        </w:rPr>
        <w:pict>
          <v:roundrect id="_x0000_s1077" style="position:absolute;left:0;text-align:left;margin-left:344.9pt;margin-top:.8pt;width:145.85pt;height:58.5pt;z-index:251765248;mso-position-horizontal-relative:margin" arcsize="10923f" fillcolor="#d8d8d8" strokecolor="black [3213]">
            <v:textbox style="mso-next-textbox:#_x0000_s1077;mso-rotate-with-shape:t">
              <w:txbxContent>
                <w:p w14:paraId="754EE0F7" w14:textId="77777777" w:rsidR="00B73CA4" w:rsidRPr="00D27E59" w:rsidRDefault="00B73CA4" w:rsidP="007A190A">
                  <w:pPr>
                    <w:jc w:val="center"/>
                    <w:rPr>
                      <w:b/>
                      <w:sz w:val="28"/>
                    </w:rPr>
                  </w:pPr>
                  <w:r w:rsidRPr="00D27E59">
                    <w:rPr>
                      <w:b/>
                      <w:sz w:val="28"/>
                    </w:rPr>
                    <w:t>Design Principle #</w:t>
                  </w:r>
                  <w:r>
                    <w:rPr>
                      <w:b/>
                      <w:sz w:val="28"/>
                    </w:rPr>
                    <w:t>3</w:t>
                  </w:r>
                  <w:r w:rsidRPr="00D27E59">
                    <w:rPr>
                      <w:b/>
                      <w:sz w:val="28"/>
                    </w:rPr>
                    <w:t>:</w:t>
                  </w:r>
                </w:p>
                <w:p w14:paraId="6E195BEA" w14:textId="77777777" w:rsidR="00B73CA4" w:rsidRDefault="00B73CA4" w:rsidP="007A190A">
                  <w:pPr>
                    <w:jc w:val="center"/>
                    <w:rPr>
                      <w:b/>
                    </w:rPr>
                  </w:pPr>
                  <w:r>
                    <w:rPr>
                      <w:b/>
                    </w:rPr>
                    <w:t>Plan the</w:t>
                  </w:r>
                </w:p>
                <w:p w14:paraId="5DE80755" w14:textId="77777777" w:rsidR="00B73CA4" w:rsidRPr="00D27E59" w:rsidRDefault="00B73CA4" w:rsidP="007A190A">
                  <w:pPr>
                    <w:jc w:val="center"/>
                    <w:rPr>
                      <w:b/>
                    </w:rPr>
                  </w:pPr>
                  <w:r>
                    <w:rPr>
                      <w:b/>
                    </w:rPr>
                    <w:t xml:space="preserve">Assessment </w:t>
                  </w:r>
                </w:p>
              </w:txbxContent>
            </v:textbox>
            <w10:wrap anchorx="margin"/>
          </v:roundrect>
        </w:pict>
      </w:r>
    </w:p>
    <w:p w14:paraId="6582EDFC" w14:textId="77777777" w:rsidR="007A190A" w:rsidRPr="007A190A" w:rsidRDefault="007A190A" w:rsidP="007A190A">
      <w:pPr>
        <w:pStyle w:val="BodyTextbulletpoints"/>
        <w:rPr>
          <w:iCs/>
        </w:rPr>
      </w:pPr>
    </w:p>
    <w:p w14:paraId="6AF0B75C" w14:textId="77777777" w:rsidR="007A190A" w:rsidRPr="007A190A" w:rsidRDefault="007A190A" w:rsidP="007A190A">
      <w:pPr>
        <w:pStyle w:val="BodyTextbulletpoints"/>
        <w:rPr>
          <w:iCs/>
        </w:rPr>
      </w:pPr>
    </w:p>
    <w:p w14:paraId="2FB723F5" w14:textId="77777777" w:rsidR="007A190A" w:rsidRPr="007A190A" w:rsidRDefault="007A190A" w:rsidP="007A190A">
      <w:pPr>
        <w:pStyle w:val="BodyTextbulletpoints"/>
        <w:rPr>
          <w:iCs/>
        </w:rPr>
      </w:pPr>
    </w:p>
    <w:p w14:paraId="1FEB3843" w14:textId="77777777" w:rsidR="007A190A" w:rsidRPr="007A190A" w:rsidRDefault="007A190A" w:rsidP="007A190A">
      <w:pPr>
        <w:pStyle w:val="BodyTextbulletpoints"/>
        <w:rPr>
          <w:iCs/>
        </w:rPr>
      </w:pPr>
    </w:p>
    <w:p w14:paraId="1DDA160B" w14:textId="77777777" w:rsidR="007A190A" w:rsidRPr="007A190A" w:rsidRDefault="007A190A" w:rsidP="007A190A">
      <w:pPr>
        <w:pStyle w:val="BodyTextbulletpoints"/>
        <w:rPr>
          <w:iCs/>
        </w:rPr>
      </w:pPr>
    </w:p>
    <w:p w14:paraId="528C6435" w14:textId="77777777" w:rsidR="00947835" w:rsidRDefault="00947835" w:rsidP="007A190A">
      <w:pPr>
        <w:pStyle w:val="BodyTextbulletpoints"/>
        <w:rPr>
          <w:u w:val="single"/>
        </w:rPr>
      </w:pPr>
    </w:p>
    <w:p w14:paraId="6EED38A4" w14:textId="77777777" w:rsidR="007A190A" w:rsidRPr="007A190A" w:rsidRDefault="007A190A" w:rsidP="007A190A">
      <w:pPr>
        <w:pStyle w:val="BodyTextbulletpoints"/>
      </w:pPr>
      <w:r w:rsidRPr="007A190A">
        <w:rPr>
          <w:u w:val="single"/>
        </w:rPr>
        <w:t>Figure 1</w:t>
      </w:r>
      <w:r w:rsidRPr="007A190A">
        <w:t>.  Design Principles of Project Based Learning</w:t>
      </w:r>
    </w:p>
    <w:p w14:paraId="1DA2E14B" w14:textId="77777777" w:rsidR="007A190A" w:rsidRPr="007A190A" w:rsidRDefault="007A190A" w:rsidP="007A190A">
      <w:pPr>
        <w:pStyle w:val="BodyTextbulletpoints"/>
        <w:rPr>
          <w:iCs/>
          <w:u w:val="single"/>
        </w:rPr>
      </w:pPr>
      <w:r w:rsidRPr="007A190A">
        <w:rPr>
          <w:u w:val="single"/>
        </w:rPr>
        <w:br w:type="page"/>
      </w:r>
    </w:p>
    <w:p w14:paraId="0CA9BB83" w14:textId="77777777" w:rsidR="007A190A" w:rsidRPr="007A190A" w:rsidRDefault="007A190A" w:rsidP="007A190A">
      <w:pPr>
        <w:pStyle w:val="BodyTextbulletpoints"/>
        <w:rPr>
          <w:iCs/>
          <w:u w:val="single"/>
        </w:rPr>
      </w:pPr>
      <w:r w:rsidRPr="007A190A">
        <w:rPr>
          <w:iCs/>
          <w:u w:val="single"/>
        </w:rPr>
        <w:lastRenderedPageBreak/>
        <w:t>Design Principle #1:  Begin with the End in Mind</w:t>
      </w:r>
    </w:p>
    <w:p w14:paraId="668B4C15" w14:textId="77777777" w:rsidR="007A190A" w:rsidRPr="007A190A" w:rsidRDefault="007A190A" w:rsidP="007A190A">
      <w:pPr>
        <w:pStyle w:val="BodyTextbulletpoints"/>
        <w:rPr>
          <w:iCs/>
        </w:rPr>
      </w:pPr>
      <w:r w:rsidRPr="007A190A">
        <w:rPr>
          <w:iCs/>
        </w:rPr>
        <w:t>Conceptualizing the project by its goal helps students understand the rationale and meaning behind what they are asked to do.  They will retain more information, be more motivated to participate, and will be able to apply their knowledge more skillfully.  Some examples of end goals you might identify include</w:t>
      </w:r>
    </w:p>
    <w:p w14:paraId="08F2A403" w14:textId="77777777" w:rsidR="007A190A" w:rsidRPr="007A190A" w:rsidRDefault="007A190A" w:rsidP="00093CAE">
      <w:pPr>
        <w:pStyle w:val="BodyTextbulletpoints"/>
        <w:numPr>
          <w:ilvl w:val="0"/>
          <w:numId w:val="53"/>
        </w:numPr>
      </w:pPr>
      <w:r w:rsidRPr="007A190A">
        <w:t>To create individual investment portfolios, with accompanying business plans and product prototype.</w:t>
      </w:r>
    </w:p>
    <w:p w14:paraId="5F8ACD85" w14:textId="77777777" w:rsidR="007A190A" w:rsidRPr="007A190A" w:rsidRDefault="007A190A" w:rsidP="00093CAE">
      <w:pPr>
        <w:pStyle w:val="BodyTextbulletpoints"/>
        <w:numPr>
          <w:ilvl w:val="0"/>
          <w:numId w:val="53"/>
        </w:numPr>
      </w:pPr>
      <w:r w:rsidRPr="007A190A">
        <w:t>To educate the public about point source pollution.</w:t>
      </w:r>
    </w:p>
    <w:p w14:paraId="6AFB5DA0" w14:textId="77777777" w:rsidR="007A190A" w:rsidRPr="007A190A" w:rsidRDefault="007A190A" w:rsidP="00093CAE">
      <w:pPr>
        <w:pStyle w:val="BodyTextbulletpoints"/>
        <w:numPr>
          <w:ilvl w:val="0"/>
          <w:numId w:val="53"/>
        </w:numPr>
      </w:pPr>
      <w:r w:rsidRPr="007A190A">
        <w:t xml:space="preserve">To understand the underlying causes of the Civil War.  </w:t>
      </w:r>
      <w:sdt>
        <w:sdtPr>
          <w:id w:val="312809964"/>
          <w:citation/>
        </w:sdtPr>
        <w:sdtEndPr/>
        <w:sdtContent>
          <w:r w:rsidR="00743836">
            <w:fldChar w:fldCharType="begin"/>
          </w:r>
          <w:r w:rsidR="00743836">
            <w:instrText xml:space="preserve"> CITATION Mou03 \l 1033 </w:instrText>
          </w:r>
          <w:r w:rsidR="00743836">
            <w:fldChar w:fldCharType="separate"/>
          </w:r>
          <w:r w:rsidRPr="007A190A">
            <w:t>(Moursund, 2003)</w:t>
          </w:r>
          <w:r w:rsidR="00743836">
            <w:fldChar w:fldCharType="end"/>
          </w:r>
        </w:sdtContent>
      </w:sdt>
    </w:p>
    <w:p w14:paraId="4843BC0F" w14:textId="77777777" w:rsidR="007A190A" w:rsidRPr="007A190A" w:rsidRDefault="007A190A" w:rsidP="007A190A">
      <w:pPr>
        <w:pStyle w:val="BodyTextbulletpoints"/>
        <w:rPr>
          <w:iCs/>
        </w:rPr>
      </w:pPr>
    </w:p>
    <w:p w14:paraId="69926BBB" w14:textId="77777777" w:rsidR="007A190A" w:rsidRPr="007A190A" w:rsidRDefault="007A190A" w:rsidP="007A190A">
      <w:pPr>
        <w:pStyle w:val="BodyTextbulletpoints"/>
        <w:rPr>
          <w:iCs/>
          <w:u w:val="single"/>
        </w:rPr>
      </w:pPr>
      <w:r w:rsidRPr="007A190A">
        <w:rPr>
          <w:iCs/>
          <w:u w:val="single"/>
        </w:rPr>
        <w:t>Design Principle #2:  Develop the Driving Question</w:t>
      </w:r>
    </w:p>
    <w:p w14:paraId="313BCE6F" w14:textId="77777777" w:rsidR="007A190A" w:rsidRPr="007A190A" w:rsidRDefault="007A190A" w:rsidP="007A190A">
      <w:pPr>
        <w:pStyle w:val="BodyTextbulletpoints"/>
        <w:rPr>
          <w:iCs/>
        </w:rPr>
      </w:pPr>
      <w:r w:rsidRPr="007A190A">
        <w:rPr>
          <w:iCs/>
        </w:rPr>
        <w:t xml:space="preserve">A good driving question addresses authentic concerns and focuses on the application of content within the real world.  Good questions require students to draw upon content and personal experiences, lead to other questions posed by students, and are deliberately thought-provoking, counterintuitive, and sometimes controversial </w:t>
      </w:r>
      <w:sdt>
        <w:sdtPr>
          <w:rPr>
            <w:iCs/>
          </w:rPr>
          <w:id w:val="312809965"/>
          <w:citation/>
        </w:sdtPr>
        <w:sdtEndPr/>
        <w:sdtContent>
          <w:r w:rsidR="00AC26E8" w:rsidRPr="007A190A">
            <w:rPr>
              <w:iCs/>
            </w:rPr>
            <w:fldChar w:fldCharType="begin"/>
          </w:r>
          <w:r w:rsidRPr="007A190A">
            <w:rPr>
              <w:iCs/>
            </w:rPr>
            <w:instrText xml:space="preserve"> CITATION Gre09 \l 1033 </w:instrText>
          </w:r>
          <w:r w:rsidR="00AC26E8" w:rsidRPr="007A190A">
            <w:rPr>
              <w:iCs/>
            </w:rPr>
            <w:fldChar w:fldCharType="separate"/>
          </w:r>
          <w:r w:rsidRPr="007A190A">
            <w:rPr>
              <w:iCs/>
            </w:rPr>
            <w:t>(Greece Central School District)</w:t>
          </w:r>
          <w:r w:rsidR="00AC26E8" w:rsidRPr="007A190A">
            <w:fldChar w:fldCharType="end"/>
          </w:r>
        </w:sdtContent>
      </w:sdt>
      <w:r w:rsidRPr="007A190A">
        <w:rPr>
          <w:iCs/>
        </w:rPr>
        <w:t>.</w:t>
      </w:r>
    </w:p>
    <w:p w14:paraId="5E6B4892" w14:textId="77777777" w:rsidR="007A190A" w:rsidRPr="007A190A" w:rsidRDefault="007A190A" w:rsidP="007A190A">
      <w:pPr>
        <w:pStyle w:val="BodyTextbulletpoints"/>
        <w:rPr>
          <w:iCs/>
        </w:rPr>
      </w:pPr>
    </w:p>
    <w:p w14:paraId="54CBF77B" w14:textId="77777777" w:rsidR="007A190A" w:rsidRPr="007A190A" w:rsidRDefault="007A190A" w:rsidP="007A190A">
      <w:pPr>
        <w:pStyle w:val="BodyTextbulletpoints"/>
        <w:rPr>
          <w:iCs/>
          <w:u w:val="single"/>
        </w:rPr>
      </w:pPr>
      <w:r w:rsidRPr="007A190A">
        <w:rPr>
          <w:iCs/>
          <w:u w:val="single"/>
        </w:rPr>
        <w:t>Design Principle #3:  Plan the Assessment</w:t>
      </w:r>
    </w:p>
    <w:p w14:paraId="2FE21FD9" w14:textId="77777777" w:rsidR="007A190A" w:rsidRPr="007A190A" w:rsidRDefault="007A190A" w:rsidP="00947835">
      <w:pPr>
        <w:pStyle w:val="BodyTextbulletpoints"/>
        <w:rPr>
          <w:iCs/>
        </w:rPr>
      </w:pPr>
      <w:r w:rsidRPr="007A190A">
        <w:rPr>
          <w:iCs/>
        </w:rPr>
        <w:t>Project assessments should come in multiple forms, with activities that are diverse enough to include all students, yet specific enough to provide relevant and meaningful.  Think about the process of triangulation:</w:t>
      </w:r>
    </w:p>
    <w:p w14:paraId="10EC8C78" w14:textId="77777777" w:rsidR="007A190A" w:rsidRPr="007A190A" w:rsidRDefault="007A190A" w:rsidP="00093CAE">
      <w:pPr>
        <w:pStyle w:val="BodyTextbulletpoints"/>
        <w:numPr>
          <w:ilvl w:val="0"/>
          <w:numId w:val="54"/>
        </w:numPr>
      </w:pPr>
      <w:r w:rsidRPr="007A190A">
        <w:t>Multiple assessors.  Students, peers, the teacher, and mentors.</w:t>
      </w:r>
    </w:p>
    <w:p w14:paraId="5DD599C1" w14:textId="77777777" w:rsidR="007A190A" w:rsidRPr="007A190A" w:rsidRDefault="007A190A" w:rsidP="00093CAE">
      <w:pPr>
        <w:pStyle w:val="BodyTextbulletpoints"/>
        <w:numPr>
          <w:ilvl w:val="0"/>
          <w:numId w:val="54"/>
        </w:numPr>
      </w:pPr>
      <w:r w:rsidRPr="007A190A">
        <w:t>Multiple units of assessment.  Individual students, groups, the whole class.</w:t>
      </w:r>
    </w:p>
    <w:p w14:paraId="667869DC" w14:textId="77777777" w:rsidR="007A190A" w:rsidRPr="007A190A" w:rsidRDefault="007A190A" w:rsidP="00093CAE">
      <w:pPr>
        <w:pStyle w:val="BodyTextbulletpoints"/>
        <w:numPr>
          <w:ilvl w:val="0"/>
          <w:numId w:val="54"/>
        </w:numPr>
      </w:pPr>
      <w:r w:rsidRPr="007A190A">
        <w:t xml:space="preserve">Multiple formats.  Written work (formal assignments and informal journal entries), observations (of group activities and individual work), presentations, informal discussions and questions, project designs, and the final media product </w:t>
      </w:r>
      <w:sdt>
        <w:sdtPr>
          <w:id w:val="312809983"/>
          <w:citation/>
        </w:sdtPr>
        <w:sdtEndPr/>
        <w:sdtContent>
          <w:r w:rsidR="00743836">
            <w:fldChar w:fldCharType="begin"/>
          </w:r>
          <w:r w:rsidR="00743836">
            <w:instrText xml:space="preserve"> CITATION San01 \l 1033 </w:instrText>
          </w:r>
          <w:r w:rsidR="00743836">
            <w:fldChar w:fldCharType="separate"/>
          </w:r>
          <w:r w:rsidRPr="007A190A">
            <w:t>(San Mateo Board of Education, 2001)</w:t>
          </w:r>
          <w:r w:rsidR="00743836">
            <w:fldChar w:fldCharType="end"/>
          </w:r>
        </w:sdtContent>
      </w:sdt>
      <w:r w:rsidRPr="007A190A">
        <w:t>.</w:t>
      </w:r>
    </w:p>
    <w:p w14:paraId="34821A94" w14:textId="77777777" w:rsidR="007A190A" w:rsidRPr="007A190A" w:rsidRDefault="007A190A" w:rsidP="007A190A">
      <w:pPr>
        <w:pStyle w:val="BodyTextbulletpoints"/>
      </w:pPr>
    </w:p>
    <w:p w14:paraId="7E426AB1" w14:textId="77777777" w:rsidR="007A190A" w:rsidRPr="007A190A" w:rsidRDefault="007A190A" w:rsidP="007A190A">
      <w:pPr>
        <w:pStyle w:val="BodyTextbulletpoints"/>
        <w:rPr>
          <w:iCs/>
        </w:rPr>
      </w:pPr>
      <w:r w:rsidRPr="007A190A">
        <w:rPr>
          <w:iCs/>
        </w:rPr>
        <w:t xml:space="preserve">Expect your students to master the core content, conventions, and vocabulary of a topic.  </w:t>
      </w:r>
    </w:p>
    <w:p w14:paraId="5503FAB7" w14:textId="77777777" w:rsidR="007A190A" w:rsidRPr="007A190A" w:rsidRDefault="007A190A" w:rsidP="007A190A">
      <w:pPr>
        <w:pStyle w:val="BodyTextbulletpoints"/>
        <w:rPr>
          <w:iCs/>
        </w:rPr>
      </w:pPr>
    </w:p>
    <w:p w14:paraId="14B62669" w14:textId="77777777" w:rsidR="007A190A" w:rsidRPr="007A190A" w:rsidRDefault="007A190A" w:rsidP="007A190A">
      <w:pPr>
        <w:pStyle w:val="BodyTextbulletpoints"/>
        <w:rPr>
          <w:iCs/>
          <w:u w:val="single"/>
        </w:rPr>
      </w:pPr>
      <w:r w:rsidRPr="007A190A">
        <w:rPr>
          <w:iCs/>
          <w:u w:val="single"/>
        </w:rPr>
        <w:t>Design Principle #4:  Map the Project</w:t>
      </w:r>
    </w:p>
    <w:p w14:paraId="2AEC3B26" w14:textId="77777777" w:rsidR="007A190A" w:rsidRPr="007A190A" w:rsidRDefault="007A190A" w:rsidP="007A190A">
      <w:pPr>
        <w:pStyle w:val="BodyTextbulletpoints"/>
        <w:rPr>
          <w:iCs/>
        </w:rPr>
      </w:pPr>
      <w:r w:rsidRPr="007A190A">
        <w:rPr>
          <w:iCs/>
        </w:rPr>
        <w:t>Similar to a lesson plan, the project map helps you identify skills students need to perform, develop a timeline, and identify resources necessary to project implementation.</w:t>
      </w:r>
    </w:p>
    <w:p w14:paraId="43A5F2B4" w14:textId="77777777" w:rsidR="007A190A" w:rsidRPr="007A190A" w:rsidRDefault="007A190A" w:rsidP="007A190A">
      <w:pPr>
        <w:pStyle w:val="BodyTextbulletpoints"/>
        <w:rPr>
          <w:iCs/>
        </w:rPr>
      </w:pPr>
    </w:p>
    <w:p w14:paraId="505CAB52" w14:textId="77777777" w:rsidR="007A190A" w:rsidRPr="007A190A" w:rsidRDefault="007A190A" w:rsidP="007A190A">
      <w:pPr>
        <w:pStyle w:val="BodyTextbulletpoints"/>
        <w:rPr>
          <w:iCs/>
          <w:u w:val="single"/>
        </w:rPr>
      </w:pPr>
      <w:r w:rsidRPr="007A190A">
        <w:rPr>
          <w:iCs/>
          <w:u w:val="single"/>
        </w:rPr>
        <w:t>Design Principle #5:  Manage the Process</w:t>
      </w:r>
    </w:p>
    <w:p w14:paraId="0E255105" w14:textId="77777777" w:rsidR="007A190A" w:rsidRPr="007A190A" w:rsidRDefault="007A190A" w:rsidP="007A190A">
      <w:pPr>
        <w:pStyle w:val="BodyTextbulletpoints"/>
        <w:rPr>
          <w:iCs/>
        </w:rPr>
      </w:pPr>
      <w:r w:rsidRPr="007A190A">
        <w:rPr>
          <w:iCs/>
        </w:rPr>
        <w:t xml:space="preserve">The teacher as facilitator must be able to guide students through </w:t>
      </w:r>
      <w:r w:rsidR="00D73E3D">
        <w:rPr>
          <w:iCs/>
        </w:rPr>
        <w:t>®</w:t>
      </w:r>
      <w:r w:rsidRPr="007A190A">
        <w:rPr>
          <w:iCs/>
        </w:rPr>
        <w:t xml:space="preserve">the learning process as well as keep the project focused and moving forward.  You may have to learn or hone these skills as part of your own introduction to PBL. </w:t>
      </w:r>
    </w:p>
    <w:p w14:paraId="48A1D354" w14:textId="77777777" w:rsidR="007A190A" w:rsidRPr="007A190A" w:rsidRDefault="007A190A" w:rsidP="007A190A">
      <w:pPr>
        <w:pStyle w:val="BodyTextbulletpoints"/>
        <w:rPr>
          <w:iCs/>
        </w:rPr>
      </w:pPr>
    </w:p>
    <w:p w14:paraId="0335254C" w14:textId="77777777" w:rsidR="007A190A" w:rsidRPr="007A190A" w:rsidRDefault="007A190A" w:rsidP="00947835">
      <w:pPr>
        <w:pStyle w:val="BodyTextbulletpoints"/>
        <w:jc w:val="right"/>
        <w:rPr>
          <w:iCs/>
        </w:rPr>
      </w:pPr>
      <w:r w:rsidRPr="007A190A">
        <w:rPr>
          <w:iCs/>
        </w:rPr>
        <w:t xml:space="preserve">Source, Figure 1 and Primary Source, Design Principle Information: </w:t>
      </w:r>
      <w:sdt>
        <w:sdtPr>
          <w:rPr>
            <w:iCs/>
          </w:rPr>
          <w:id w:val="276921792"/>
          <w:citation/>
        </w:sdtPr>
        <w:sdtEndPr/>
        <w:sdtContent>
          <w:r w:rsidR="00AC26E8" w:rsidRPr="007A190A">
            <w:rPr>
              <w:iCs/>
            </w:rPr>
            <w:fldChar w:fldCharType="begin"/>
          </w:r>
          <w:r w:rsidRPr="007A190A">
            <w:rPr>
              <w:iCs/>
            </w:rPr>
            <w:instrText xml:space="preserve"> CITATION Buc01 \l 1033  </w:instrText>
          </w:r>
          <w:r w:rsidR="00AC26E8" w:rsidRPr="007A190A">
            <w:rPr>
              <w:iCs/>
            </w:rPr>
            <w:fldChar w:fldCharType="separate"/>
          </w:r>
          <w:r w:rsidRPr="007A190A">
            <w:rPr>
              <w:iCs/>
            </w:rPr>
            <w:t>(Buck Institute for Education and Boise State University, 2003)</w:t>
          </w:r>
          <w:r w:rsidR="00AC26E8" w:rsidRPr="007A190A">
            <w:fldChar w:fldCharType="end"/>
          </w:r>
        </w:sdtContent>
      </w:sdt>
    </w:p>
    <w:p w14:paraId="28E477AD" w14:textId="77777777" w:rsidR="007A190A" w:rsidRPr="007A190A" w:rsidRDefault="007A190A" w:rsidP="007A190A">
      <w:pPr>
        <w:pStyle w:val="BodyTextbulletpoints"/>
        <w:rPr>
          <w:iCs/>
        </w:rPr>
      </w:pPr>
    </w:p>
    <w:p w14:paraId="5FD001FD" w14:textId="77777777" w:rsidR="007A190A" w:rsidRPr="007A190A" w:rsidRDefault="007A190A" w:rsidP="007A190A">
      <w:pPr>
        <w:pStyle w:val="BodyTextbulletpoints"/>
        <w:rPr>
          <w:iCs/>
        </w:rPr>
      </w:pPr>
      <w:r w:rsidRPr="007A190A">
        <w:rPr>
          <w:iCs/>
        </w:rPr>
        <w:t xml:space="preserve">As noted, one of the elements of effective PBL experiences is </w:t>
      </w:r>
      <w:r w:rsidRPr="007A190A">
        <w:rPr>
          <w:b/>
          <w:bCs/>
          <w:iCs/>
        </w:rPr>
        <w:t xml:space="preserve">collaboration.  </w:t>
      </w:r>
      <w:r w:rsidRPr="007A190A">
        <w:rPr>
          <w:bCs/>
          <w:iCs/>
        </w:rPr>
        <w:t>Collaboration is not just</w:t>
      </w:r>
      <w:r w:rsidRPr="007A190A">
        <w:rPr>
          <w:iCs/>
        </w:rPr>
        <w:t xml:space="preserve"> among students, but also is between students and the teacher, and conceivably between students and other community members </w:t>
      </w:r>
      <w:sdt>
        <w:sdtPr>
          <w:rPr>
            <w:iCs/>
          </w:rPr>
          <w:id w:val="276921809"/>
          <w:citation/>
        </w:sdtPr>
        <w:sdtEndPr/>
        <w:sdtContent>
          <w:r w:rsidR="00AC26E8" w:rsidRPr="007A190A">
            <w:rPr>
              <w:iCs/>
            </w:rPr>
            <w:fldChar w:fldCharType="begin"/>
          </w:r>
          <w:r w:rsidRPr="007A190A">
            <w:rPr>
              <w:iCs/>
            </w:rPr>
            <w:instrText xml:space="preserve"> CITATION San01 \l 1033 </w:instrText>
          </w:r>
          <w:r w:rsidR="00AC26E8" w:rsidRPr="007A190A">
            <w:rPr>
              <w:iCs/>
            </w:rPr>
            <w:fldChar w:fldCharType="separate"/>
          </w:r>
          <w:r w:rsidRPr="007A190A">
            <w:rPr>
              <w:iCs/>
            </w:rPr>
            <w:t>(San Mateo Board of Education, 2001)</w:t>
          </w:r>
          <w:r w:rsidR="00AC26E8" w:rsidRPr="007A190A">
            <w:fldChar w:fldCharType="end"/>
          </w:r>
        </w:sdtContent>
      </w:sdt>
      <w:r w:rsidRPr="007A190A">
        <w:rPr>
          <w:iCs/>
        </w:rPr>
        <w:t xml:space="preserve">.  The following section describes collaboration and one of its forms, cooperative learning, in more detail as components of Project Based Learning.  </w:t>
      </w:r>
    </w:p>
    <w:p w14:paraId="49E92518" w14:textId="77777777" w:rsidR="005C0633" w:rsidRDefault="00AE31F9" w:rsidP="00AE31F9">
      <w:pPr>
        <w:pStyle w:val="Unitsubheading"/>
      </w:pPr>
      <w:bookmarkStart w:id="19" w:name="_Toc227047693"/>
      <w:r>
        <w:lastRenderedPageBreak/>
        <w:t>Classroom Collaborations</w:t>
      </w:r>
      <w:r w:rsidR="008C4C26">
        <w:t xml:space="preserve"> and Cooperative Learning as Components of Project Based Learning</w:t>
      </w:r>
      <w:bookmarkEnd w:id="19"/>
    </w:p>
    <w:p w14:paraId="1040EFED" w14:textId="77777777" w:rsidR="00AE31F9" w:rsidRPr="00A50BFA" w:rsidRDefault="001B734C" w:rsidP="00AA53BC">
      <w:pPr>
        <w:pStyle w:val="BodyText1"/>
        <w:rPr>
          <w:i/>
        </w:rPr>
      </w:pPr>
      <w:r>
        <w:t>C</w:t>
      </w:r>
      <w:r w:rsidR="00AE31F9" w:rsidRPr="00A50BFA">
        <w:t xml:space="preserve">ollaborative procedures of the past </w:t>
      </w:r>
      <w:r>
        <w:t xml:space="preserve">by necessity </w:t>
      </w:r>
      <w:r w:rsidR="00AE31F9" w:rsidRPr="00A50BFA">
        <w:t>involved team members working with copies of printed documents</w:t>
      </w:r>
      <w:r>
        <w:t xml:space="preserve"> and within the limitations of</w:t>
      </w:r>
      <w:r w:rsidR="00AE31F9" w:rsidRPr="00A50BFA">
        <w:t xml:space="preserve"> face-to-face meetings and telephone calls.  In today’s world, </w:t>
      </w:r>
      <w:r w:rsidR="00AE31F9" w:rsidRPr="0062660D">
        <w:t>collaborations are possible using a variety of Microsoft products</w:t>
      </w:r>
      <w:r w:rsidR="00AE31F9" w:rsidRPr="00A50BFA">
        <w:t xml:space="preserve"> that enable individuals and groups to maximize </w:t>
      </w:r>
      <w:r>
        <w:t xml:space="preserve">the use of their </w:t>
      </w:r>
      <w:r w:rsidR="00AE31F9" w:rsidRPr="00A50BFA">
        <w:t>time and paper resources.  Scheduling issues don’t have to remain a ba</w:t>
      </w:r>
      <w:r w:rsidR="006B65EF" w:rsidRPr="00A50BFA">
        <w:t xml:space="preserve">rrier to cross-departmental or interdisciplinary </w:t>
      </w:r>
      <w:r w:rsidR="00AE31F9" w:rsidRPr="00A50BFA">
        <w:t xml:space="preserve">work! </w:t>
      </w:r>
    </w:p>
    <w:p w14:paraId="26410149" w14:textId="77777777" w:rsidR="00AE31F9" w:rsidRPr="00485DE4" w:rsidRDefault="00991524" w:rsidP="00AA53BC">
      <w:pPr>
        <w:pStyle w:val="BodyText1"/>
      </w:pPr>
      <w:r>
        <w:t xml:space="preserve">According to </w:t>
      </w:r>
      <w:r w:rsidRPr="0062660D">
        <w:rPr>
          <w:i/>
        </w:rPr>
        <w:t>MSN Encarta Online Dictionary</w:t>
      </w:r>
      <w:r>
        <w:t xml:space="preserve">, collaboration is defined as “the act of working together with one or more people in order to achieve something.”  To promote </w:t>
      </w:r>
      <w:r w:rsidR="00A844B8">
        <w:t>working together and achieving common goals</w:t>
      </w:r>
      <w:r>
        <w:t xml:space="preserve">, </w:t>
      </w:r>
      <w:r w:rsidR="0062660D">
        <w:t>Microsoft</w:t>
      </w:r>
      <w:r w:rsidR="00AE31F9" w:rsidRPr="00485DE4">
        <w:t xml:space="preserve"> Office applications enable implementation of projects that provide students with</w:t>
      </w:r>
    </w:p>
    <w:p w14:paraId="26DB0B1D" w14:textId="77777777" w:rsidR="00AE31F9" w:rsidRDefault="00AE31F9" w:rsidP="00517D9A">
      <w:pPr>
        <w:pStyle w:val="BodyTextbulletpoints"/>
        <w:numPr>
          <w:ilvl w:val="0"/>
          <w:numId w:val="14"/>
        </w:numPr>
      </w:pPr>
      <w:r w:rsidRPr="0062660D">
        <w:t>Anytime access</w:t>
      </w:r>
      <w:r>
        <w:t xml:space="preserve"> to the most current version.</w:t>
      </w:r>
    </w:p>
    <w:p w14:paraId="3C4616DA" w14:textId="77777777" w:rsidR="00AE31F9" w:rsidRDefault="00AE31F9" w:rsidP="00517D9A">
      <w:pPr>
        <w:pStyle w:val="BodyTextbulletpoints"/>
        <w:numPr>
          <w:ilvl w:val="0"/>
          <w:numId w:val="14"/>
        </w:numPr>
      </w:pPr>
      <w:r>
        <w:t>The ability to use programs and applications they already know or are easy to learn.</w:t>
      </w:r>
    </w:p>
    <w:p w14:paraId="67E76F53" w14:textId="77777777" w:rsidR="00AE31F9" w:rsidRDefault="00AE31F9" w:rsidP="00517D9A">
      <w:pPr>
        <w:pStyle w:val="BodyTextbulletpoints"/>
        <w:numPr>
          <w:ilvl w:val="0"/>
          <w:numId w:val="14"/>
        </w:numPr>
      </w:pPr>
      <w:r>
        <w:t xml:space="preserve">The ability to </w:t>
      </w:r>
      <w:r w:rsidRPr="0062660D">
        <w:t>retain all versions</w:t>
      </w:r>
      <w:r w:rsidRPr="007B62D3">
        <w:rPr>
          <w:b/>
        </w:rPr>
        <w:t xml:space="preserve"> </w:t>
      </w:r>
      <w:r>
        <w:t>in case of the need to add content back in.</w:t>
      </w:r>
    </w:p>
    <w:p w14:paraId="34A6C3F5" w14:textId="77777777" w:rsidR="00AE31F9" w:rsidRDefault="00AE31F9" w:rsidP="00517D9A">
      <w:pPr>
        <w:pStyle w:val="BodyTextbulletpoints"/>
        <w:numPr>
          <w:ilvl w:val="0"/>
          <w:numId w:val="14"/>
        </w:numPr>
      </w:pPr>
      <w:r>
        <w:t>Automatic saving, just in case they forget an important step.</w:t>
      </w:r>
    </w:p>
    <w:p w14:paraId="7CB84AB1" w14:textId="77777777" w:rsidR="00AE31F9" w:rsidRDefault="008C4C26" w:rsidP="00517D9A">
      <w:pPr>
        <w:pStyle w:val="BodyTextbulletpoints"/>
        <w:numPr>
          <w:ilvl w:val="0"/>
          <w:numId w:val="14"/>
        </w:numPr>
      </w:pPr>
      <w:r>
        <w:t>The ability for the teacher to identify contributions of individual team members.</w:t>
      </w:r>
    </w:p>
    <w:p w14:paraId="45166D73" w14:textId="77777777" w:rsidR="00991524" w:rsidRDefault="00991524" w:rsidP="00991524">
      <w:pPr>
        <w:pStyle w:val="BodyTextbulletpoints"/>
      </w:pPr>
    </w:p>
    <w:p w14:paraId="0871A614" w14:textId="77777777" w:rsidR="00AE31F9" w:rsidRDefault="0062660D" w:rsidP="00AA53BC">
      <w:pPr>
        <w:pStyle w:val="BodyText1"/>
      </w:pPr>
      <w:r>
        <w:t>Participating in c</w:t>
      </w:r>
      <w:r w:rsidR="008C4C26">
        <w:t>ollaborative g</w:t>
      </w:r>
      <w:r w:rsidR="00AE31F9">
        <w:t>r</w:t>
      </w:r>
      <w:r w:rsidR="00991524">
        <w:t xml:space="preserve">oup projects </w:t>
      </w:r>
      <w:r>
        <w:t>is an effective way</w:t>
      </w:r>
      <w:r w:rsidR="00991524">
        <w:t xml:space="preserve"> for your students </w:t>
      </w:r>
      <w:r w:rsidR="00AE31F9">
        <w:t xml:space="preserve">to </w:t>
      </w:r>
      <w:r w:rsidR="00AE31F9" w:rsidRPr="0062660D">
        <w:t>achieve</w:t>
      </w:r>
      <w:r w:rsidR="00AE31F9">
        <w:t xml:space="preserve"> academic, technology, and social learning goals.  </w:t>
      </w:r>
    </w:p>
    <w:p w14:paraId="0AFD03D1" w14:textId="77777777" w:rsidR="008C4C26" w:rsidRDefault="008C4C26" w:rsidP="00AA53BC">
      <w:pPr>
        <w:pStyle w:val="BodyText1"/>
      </w:pPr>
    </w:p>
    <w:p w14:paraId="27882565" w14:textId="77777777" w:rsidR="00AE31F9" w:rsidRDefault="008C4C26" w:rsidP="008C4C26">
      <w:pPr>
        <w:pStyle w:val="Exploration-name"/>
      </w:pPr>
      <w:r>
        <w:t>Cooperative Learning</w:t>
      </w:r>
    </w:p>
    <w:p w14:paraId="2D0F5D92" w14:textId="77777777" w:rsidR="008C4C26" w:rsidRDefault="008C4C26" w:rsidP="008C4C26">
      <w:pPr>
        <w:pStyle w:val="Exploration-name"/>
      </w:pPr>
    </w:p>
    <w:p w14:paraId="418587A0" w14:textId="77777777" w:rsidR="005C0633" w:rsidRPr="00485DE4" w:rsidRDefault="005C0633" w:rsidP="00AA53BC">
      <w:pPr>
        <w:pStyle w:val="BodyText1"/>
      </w:pPr>
      <w:r w:rsidRPr="00485DE4">
        <w:t xml:space="preserve">Cooperative learning </w:t>
      </w:r>
      <w:r w:rsidR="006B65EF" w:rsidRPr="00485DE4">
        <w:t>is</w:t>
      </w:r>
      <w:r w:rsidRPr="00485DE4">
        <w:t xml:space="preserve"> a</w:t>
      </w:r>
      <w:r w:rsidR="006B65EF" w:rsidRPr="00485DE4">
        <w:t xml:space="preserve"> </w:t>
      </w:r>
      <w:r w:rsidR="006B65EF" w:rsidRPr="0062660D">
        <w:t>collaborative</w:t>
      </w:r>
      <w:r w:rsidRPr="0062660D">
        <w:t xml:space="preserve"> instructional strategy</w:t>
      </w:r>
      <w:r w:rsidR="006B65EF" w:rsidRPr="00485DE4">
        <w:t xml:space="preserve"> that </w:t>
      </w:r>
      <w:r w:rsidRPr="00485DE4">
        <w:t xml:space="preserve">is </w:t>
      </w:r>
      <w:r w:rsidR="008C4C26" w:rsidRPr="00485DE4">
        <w:t xml:space="preserve">one </w:t>
      </w:r>
      <w:r w:rsidRPr="00485DE4">
        <w:t>key to the success of project based learning</w:t>
      </w:r>
      <w:r w:rsidR="008C4C26" w:rsidRPr="00485DE4">
        <w:t>.  I</w:t>
      </w:r>
      <w:r w:rsidRPr="00485DE4">
        <w:t>n true cooperative learning situations, students work together to achieve shared learning goals</w:t>
      </w:r>
      <w:r w:rsidR="001B734C">
        <w:t xml:space="preserve"> </w:t>
      </w:r>
      <w:r w:rsidRPr="00485DE4">
        <w:t xml:space="preserve"> </w:t>
      </w:r>
      <w:sdt>
        <w:sdtPr>
          <w:id w:val="79470264"/>
          <w:citation/>
        </w:sdtPr>
        <w:sdtEndPr/>
        <w:sdtContent>
          <w:r w:rsidR="00743836">
            <w:fldChar w:fldCharType="begin"/>
          </w:r>
          <w:r w:rsidR="00743836">
            <w:instrText xml:space="preserve"> CITATION Joh99 \t  \l 1033  </w:instrText>
          </w:r>
          <w:r w:rsidR="00743836">
            <w:fldChar w:fldCharType="separate"/>
          </w:r>
          <w:r w:rsidR="001B734C">
            <w:rPr>
              <w:noProof/>
            </w:rPr>
            <w:t>(Johnson &amp; Johnson, 1999)</w:t>
          </w:r>
          <w:r w:rsidR="00743836">
            <w:rPr>
              <w:noProof/>
            </w:rPr>
            <w:fldChar w:fldCharType="end"/>
          </w:r>
        </w:sdtContent>
      </w:sdt>
      <w:r w:rsidRPr="00485DE4">
        <w:t xml:space="preserve"> and each student achieves his/her goals only if other students achieve theirs </w:t>
      </w:r>
      <w:sdt>
        <w:sdtPr>
          <w:id w:val="79470265"/>
          <w:citation/>
        </w:sdtPr>
        <w:sdtEndPr/>
        <w:sdtContent>
          <w:r w:rsidR="00743836">
            <w:fldChar w:fldCharType="begin"/>
          </w:r>
          <w:r w:rsidR="00743836">
            <w:instrText xml:space="preserve"> CITATION Deu62 \l 1033 </w:instrText>
          </w:r>
          <w:r w:rsidR="00743836">
            <w:fldChar w:fldCharType="separate"/>
          </w:r>
          <w:r w:rsidR="001B734C">
            <w:rPr>
              <w:noProof/>
            </w:rPr>
            <w:t>(Deutsch, 1962)</w:t>
          </w:r>
          <w:r w:rsidR="00743836">
            <w:rPr>
              <w:noProof/>
            </w:rPr>
            <w:fldChar w:fldCharType="end"/>
          </w:r>
        </w:sdtContent>
      </w:sdt>
      <w:r w:rsidRPr="00485DE4">
        <w:t xml:space="preserve">.  A 2000 study conducted by Johnson, Johnson and </w:t>
      </w:r>
      <w:proofErr w:type="spellStart"/>
      <w:r w:rsidRPr="00485DE4">
        <w:t>Stanne</w:t>
      </w:r>
      <w:proofErr w:type="spellEnd"/>
      <w:r w:rsidRPr="00485DE4">
        <w:t xml:space="preserve"> found that cooperative learning</w:t>
      </w:r>
      <w:r w:rsidR="006B65EF" w:rsidRPr="00485DE4">
        <w:t xml:space="preserve">, when </w:t>
      </w:r>
      <w:r w:rsidRPr="00485DE4">
        <w:t>implemented properly</w:t>
      </w:r>
      <w:r w:rsidR="006B65EF" w:rsidRPr="00485DE4">
        <w:t>, yields a</w:t>
      </w:r>
      <w:r w:rsidR="00E120FD" w:rsidRPr="00485DE4">
        <w:t xml:space="preserve"> significantly </w:t>
      </w:r>
      <w:r w:rsidR="00E120FD" w:rsidRPr="0062660D">
        <w:t>positive impact on student achievement</w:t>
      </w:r>
      <w:r w:rsidR="00E120FD" w:rsidRPr="00485DE4">
        <w:t xml:space="preserve"> when compared with both individualized and competitive learning strategies. </w:t>
      </w:r>
      <w:sdt>
        <w:sdtPr>
          <w:id w:val="79470266"/>
          <w:citation/>
        </w:sdtPr>
        <w:sdtEndPr/>
        <w:sdtContent>
          <w:r w:rsidR="00743836">
            <w:fldChar w:fldCharType="begin"/>
          </w:r>
          <w:r w:rsidR="00743836">
            <w:instrText xml:space="preserve"> CITATION Joh00 \t  \l 1033  </w:instrText>
          </w:r>
          <w:r w:rsidR="00743836">
            <w:fldChar w:fldCharType="separate"/>
          </w:r>
          <w:r w:rsidR="001B734C">
            <w:rPr>
              <w:noProof/>
            </w:rPr>
            <w:t>(Johnson, Johnson, &amp; Stanne, 2000)</w:t>
          </w:r>
          <w:r w:rsidR="00743836">
            <w:rPr>
              <w:noProof/>
            </w:rPr>
            <w:fldChar w:fldCharType="end"/>
          </w:r>
        </w:sdtContent>
      </w:sdt>
    </w:p>
    <w:p w14:paraId="3AB0D9F2" w14:textId="77777777" w:rsidR="00E120FD" w:rsidRPr="00485DE4" w:rsidRDefault="008C4C26" w:rsidP="00AA53BC">
      <w:pPr>
        <w:pStyle w:val="BodyText1"/>
      </w:pPr>
      <w:r w:rsidRPr="00485DE4">
        <w:t>T</w:t>
      </w:r>
      <w:r w:rsidR="00E120FD" w:rsidRPr="00485DE4">
        <w:t xml:space="preserve">here is a great difference in </w:t>
      </w:r>
      <w:r w:rsidRPr="00485DE4">
        <w:t xml:space="preserve">simply </w:t>
      </w:r>
      <w:r w:rsidR="00E120FD" w:rsidRPr="00485DE4">
        <w:t xml:space="preserve">having students work together in a group setting and having a structured group that requires cooperation and collaboration.  </w:t>
      </w:r>
      <w:r w:rsidRPr="00485DE4">
        <w:t>Johnson and Johnson (1994)</w:t>
      </w:r>
      <w:r w:rsidR="00E120FD" w:rsidRPr="00485DE4">
        <w:t xml:space="preserve"> identified five elements of cooperative learning that clearly distinguish it from a non-cooperative group</w:t>
      </w:r>
      <w:r w:rsidR="006B65EF" w:rsidRPr="00485DE4">
        <w:t xml:space="preserve"> process</w:t>
      </w:r>
      <w:r w:rsidR="00E120FD" w:rsidRPr="00485DE4">
        <w:t>:</w:t>
      </w:r>
    </w:p>
    <w:p w14:paraId="2DA5E412" w14:textId="77777777" w:rsidR="00E120FD" w:rsidRPr="00373D24" w:rsidRDefault="00E120FD" w:rsidP="007D7D06">
      <w:pPr>
        <w:pStyle w:val="BodyTextbulletpoints"/>
        <w:numPr>
          <w:ilvl w:val="0"/>
          <w:numId w:val="31"/>
        </w:numPr>
      </w:pPr>
      <w:r w:rsidRPr="00373D24">
        <w:rPr>
          <w:u w:val="single"/>
        </w:rPr>
        <w:t>Positive interdependence</w:t>
      </w:r>
      <w:r w:rsidRPr="00373D24">
        <w:t>.  Students know they must individually learn assigned material, but each also understands that he/she helps ensure that all team members learn the material, as well.</w:t>
      </w:r>
    </w:p>
    <w:p w14:paraId="502B4122" w14:textId="77777777" w:rsidR="00E120FD" w:rsidRPr="00373D24" w:rsidRDefault="00E120FD" w:rsidP="007D7D06">
      <w:pPr>
        <w:pStyle w:val="BodyTextbulletpoints"/>
        <w:numPr>
          <w:ilvl w:val="0"/>
          <w:numId w:val="31"/>
        </w:numPr>
      </w:pPr>
      <w:r w:rsidRPr="00373D24">
        <w:rPr>
          <w:u w:val="single"/>
        </w:rPr>
        <w:t>Face-to-face interactions</w:t>
      </w:r>
      <w:r w:rsidRPr="00373D24">
        <w:t>.  Individual team members encourage and facilitat</w:t>
      </w:r>
      <w:r w:rsidR="00CA5E45" w:rsidRPr="00373D24">
        <w:t>e</w:t>
      </w:r>
      <w:r w:rsidRPr="00373D24">
        <w:t xml:space="preserve"> each other's efforts to achieve, complete tasks, and produce in order to reach the group's goals.</w:t>
      </w:r>
    </w:p>
    <w:p w14:paraId="266E90D7" w14:textId="77777777" w:rsidR="00CA5E45" w:rsidRPr="00373D24" w:rsidRDefault="00CA5E45" w:rsidP="007D7D06">
      <w:pPr>
        <w:pStyle w:val="BodyTextbulletpoints"/>
        <w:numPr>
          <w:ilvl w:val="0"/>
          <w:numId w:val="31"/>
        </w:numPr>
      </w:pPr>
      <w:r w:rsidRPr="00373D24">
        <w:rPr>
          <w:u w:val="single"/>
        </w:rPr>
        <w:lastRenderedPageBreak/>
        <w:t>Individual Accountability and Responsibility</w:t>
      </w:r>
      <w:r w:rsidRPr="00373D24">
        <w:t xml:space="preserve">.  Individual members’ performance is assessed, reviewed by the group, and assistance </w:t>
      </w:r>
      <w:r w:rsidR="0062660D">
        <w:t xml:space="preserve">is </w:t>
      </w:r>
      <w:r w:rsidRPr="00373D24">
        <w:t xml:space="preserve">provided by group if necessary to aid improvement.  </w:t>
      </w:r>
    </w:p>
    <w:p w14:paraId="7AB759A0" w14:textId="77777777" w:rsidR="00CA5E45" w:rsidRPr="00373D24" w:rsidRDefault="00CA5E45" w:rsidP="007D7D06">
      <w:pPr>
        <w:pStyle w:val="BodyTextbulletpoints"/>
        <w:numPr>
          <w:ilvl w:val="0"/>
          <w:numId w:val="31"/>
        </w:numPr>
      </w:pPr>
      <w:r w:rsidRPr="00373D24">
        <w:rPr>
          <w:u w:val="single"/>
        </w:rPr>
        <w:t>Interpersonal and small group skills</w:t>
      </w:r>
      <w:r w:rsidRPr="00373D24">
        <w:t>.  Students get to know and trust one another, learn to communicate effectively, accept and support each other, and resolve conflicts constructively.</w:t>
      </w:r>
    </w:p>
    <w:p w14:paraId="66F640F0" w14:textId="77777777" w:rsidR="00CA5E45" w:rsidRDefault="00CA5E45" w:rsidP="007D7D06">
      <w:pPr>
        <w:pStyle w:val="BodyTextbulletpoints"/>
        <w:numPr>
          <w:ilvl w:val="0"/>
          <w:numId w:val="31"/>
        </w:numPr>
      </w:pPr>
      <w:r w:rsidRPr="00373D24">
        <w:rPr>
          <w:u w:val="single"/>
        </w:rPr>
        <w:t>Group processing</w:t>
      </w:r>
      <w:r w:rsidRPr="00373D24">
        <w:t xml:space="preserve">.  Team members continuously assess work progress, chosen methods to complete assignments, and revise as needed.  (Source:  </w:t>
      </w:r>
      <w:hyperlink r:id="rId14" w:history="1">
        <w:r w:rsidRPr="00373D24">
          <w:rPr>
            <w:rStyle w:val="Hyperlink"/>
            <w:color w:val="auto"/>
            <w:u w:val="none"/>
          </w:rPr>
          <w:t>http://www.co-operation.org/pages/overviewpaper.html</w:t>
        </w:r>
      </w:hyperlink>
      <w:r>
        <w:t xml:space="preserve">).  </w:t>
      </w:r>
    </w:p>
    <w:p w14:paraId="10263419" w14:textId="77777777" w:rsidR="00A955E0" w:rsidRDefault="00A955E0" w:rsidP="00A955E0">
      <w:pPr>
        <w:pStyle w:val="BodyTextbulletpoints"/>
      </w:pPr>
    </w:p>
    <w:p w14:paraId="24A94EB1" w14:textId="77777777" w:rsidR="00A955E0" w:rsidRDefault="00A955E0" w:rsidP="00A955E0">
      <w:pPr>
        <w:pStyle w:val="BodyText1"/>
      </w:pPr>
      <w:r w:rsidRPr="00485DE4">
        <w:t xml:space="preserve">Cooperative learning and its various forms fit well with the intent and purpose of project based learning.  Unit 1 of this manual introduces a cooperative project based learning activity designed to foster the five elements of cooperative learning.  </w:t>
      </w:r>
    </w:p>
    <w:p w14:paraId="0E3CAB34" w14:textId="77777777" w:rsidR="00A955E0" w:rsidRDefault="00A955E0" w:rsidP="00A955E0">
      <w:pPr>
        <w:pStyle w:val="BodyTextbulletpoints"/>
        <w:ind w:left="1080"/>
      </w:pPr>
    </w:p>
    <w:p w14:paraId="4880A7A2" w14:textId="77777777" w:rsidR="00A955E0" w:rsidRPr="00331ED9" w:rsidRDefault="00A955E0" w:rsidP="00A955E0">
      <w:pPr>
        <w:pStyle w:val="Exploration-name"/>
      </w:pPr>
      <w:r w:rsidRPr="00331ED9">
        <w:t>Other Major Elements of Project Based Learning</w:t>
      </w:r>
    </w:p>
    <w:p w14:paraId="0AABBF1B" w14:textId="77777777" w:rsidR="00A955E0" w:rsidRPr="00A955E0" w:rsidRDefault="00A955E0" w:rsidP="00A955E0">
      <w:pPr>
        <w:pStyle w:val="Exploration-name"/>
        <w:ind w:left="1080"/>
        <w:rPr>
          <w:b w:val="0"/>
          <w:highlight w:val="yellow"/>
        </w:rPr>
      </w:pPr>
    </w:p>
    <w:p w14:paraId="79CF2CB2" w14:textId="77777777" w:rsidR="00A955E0" w:rsidRPr="00331ED9" w:rsidRDefault="00A955E0" w:rsidP="00A955E0">
      <w:pPr>
        <w:pStyle w:val="Exploration-name"/>
        <w:rPr>
          <w:b w:val="0"/>
        </w:rPr>
      </w:pPr>
      <w:r w:rsidRPr="00331ED9">
        <w:rPr>
          <w:b w:val="0"/>
        </w:rPr>
        <w:t xml:space="preserve">There are several other major elements of PBL that you will want to include as you design your PBL unit. These include the following beyond the essential question: collaboration; communication; critical thinking; inquiry learning; synthesis. These elements are addressed individually during the four Microsoft EXPAND modules. </w:t>
      </w:r>
    </w:p>
    <w:p w14:paraId="1BF2AA38" w14:textId="77777777" w:rsidR="00A955E0" w:rsidRPr="00A955E0" w:rsidRDefault="00A955E0" w:rsidP="00A955E0">
      <w:pPr>
        <w:pStyle w:val="Exploration-name"/>
        <w:rPr>
          <w:b w:val="0"/>
          <w:highlight w:val="yellow"/>
        </w:rPr>
      </w:pPr>
    </w:p>
    <w:p w14:paraId="4778DC11" w14:textId="77777777" w:rsidR="00A955E0" w:rsidRPr="00331ED9" w:rsidRDefault="00331ED9" w:rsidP="00331ED9">
      <w:pPr>
        <w:pStyle w:val="Explorationheading"/>
      </w:pPr>
      <w:bookmarkStart w:id="20" w:name="_Toc227047694"/>
      <w:r>
        <w:t>Exploration – Discussing Project-based L</w:t>
      </w:r>
      <w:r w:rsidR="00A955E0" w:rsidRPr="00331ED9">
        <w:t>earning</w:t>
      </w:r>
      <w:bookmarkEnd w:id="20"/>
      <w:r w:rsidR="00A955E0" w:rsidRPr="00331ED9">
        <w:t xml:space="preserve"> </w:t>
      </w:r>
    </w:p>
    <w:p w14:paraId="029F5B16" w14:textId="77777777" w:rsidR="00A955E0" w:rsidRDefault="00A955E0" w:rsidP="00A955E0">
      <w:pPr>
        <w:pStyle w:val="List0"/>
        <w:numPr>
          <w:ilvl w:val="0"/>
          <w:numId w:val="31"/>
        </w:numPr>
      </w:pPr>
      <w:r w:rsidRPr="00331ED9">
        <w:t>List some projects that you currently have your students complete.</w:t>
      </w:r>
    </w:p>
    <w:p w14:paraId="3676057A" w14:textId="77777777" w:rsidR="00331ED9" w:rsidRPr="00331ED9" w:rsidRDefault="00331ED9" w:rsidP="00331ED9">
      <w:pPr>
        <w:pStyle w:val="List0"/>
      </w:pPr>
    </w:p>
    <w:p w14:paraId="68BCF2C9" w14:textId="77777777" w:rsidR="00A955E0" w:rsidRDefault="00A955E0" w:rsidP="00A955E0">
      <w:pPr>
        <w:pStyle w:val="List0"/>
        <w:numPr>
          <w:ilvl w:val="0"/>
          <w:numId w:val="31"/>
        </w:numPr>
      </w:pPr>
      <w:r w:rsidRPr="00331ED9">
        <w:t>List the skills that the students master by completing one of the projects.</w:t>
      </w:r>
    </w:p>
    <w:p w14:paraId="33BAF538" w14:textId="77777777" w:rsidR="00331ED9" w:rsidRDefault="00331ED9" w:rsidP="00331ED9">
      <w:pPr>
        <w:pStyle w:val="ListParagraph"/>
      </w:pPr>
    </w:p>
    <w:p w14:paraId="265E23E9" w14:textId="77777777" w:rsidR="00331ED9" w:rsidRDefault="00331ED9" w:rsidP="00331ED9">
      <w:pPr>
        <w:pStyle w:val="ListParagraph"/>
      </w:pPr>
    </w:p>
    <w:p w14:paraId="04946ED3" w14:textId="77777777" w:rsidR="00A955E0" w:rsidRDefault="00A955E0" w:rsidP="00A955E0">
      <w:pPr>
        <w:pStyle w:val="List0"/>
        <w:numPr>
          <w:ilvl w:val="0"/>
          <w:numId w:val="31"/>
        </w:numPr>
      </w:pPr>
      <w:r w:rsidRPr="00331ED9">
        <w:t xml:space="preserve">Do any of the projects involve opportunities for collaborative work? </w:t>
      </w:r>
    </w:p>
    <w:p w14:paraId="4D6C4B93" w14:textId="77777777" w:rsidR="00331ED9" w:rsidRPr="00331ED9" w:rsidRDefault="00331ED9" w:rsidP="00331ED9">
      <w:pPr>
        <w:pStyle w:val="List0"/>
      </w:pPr>
    </w:p>
    <w:p w14:paraId="4E9C25B6" w14:textId="77777777" w:rsidR="00A955E0" w:rsidRDefault="00A955E0" w:rsidP="00A955E0">
      <w:pPr>
        <w:pStyle w:val="List0"/>
        <w:numPr>
          <w:ilvl w:val="0"/>
          <w:numId w:val="31"/>
        </w:numPr>
      </w:pPr>
      <w:r w:rsidRPr="00331ED9">
        <w:t>Are any of the projects long term projects?</w:t>
      </w:r>
    </w:p>
    <w:p w14:paraId="575F92C1" w14:textId="77777777" w:rsidR="00331ED9" w:rsidRDefault="00331ED9" w:rsidP="00331ED9">
      <w:pPr>
        <w:pStyle w:val="ListParagraph"/>
      </w:pPr>
    </w:p>
    <w:p w14:paraId="088DD593" w14:textId="77777777" w:rsidR="00A955E0" w:rsidRDefault="00A955E0" w:rsidP="00A955E0">
      <w:pPr>
        <w:pStyle w:val="List0"/>
        <w:numPr>
          <w:ilvl w:val="0"/>
          <w:numId w:val="31"/>
        </w:numPr>
      </w:pPr>
      <w:r w:rsidRPr="00331ED9">
        <w:t>Do any of the projects address essential questions or introduce problems to be solved?</w:t>
      </w:r>
    </w:p>
    <w:p w14:paraId="44472B9D" w14:textId="77777777" w:rsidR="00331ED9" w:rsidRDefault="00331ED9" w:rsidP="00331ED9">
      <w:pPr>
        <w:pStyle w:val="ListParagraph"/>
      </w:pPr>
    </w:p>
    <w:p w14:paraId="7960FD40" w14:textId="77777777" w:rsidR="00A955E0" w:rsidRDefault="00A955E0" w:rsidP="00A955E0">
      <w:pPr>
        <w:pStyle w:val="List0"/>
        <w:numPr>
          <w:ilvl w:val="0"/>
          <w:numId w:val="31"/>
        </w:numPr>
      </w:pPr>
      <w:r w:rsidRPr="00331ED9">
        <w:lastRenderedPageBreak/>
        <w:t>Are the projects student-centered?</w:t>
      </w:r>
    </w:p>
    <w:p w14:paraId="18E06A93" w14:textId="77777777" w:rsidR="00331ED9" w:rsidRDefault="00331ED9" w:rsidP="00331ED9">
      <w:pPr>
        <w:pStyle w:val="ListParagraph"/>
      </w:pPr>
    </w:p>
    <w:p w14:paraId="746559A6" w14:textId="77777777" w:rsidR="00A955E0" w:rsidRDefault="00A955E0" w:rsidP="00A955E0">
      <w:pPr>
        <w:pStyle w:val="List0"/>
        <w:numPr>
          <w:ilvl w:val="0"/>
          <w:numId w:val="31"/>
        </w:numPr>
      </w:pPr>
      <w:r w:rsidRPr="00331ED9">
        <w:t>Do any of the projects involve real-world issues or skills?</w:t>
      </w:r>
    </w:p>
    <w:p w14:paraId="6F2D23BF" w14:textId="77777777" w:rsidR="00331ED9" w:rsidRDefault="00331ED9" w:rsidP="00331ED9">
      <w:pPr>
        <w:pStyle w:val="ListParagraph"/>
      </w:pPr>
    </w:p>
    <w:p w14:paraId="31C14C8D" w14:textId="77777777" w:rsidR="00A955E0" w:rsidRDefault="00A955E0" w:rsidP="00A955E0">
      <w:pPr>
        <w:pStyle w:val="List0"/>
        <w:numPr>
          <w:ilvl w:val="0"/>
          <w:numId w:val="31"/>
        </w:numPr>
      </w:pPr>
      <w:r w:rsidRPr="00331ED9">
        <w:t>How are the projects assessed?</w:t>
      </w:r>
    </w:p>
    <w:p w14:paraId="5FA281EE" w14:textId="77777777" w:rsidR="00331ED9" w:rsidRDefault="00331ED9" w:rsidP="00331ED9">
      <w:pPr>
        <w:pStyle w:val="ListParagraph"/>
      </w:pPr>
    </w:p>
    <w:p w14:paraId="785F76F3" w14:textId="77777777" w:rsidR="00A955E0" w:rsidRPr="00331ED9" w:rsidRDefault="00A955E0" w:rsidP="00A955E0">
      <w:pPr>
        <w:pStyle w:val="List0"/>
        <w:numPr>
          <w:ilvl w:val="0"/>
          <w:numId w:val="31"/>
        </w:numPr>
      </w:pPr>
      <w:r w:rsidRPr="00331ED9">
        <w:t>How would adding a technology component help the students better complete their projects? Better master the objectives?</w:t>
      </w:r>
    </w:p>
    <w:p w14:paraId="01635346" w14:textId="77777777" w:rsidR="00A955E0" w:rsidRDefault="00A955E0" w:rsidP="00A955E0">
      <w:pPr>
        <w:pStyle w:val="BodyTextbulletpoints"/>
      </w:pPr>
    </w:p>
    <w:p w14:paraId="5A7E55CE" w14:textId="77777777" w:rsidR="00331ED9" w:rsidRDefault="00331ED9" w:rsidP="00A955E0">
      <w:pPr>
        <w:pStyle w:val="BodyTextbulletpoints"/>
      </w:pPr>
    </w:p>
    <w:p w14:paraId="3BAEB493" w14:textId="77777777" w:rsidR="00A003FE" w:rsidRPr="00485DE4" w:rsidRDefault="00A003FE" w:rsidP="00A003FE">
      <w:pPr>
        <w:pStyle w:val="Unitsubheading"/>
      </w:pPr>
      <w:bookmarkStart w:id="21" w:name="_Toc227047695"/>
      <w:r>
        <w:t>The Collaborative Project Based Unit Plan</w:t>
      </w:r>
      <w:bookmarkEnd w:id="21"/>
    </w:p>
    <w:p w14:paraId="3852508E" w14:textId="77777777" w:rsidR="00A003FE" w:rsidRPr="00A003FE" w:rsidRDefault="00A003FE" w:rsidP="00AA53BC">
      <w:pPr>
        <w:pStyle w:val="BodyText1"/>
      </w:pPr>
      <w:r w:rsidRPr="00A003FE">
        <w:t xml:space="preserve">How can you motivate your students to write?  One of the best ways is to </w:t>
      </w:r>
      <w:r w:rsidRPr="0062660D">
        <w:t>publish their writing</w:t>
      </w:r>
      <w:r w:rsidRPr="00A003FE">
        <w:t xml:space="preserve">.  </w:t>
      </w:r>
    </w:p>
    <w:p w14:paraId="48E939AB" w14:textId="77777777" w:rsidR="00A003FE" w:rsidRPr="00A003FE" w:rsidRDefault="00A003FE" w:rsidP="00AA53BC">
      <w:pPr>
        <w:pStyle w:val="BodyText1"/>
      </w:pPr>
      <w:r w:rsidRPr="00A003FE">
        <w:t xml:space="preserve">A class project to create a newsletter helps students develop language skills such as building vocabulary, improving written and oral expression, and learning how to revise their own written work.  Students can also learn the </w:t>
      </w:r>
      <w:r w:rsidRPr="0062660D">
        <w:t>value of teamwork</w:t>
      </w:r>
      <w:r w:rsidRPr="00A003FE">
        <w:t xml:space="preserve"> when the work is done collaboratively. As an educator, you can empower your students through writing experiences that provide a sense of ownership and pride.  Students from varied backgrounds and ability levels can learn to work cooperatively and find common ground for discussions.  </w:t>
      </w:r>
    </w:p>
    <w:p w14:paraId="3656260B" w14:textId="77777777" w:rsidR="00AC5326" w:rsidRDefault="00A003FE" w:rsidP="00AA53BC">
      <w:pPr>
        <w:pStyle w:val="BodyText1"/>
      </w:pPr>
      <w:r w:rsidRPr="00A003FE">
        <w:t xml:space="preserve">In the following </w:t>
      </w:r>
      <w:r>
        <w:t xml:space="preserve">unit, </w:t>
      </w:r>
      <w:r w:rsidR="00AC5326">
        <w:t xml:space="preserve">Mr. Jonathan Kidman’s Language Arts students </w:t>
      </w:r>
      <w:r w:rsidRPr="00A003FE">
        <w:t xml:space="preserve">collaborate to produce a </w:t>
      </w:r>
      <w:r w:rsidR="00AC5326">
        <w:t>report on the continent of Africa, to be followed by their participation in an interdisciplinary “Africa Experience Project.”  The interdisciplinary project involves them in two major ways</w:t>
      </w:r>
    </w:p>
    <w:p w14:paraId="21FE546E" w14:textId="77777777" w:rsidR="00AC5326" w:rsidRDefault="00AC5326" w:rsidP="00093CAE">
      <w:pPr>
        <w:pStyle w:val="BodyTextbulletpoints"/>
        <w:numPr>
          <w:ilvl w:val="0"/>
          <w:numId w:val="72"/>
        </w:numPr>
      </w:pPr>
      <w:r>
        <w:t>Editing documents including PowerPoint presentations.</w:t>
      </w:r>
    </w:p>
    <w:p w14:paraId="34F9D109" w14:textId="77777777" w:rsidR="00AC5326" w:rsidRDefault="00AC5326" w:rsidP="00093CAE">
      <w:pPr>
        <w:pStyle w:val="BodyTextbulletpoints"/>
        <w:numPr>
          <w:ilvl w:val="0"/>
          <w:numId w:val="72"/>
        </w:numPr>
      </w:pPr>
      <w:r>
        <w:t>Writing a newsletter that highlights the community open house which will showcase the project results.</w:t>
      </w:r>
      <w:r w:rsidR="00A003FE" w:rsidRPr="00A003FE">
        <w:t xml:space="preserve"> </w:t>
      </w:r>
    </w:p>
    <w:p w14:paraId="6ED50E46" w14:textId="77777777" w:rsidR="00AC5326" w:rsidRDefault="00AC5326" w:rsidP="00AA53BC">
      <w:pPr>
        <w:pStyle w:val="BodyText1"/>
      </w:pPr>
    </w:p>
    <w:p w14:paraId="7E91829F" w14:textId="77777777" w:rsidR="00A003FE" w:rsidRPr="00A003FE" w:rsidRDefault="00AC5326" w:rsidP="00AA53BC">
      <w:pPr>
        <w:pStyle w:val="BodyText1"/>
      </w:pPr>
      <w:r>
        <w:t>W</w:t>
      </w:r>
      <w:r w:rsidR="00A003FE" w:rsidRPr="00A003FE">
        <w:t xml:space="preserve">riting activities include brainstorming, drafting, revising, editing, and publishing.  </w:t>
      </w:r>
    </w:p>
    <w:p w14:paraId="2F4CFCE2" w14:textId="77777777" w:rsidR="005C0633" w:rsidRDefault="005C0633" w:rsidP="00AA53BC">
      <w:pPr>
        <w:pStyle w:val="BodyText1"/>
      </w:pPr>
    </w:p>
    <w:p w14:paraId="378E2BF7" w14:textId="77777777" w:rsidR="001B734C" w:rsidRDefault="001B734C">
      <w:r>
        <w:br w:type="page"/>
      </w:r>
    </w:p>
    <w:p w14:paraId="64396F9B" w14:textId="77777777" w:rsidR="005A26AE" w:rsidRPr="0001443A" w:rsidRDefault="00581951" w:rsidP="004721F4">
      <w:pPr>
        <w:pStyle w:val="IntegrateProjectheading"/>
      </w:pPr>
      <w:bookmarkStart w:id="22" w:name="_Toc220402128"/>
      <w:bookmarkStart w:id="23" w:name="_Toc224631085"/>
      <w:bookmarkStart w:id="24" w:name="_Toc227047696"/>
      <w:r>
        <w:lastRenderedPageBreak/>
        <w:t>Integration</w:t>
      </w:r>
      <w:r w:rsidR="0001443A" w:rsidRPr="0001443A">
        <w:t xml:space="preserve"> Project Unit Plan</w:t>
      </w:r>
      <w:bookmarkEnd w:id="14"/>
      <w:bookmarkEnd w:id="15"/>
      <w:bookmarkEnd w:id="16"/>
      <w:bookmarkEnd w:id="22"/>
      <w:bookmarkEnd w:id="23"/>
      <w:bookmarkEnd w:id="24"/>
    </w:p>
    <w:tbl>
      <w:tblPr>
        <w:tblW w:w="4991" w:type="pct"/>
        <w:tblLook w:val="0000" w:firstRow="0" w:lastRow="0" w:firstColumn="0" w:lastColumn="0" w:noHBand="0" w:noVBand="0"/>
      </w:tblPr>
      <w:tblGrid>
        <w:gridCol w:w="3347"/>
        <w:gridCol w:w="2713"/>
        <w:gridCol w:w="3499"/>
      </w:tblGrid>
      <w:tr w:rsidR="00494DD5" w:rsidRPr="00A76F7C" w14:paraId="7D480138" w14:textId="77777777">
        <w:trPr>
          <w:cantSplit/>
          <w:trHeight w:val="280"/>
          <w:tblHeader/>
        </w:trPr>
        <w:tc>
          <w:tcPr>
            <w:tcW w:w="1751" w:type="pct"/>
            <w:vMerge w:val="restart"/>
            <w:tcBorders>
              <w:right w:val="single" w:sz="8" w:space="0" w:color="auto"/>
            </w:tcBorders>
          </w:tcPr>
          <w:p w14:paraId="0A7B7516" w14:textId="77777777" w:rsidR="00494DD5" w:rsidRPr="00A76F7C" w:rsidRDefault="000C7F53" w:rsidP="000751F8">
            <w:r>
              <w:rPr>
                <w:noProof/>
              </w:rPr>
              <w:drawing>
                <wp:anchor distT="0" distB="0" distL="114300" distR="114300" simplePos="0" relativeHeight="251652608" behindDoc="0" locked="0" layoutInCell="1" allowOverlap="1" wp14:editId="0C0967D4">
                  <wp:simplePos x="0" y="0"/>
                  <wp:positionH relativeFrom="column">
                    <wp:posOffset>-10795</wp:posOffset>
                  </wp:positionH>
                  <wp:positionV relativeFrom="paragraph">
                    <wp:posOffset>13335</wp:posOffset>
                  </wp:positionV>
                  <wp:extent cx="1143000" cy="381000"/>
                  <wp:effectExtent l="19050" t="0" r="0" b="0"/>
                  <wp:wrapNone/>
                  <wp:docPr id="9" name="Picture 1" descr="K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S"/>
                          <pic:cNvPicPr>
                            <a:picLocks noChangeAspect="1" noChangeArrowheads="1"/>
                          </pic:cNvPicPr>
                        </pic:nvPicPr>
                        <pic:blipFill>
                          <a:blip r:embed="rId15" cstate="print"/>
                          <a:srcRect/>
                          <a:stretch>
                            <a:fillRect/>
                          </a:stretch>
                        </pic:blipFill>
                        <pic:spPr bwMode="auto">
                          <a:xfrm>
                            <a:off x="0" y="0"/>
                            <a:ext cx="1143000" cy="381000"/>
                          </a:xfrm>
                          <a:prstGeom prst="rect">
                            <a:avLst/>
                          </a:prstGeom>
                          <a:noFill/>
                          <a:ln w="9525">
                            <a:noFill/>
                            <a:miter lim="800000"/>
                            <a:headEnd/>
                            <a:tailEnd/>
                          </a:ln>
                        </pic:spPr>
                      </pic:pic>
                    </a:graphicData>
                  </a:graphic>
                </wp:anchor>
              </w:drawing>
            </w:r>
          </w:p>
          <w:p w14:paraId="3D47966C" w14:textId="77777777" w:rsidR="00494DD5" w:rsidRPr="00A76F7C" w:rsidRDefault="00494DD5" w:rsidP="000751F8"/>
          <w:p w14:paraId="7E62875F" w14:textId="77777777" w:rsidR="00B30E2D" w:rsidRDefault="00B30E2D" w:rsidP="00B30E2D">
            <w:pPr>
              <w:pStyle w:val="IntegrateProjecttagline"/>
            </w:pPr>
          </w:p>
          <w:p w14:paraId="24F0350F" w14:textId="77777777" w:rsidR="0001443A" w:rsidRDefault="0001443A" w:rsidP="00B30E2D">
            <w:pPr>
              <w:pStyle w:val="IntegrateProjecttagline"/>
            </w:pPr>
          </w:p>
          <w:p w14:paraId="2E30495B" w14:textId="77777777" w:rsidR="00494DD5" w:rsidRPr="00B30E2D" w:rsidRDefault="00494DD5" w:rsidP="00B30E2D">
            <w:pPr>
              <w:pStyle w:val="IntegrateProjecttagline"/>
            </w:pPr>
            <w:r w:rsidRPr="00B30E2D">
              <w:t>For Standards-based, Student-centered, Technology-rich Learning</w:t>
            </w: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0D7AF7C9" w14:textId="77777777" w:rsidR="00494DD5" w:rsidRPr="00A76F7C" w:rsidRDefault="00494DD5" w:rsidP="00DE48D2">
            <w:pPr>
              <w:pStyle w:val="IntegrateProjecttableheadings"/>
            </w:pPr>
            <w:r w:rsidRPr="00A76F7C">
              <w:t>Teacher:</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418097B0" w14:textId="77777777" w:rsidR="00494DD5" w:rsidRPr="00A76F7C" w:rsidRDefault="00AA2A6C" w:rsidP="005916DC">
            <w:pPr>
              <w:pStyle w:val="IntegrateProjectbodytext"/>
            </w:pPr>
            <w:r>
              <w:t>Jonathan Kidman</w:t>
            </w:r>
          </w:p>
        </w:tc>
      </w:tr>
      <w:tr w:rsidR="00494DD5" w:rsidRPr="00A76F7C" w14:paraId="39342CBF" w14:textId="77777777">
        <w:trPr>
          <w:cantSplit/>
          <w:trHeight w:val="280"/>
          <w:tblHeader/>
        </w:trPr>
        <w:tc>
          <w:tcPr>
            <w:tcW w:w="1751" w:type="pct"/>
            <w:vMerge/>
            <w:tcBorders>
              <w:right w:val="single" w:sz="8" w:space="0" w:color="auto"/>
            </w:tcBorders>
          </w:tcPr>
          <w:p w14:paraId="4E63A9B8" w14:textId="77777777" w:rsidR="00494DD5" w:rsidRPr="00A76F7C" w:rsidRDefault="00494DD5" w:rsidP="000751F8">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6072D2BB" w14:textId="77777777" w:rsidR="00494DD5" w:rsidRPr="00A76F7C" w:rsidRDefault="00494DD5" w:rsidP="00DE48D2">
            <w:pPr>
              <w:pStyle w:val="IntegrateProjecttableheadings"/>
            </w:pPr>
            <w:r w:rsidRPr="00A76F7C">
              <w:t>School/District:</w:t>
            </w:r>
          </w:p>
        </w:tc>
        <w:tc>
          <w:tcPr>
            <w:tcW w:w="1830" w:type="pct"/>
            <w:tcBorders>
              <w:top w:val="single" w:sz="8" w:space="0" w:color="auto"/>
              <w:left w:val="single" w:sz="8" w:space="0" w:color="auto"/>
              <w:bottom w:val="single" w:sz="8" w:space="0" w:color="auto"/>
              <w:right w:val="single" w:sz="8" w:space="0" w:color="auto"/>
            </w:tcBorders>
          </w:tcPr>
          <w:p w14:paraId="300B3670" w14:textId="77777777" w:rsidR="00494DD5" w:rsidRPr="00A76F7C" w:rsidRDefault="00AA2A6C" w:rsidP="00A844B8">
            <w:pPr>
              <w:pStyle w:val="IntegrateProjectbodytext"/>
            </w:pPr>
            <w:r>
              <w:t>Homestead Middle School</w:t>
            </w:r>
          </w:p>
        </w:tc>
      </w:tr>
      <w:tr w:rsidR="00494DD5" w:rsidRPr="00A76F7C" w14:paraId="00753481" w14:textId="77777777">
        <w:trPr>
          <w:cantSplit/>
          <w:trHeight w:val="280"/>
          <w:tblHeader/>
        </w:trPr>
        <w:tc>
          <w:tcPr>
            <w:tcW w:w="1751" w:type="pct"/>
            <w:vMerge/>
            <w:tcBorders>
              <w:right w:val="single" w:sz="8" w:space="0" w:color="auto"/>
            </w:tcBorders>
          </w:tcPr>
          <w:p w14:paraId="21A56EDC" w14:textId="77777777" w:rsidR="00494DD5" w:rsidRPr="00A76F7C" w:rsidRDefault="00494DD5" w:rsidP="000751F8">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629AAEBC" w14:textId="77777777" w:rsidR="00494DD5" w:rsidRPr="00A76F7C" w:rsidRDefault="00494DD5" w:rsidP="00DE48D2">
            <w:pPr>
              <w:pStyle w:val="IntegrateProjecttableheadings"/>
            </w:pPr>
            <w:r w:rsidRPr="00A76F7C">
              <w:t>Subject Area(s) Addressed: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632E40B4" w14:textId="77777777" w:rsidR="00494DD5" w:rsidRPr="00A76F7C" w:rsidRDefault="00AA2A6C" w:rsidP="005916DC">
            <w:pPr>
              <w:pStyle w:val="IntegrateProjectbodytext"/>
            </w:pPr>
            <w:r>
              <w:t>Writing</w:t>
            </w:r>
          </w:p>
        </w:tc>
      </w:tr>
      <w:tr w:rsidR="00494DD5" w:rsidRPr="00A76F7C" w14:paraId="283482E3" w14:textId="77777777">
        <w:trPr>
          <w:cantSplit/>
          <w:trHeight w:val="280"/>
          <w:tblHeader/>
        </w:trPr>
        <w:tc>
          <w:tcPr>
            <w:tcW w:w="1751" w:type="pct"/>
            <w:vMerge/>
            <w:tcBorders>
              <w:right w:val="single" w:sz="8" w:space="0" w:color="auto"/>
            </w:tcBorders>
          </w:tcPr>
          <w:p w14:paraId="2B6BD6B0" w14:textId="77777777" w:rsidR="00494DD5" w:rsidRPr="00A76F7C" w:rsidRDefault="00494DD5" w:rsidP="000751F8">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6317DCA7" w14:textId="77777777" w:rsidR="00494DD5" w:rsidRPr="00A76F7C" w:rsidRDefault="00494DD5" w:rsidP="00DE48D2">
            <w:pPr>
              <w:pStyle w:val="IntegrateProjecttableheadings"/>
            </w:pPr>
            <w:r w:rsidRPr="00A76F7C">
              <w:t>Grade Level(s)/Course:</w:t>
            </w:r>
          </w:p>
        </w:tc>
        <w:tc>
          <w:tcPr>
            <w:tcW w:w="1830" w:type="pct"/>
            <w:tcBorders>
              <w:top w:val="single" w:sz="8" w:space="0" w:color="auto"/>
              <w:left w:val="single" w:sz="8" w:space="0" w:color="auto"/>
              <w:bottom w:val="single" w:sz="8" w:space="0" w:color="auto"/>
              <w:right w:val="single" w:sz="8" w:space="0" w:color="auto"/>
            </w:tcBorders>
          </w:tcPr>
          <w:p w14:paraId="2578D949" w14:textId="77777777" w:rsidR="00494DD5" w:rsidRPr="00A76F7C" w:rsidRDefault="00AC5326" w:rsidP="005916DC">
            <w:pPr>
              <w:pStyle w:val="IntegrateProjectbodytext"/>
            </w:pPr>
            <w:r>
              <w:t>6</w:t>
            </w:r>
            <w:r w:rsidR="00AA2A6C" w:rsidRPr="00AA2A6C">
              <w:rPr>
                <w:vertAlign w:val="superscript"/>
              </w:rPr>
              <w:t>th</w:t>
            </w:r>
            <w:r w:rsidR="00AA2A6C">
              <w:t xml:space="preserve"> </w:t>
            </w:r>
            <w:r w:rsidR="0063799A">
              <w:t>– 8</w:t>
            </w:r>
            <w:r w:rsidR="0063799A" w:rsidRPr="0063799A">
              <w:rPr>
                <w:vertAlign w:val="superscript"/>
              </w:rPr>
              <w:t>th</w:t>
            </w:r>
            <w:r w:rsidR="0063799A">
              <w:t xml:space="preserve"> </w:t>
            </w:r>
            <w:r w:rsidR="00AA2A6C">
              <w:t>Grade Language Arts</w:t>
            </w:r>
          </w:p>
        </w:tc>
      </w:tr>
      <w:tr w:rsidR="00494DD5" w:rsidRPr="00A76F7C" w14:paraId="0228C80F" w14:textId="77777777">
        <w:trPr>
          <w:cantSplit/>
          <w:trHeight w:val="280"/>
          <w:tblHeader/>
        </w:trPr>
        <w:tc>
          <w:tcPr>
            <w:tcW w:w="1751" w:type="pct"/>
            <w:vMerge/>
            <w:tcBorders>
              <w:right w:val="single" w:sz="8" w:space="0" w:color="auto"/>
            </w:tcBorders>
          </w:tcPr>
          <w:p w14:paraId="018E0F3E" w14:textId="77777777" w:rsidR="00494DD5" w:rsidRPr="00A76F7C" w:rsidRDefault="00494DD5" w:rsidP="000751F8">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41EB69A8" w14:textId="77777777" w:rsidR="00494DD5" w:rsidRPr="00A76F7C" w:rsidRDefault="00494DD5" w:rsidP="00DE48D2">
            <w:pPr>
              <w:pStyle w:val="IntegrateProjecttableheadings"/>
            </w:pPr>
            <w:r w:rsidRPr="00A76F7C">
              <w:t>Date Submitted: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7F412B58" w14:textId="77777777" w:rsidR="00494DD5" w:rsidRPr="00A76F7C" w:rsidRDefault="00AA2A6C" w:rsidP="005916DC">
            <w:pPr>
              <w:pStyle w:val="IntegrateProjectbodytext"/>
            </w:pPr>
            <w:r>
              <w:t>July 1, 2009</w:t>
            </w:r>
          </w:p>
        </w:tc>
      </w:tr>
      <w:tr w:rsidR="00494DD5" w:rsidRPr="00A76F7C" w14:paraId="783FD1FD" w14:textId="77777777">
        <w:trPr>
          <w:cantSplit/>
          <w:trHeight w:val="330"/>
          <w:tblHeader/>
        </w:trPr>
        <w:tc>
          <w:tcPr>
            <w:tcW w:w="1751" w:type="pct"/>
            <w:vMerge/>
            <w:tcBorders>
              <w:right w:val="single" w:sz="8" w:space="0" w:color="auto"/>
            </w:tcBorders>
          </w:tcPr>
          <w:p w14:paraId="718F88F1" w14:textId="77777777" w:rsidR="00494DD5" w:rsidRPr="00A76F7C" w:rsidRDefault="00494DD5" w:rsidP="000751F8">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2A8566D0" w14:textId="77777777" w:rsidR="00494DD5" w:rsidRPr="00A76F7C" w:rsidRDefault="00494DD5" w:rsidP="00DE48D2">
            <w:pPr>
              <w:pStyle w:val="IntegrateProjecttableheadings"/>
            </w:pPr>
            <w:r w:rsidRPr="00A76F7C">
              <w:t>Unit Duration:</w:t>
            </w:r>
          </w:p>
        </w:tc>
        <w:tc>
          <w:tcPr>
            <w:tcW w:w="1830" w:type="pct"/>
            <w:tcBorders>
              <w:top w:val="single" w:sz="8" w:space="0" w:color="auto"/>
              <w:left w:val="single" w:sz="8" w:space="0" w:color="auto"/>
              <w:bottom w:val="single" w:sz="8" w:space="0" w:color="auto"/>
              <w:right w:val="single" w:sz="8" w:space="0" w:color="auto"/>
            </w:tcBorders>
          </w:tcPr>
          <w:p w14:paraId="5AC5FB20" w14:textId="77777777" w:rsidR="00494DD5" w:rsidRPr="00A76F7C" w:rsidRDefault="00AA2A6C" w:rsidP="00A844B8">
            <w:pPr>
              <w:pStyle w:val="IntegrateProjectbodytext"/>
            </w:pPr>
            <w:r>
              <w:t xml:space="preserve">10 </w:t>
            </w:r>
            <w:r w:rsidR="00A844B8">
              <w:t>50-minute periods</w:t>
            </w:r>
          </w:p>
        </w:tc>
      </w:tr>
    </w:tbl>
    <w:p w14:paraId="4367CF2C" w14:textId="77777777" w:rsidR="00494DD5" w:rsidRPr="00A76F7C" w:rsidRDefault="00494DD5" w:rsidP="000751F8"/>
    <w:tbl>
      <w:tblPr>
        <w:tblW w:w="9450" w:type="dxa"/>
        <w:tblInd w:w="108" w:type="dxa"/>
        <w:tblLayout w:type="fixed"/>
        <w:tblLook w:val="0000" w:firstRow="0" w:lastRow="0" w:firstColumn="0" w:lastColumn="0" w:noHBand="0" w:noVBand="0"/>
      </w:tblPr>
      <w:tblGrid>
        <w:gridCol w:w="1908"/>
        <w:gridCol w:w="3840"/>
        <w:gridCol w:w="3702"/>
      </w:tblGrid>
      <w:tr w:rsidR="00494DD5" w:rsidRPr="00A76F7C" w14:paraId="00D74B92" w14:textId="77777777">
        <w:trPr>
          <w:trHeight w:val="233"/>
        </w:trPr>
        <w:tc>
          <w:tcPr>
            <w:tcW w:w="1908" w:type="dxa"/>
            <w:tcBorders>
              <w:top w:val="single" w:sz="8" w:space="0" w:color="auto"/>
              <w:left w:val="single" w:sz="8" w:space="0" w:color="auto"/>
              <w:bottom w:val="single" w:sz="8" w:space="0" w:color="auto"/>
              <w:right w:val="single" w:sz="8" w:space="0" w:color="auto"/>
            </w:tcBorders>
            <w:shd w:val="pct10" w:color="auto" w:fill="FFFFFF"/>
          </w:tcPr>
          <w:p w14:paraId="008392FF" w14:textId="77777777" w:rsidR="00494DD5" w:rsidRPr="00A76F7C" w:rsidRDefault="00494DD5" w:rsidP="00DE48D2">
            <w:pPr>
              <w:pStyle w:val="IntegrateProjecttableheadings"/>
            </w:pPr>
            <w:r w:rsidRPr="00A76F7C">
              <w:t>Unit Title</w:t>
            </w:r>
          </w:p>
        </w:tc>
        <w:tc>
          <w:tcPr>
            <w:tcW w:w="7542" w:type="dxa"/>
            <w:gridSpan w:val="2"/>
            <w:tcBorders>
              <w:top w:val="single" w:sz="8" w:space="0" w:color="auto"/>
              <w:left w:val="single" w:sz="8" w:space="0" w:color="auto"/>
              <w:bottom w:val="single" w:sz="8" w:space="0" w:color="auto"/>
              <w:right w:val="single" w:sz="8" w:space="0" w:color="auto"/>
            </w:tcBorders>
            <w:shd w:val="pct10" w:color="auto" w:fill="FFFFFF"/>
          </w:tcPr>
          <w:p w14:paraId="52AAE31A" w14:textId="77777777" w:rsidR="00494DD5" w:rsidRPr="00A844B8" w:rsidRDefault="00767969" w:rsidP="00331ED9">
            <w:pPr>
              <w:pStyle w:val="IntegrateProjectbodytext"/>
              <w:rPr>
                <w:b w:val="0"/>
              </w:rPr>
            </w:pPr>
            <w:r w:rsidRPr="00A955E0">
              <w:rPr>
                <w:b w:val="0"/>
              </w:rPr>
              <w:t xml:space="preserve">Creating an Online </w:t>
            </w:r>
            <w:r w:rsidR="00331ED9">
              <w:rPr>
                <w:b w:val="0"/>
              </w:rPr>
              <w:t>Report</w:t>
            </w:r>
          </w:p>
        </w:tc>
      </w:tr>
      <w:tr w:rsidR="00494DD5" w:rsidRPr="00A76F7C" w14:paraId="459EBCF3"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5E7AC6ED" w14:textId="77777777" w:rsidR="00494DD5" w:rsidRPr="00A76F7C" w:rsidRDefault="00494DD5" w:rsidP="00DE48D2">
            <w:pPr>
              <w:pStyle w:val="IntegrateProjecttableheadings"/>
            </w:pPr>
            <w:bookmarkStart w:id="25" w:name="_Toc180830903"/>
            <w:r w:rsidRPr="00A76F7C">
              <w:t xml:space="preserve">General Unit </w:t>
            </w:r>
            <w:r w:rsidRPr="00A76F7C">
              <w:br/>
              <w:t>Outcomes</w:t>
            </w:r>
            <w:bookmarkEnd w:id="25"/>
          </w:p>
        </w:tc>
        <w:tc>
          <w:tcPr>
            <w:tcW w:w="7542" w:type="dxa"/>
            <w:gridSpan w:val="2"/>
            <w:tcBorders>
              <w:top w:val="single" w:sz="8" w:space="0" w:color="auto"/>
              <w:left w:val="single" w:sz="8" w:space="0" w:color="auto"/>
              <w:bottom w:val="single" w:sz="8" w:space="0" w:color="auto"/>
              <w:right w:val="single" w:sz="8" w:space="0" w:color="auto"/>
            </w:tcBorders>
          </w:tcPr>
          <w:p w14:paraId="272E565B" w14:textId="77777777" w:rsidR="00494DD5" w:rsidRPr="0063799A" w:rsidRDefault="00C14329" w:rsidP="005916DC">
            <w:pPr>
              <w:pStyle w:val="IntegrateProjectbodytext"/>
              <w:rPr>
                <w:b w:val="0"/>
              </w:rPr>
            </w:pPr>
            <w:r w:rsidRPr="0063799A">
              <w:rPr>
                <w:b w:val="0"/>
              </w:rPr>
              <w:t xml:space="preserve">The Language Arts students have just completed a unit on writing preparation for reporting data, events, and basic interview techniques using a protocol.  Based on their previous experiences </w:t>
            </w:r>
            <w:r w:rsidR="00AC5326" w:rsidRPr="0063799A">
              <w:rPr>
                <w:b w:val="0"/>
              </w:rPr>
              <w:t>with library and Internet research</w:t>
            </w:r>
            <w:r w:rsidRPr="0063799A">
              <w:rPr>
                <w:b w:val="0"/>
              </w:rPr>
              <w:t xml:space="preserve">, they have designed a data collection sheet and an interview protocol.   </w:t>
            </w:r>
            <w:r w:rsidRPr="00A955E0">
              <w:rPr>
                <w:b w:val="0"/>
              </w:rPr>
              <w:t xml:space="preserve">They will collect data </w:t>
            </w:r>
            <w:r w:rsidR="00AC5326" w:rsidRPr="00A955E0">
              <w:rPr>
                <w:b w:val="0"/>
              </w:rPr>
              <w:t>from a variety of sources to write a report on the continent of Africa</w:t>
            </w:r>
            <w:r w:rsidR="00767969" w:rsidRPr="00A955E0">
              <w:rPr>
                <w:b w:val="0"/>
              </w:rPr>
              <w:t xml:space="preserve"> as part of their school-wide online newspaper</w:t>
            </w:r>
            <w:r w:rsidRPr="00A955E0">
              <w:rPr>
                <w:b w:val="0"/>
              </w:rPr>
              <w:t>.</w:t>
            </w:r>
          </w:p>
          <w:p w14:paraId="37B3A159" w14:textId="77777777" w:rsidR="00C14329" w:rsidRPr="0063799A" w:rsidRDefault="00C14329" w:rsidP="00DD38C3">
            <w:pPr>
              <w:pStyle w:val="IntegrateProjectbodytext"/>
              <w:numPr>
                <w:ilvl w:val="0"/>
                <w:numId w:val="22"/>
              </w:numPr>
              <w:rPr>
                <w:b w:val="0"/>
              </w:rPr>
            </w:pPr>
            <w:r w:rsidRPr="0063799A">
              <w:rPr>
                <w:b w:val="0"/>
              </w:rPr>
              <w:t>Students work collaboratively to plan, design, create, write, and publish a</w:t>
            </w:r>
            <w:r w:rsidR="00955FCC" w:rsidRPr="0063799A">
              <w:rPr>
                <w:b w:val="0"/>
              </w:rPr>
              <w:t>n online</w:t>
            </w:r>
            <w:r w:rsidRPr="0063799A">
              <w:rPr>
                <w:b w:val="0"/>
              </w:rPr>
              <w:t xml:space="preserve"> </w:t>
            </w:r>
            <w:r w:rsidR="00AC5326" w:rsidRPr="0063799A">
              <w:rPr>
                <w:b w:val="0"/>
              </w:rPr>
              <w:t xml:space="preserve">report on the continent of Africa.  </w:t>
            </w:r>
          </w:p>
          <w:p w14:paraId="0141A755" w14:textId="77777777" w:rsidR="00C14329" w:rsidRPr="0063799A" w:rsidRDefault="00C14329" w:rsidP="00DD38C3">
            <w:pPr>
              <w:pStyle w:val="IntegrateProjectbodytext"/>
              <w:numPr>
                <w:ilvl w:val="0"/>
                <w:numId w:val="22"/>
              </w:numPr>
              <w:rPr>
                <w:b w:val="0"/>
              </w:rPr>
            </w:pPr>
            <w:r w:rsidRPr="0063799A">
              <w:rPr>
                <w:b w:val="0"/>
              </w:rPr>
              <w:t>Students use a word processing application and many of its formatting</w:t>
            </w:r>
            <w:r w:rsidR="0062660D" w:rsidRPr="0063799A">
              <w:rPr>
                <w:b w:val="0"/>
              </w:rPr>
              <w:t xml:space="preserve"> features</w:t>
            </w:r>
            <w:r w:rsidRPr="0063799A">
              <w:rPr>
                <w:b w:val="0"/>
              </w:rPr>
              <w:t>, style</w:t>
            </w:r>
            <w:r w:rsidR="0062660D" w:rsidRPr="0063799A">
              <w:rPr>
                <w:b w:val="0"/>
              </w:rPr>
              <w:t>s</w:t>
            </w:r>
            <w:r w:rsidRPr="0063799A">
              <w:rPr>
                <w:b w:val="0"/>
              </w:rPr>
              <w:t xml:space="preserve">, and editing tools to complete their </w:t>
            </w:r>
            <w:r w:rsidR="00AC5326" w:rsidRPr="0063799A">
              <w:rPr>
                <w:b w:val="0"/>
              </w:rPr>
              <w:t>writing assignments</w:t>
            </w:r>
            <w:r w:rsidRPr="0063799A">
              <w:rPr>
                <w:b w:val="0"/>
              </w:rPr>
              <w:t xml:space="preserve"> throughout the writing process (brainstorming, prewriting, drafting, revising, editing, and publishing).  </w:t>
            </w:r>
          </w:p>
          <w:p w14:paraId="4EBD0CBE" w14:textId="77777777" w:rsidR="00C14329" w:rsidRPr="00A76F7C" w:rsidRDefault="00C14329" w:rsidP="00DD38C3">
            <w:pPr>
              <w:pStyle w:val="IntegrateProjectbodytext"/>
              <w:numPr>
                <w:ilvl w:val="0"/>
                <w:numId w:val="22"/>
              </w:numPr>
            </w:pPr>
            <w:r w:rsidRPr="0063799A">
              <w:rPr>
                <w:b w:val="0"/>
              </w:rPr>
              <w:t xml:space="preserve">Students </w:t>
            </w:r>
            <w:r w:rsidR="0062660D" w:rsidRPr="0063799A">
              <w:rPr>
                <w:b w:val="0"/>
              </w:rPr>
              <w:t>will use</w:t>
            </w:r>
            <w:r w:rsidRPr="0063799A">
              <w:rPr>
                <w:b w:val="0"/>
              </w:rPr>
              <w:t xml:space="preserve"> the Internet, magazines and newspapers, library resources, community resources, and school resources to complete the project.</w:t>
            </w:r>
          </w:p>
        </w:tc>
      </w:tr>
      <w:tr w:rsidR="00494DD5" w:rsidRPr="00A76F7C" w14:paraId="6741A0FE"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75C3991B" w14:textId="77777777" w:rsidR="00494DD5" w:rsidRPr="00A76F7C" w:rsidRDefault="00494DD5" w:rsidP="00C70675">
            <w:pPr>
              <w:spacing w:before="80"/>
              <w:rPr>
                <w:b/>
                <w:bCs/>
                <w:sz w:val="20"/>
                <w:szCs w:val="20"/>
              </w:rPr>
            </w:pPr>
            <w:r w:rsidRPr="00A76F7C">
              <w:rPr>
                <w:b/>
                <w:bCs/>
                <w:sz w:val="20"/>
                <w:szCs w:val="20"/>
              </w:rPr>
              <w:t>Academic Standards Addressed</w:t>
            </w:r>
            <w:r w:rsidR="00923173">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6BD5910C" w14:textId="77777777" w:rsidR="00C14329" w:rsidRPr="0063799A" w:rsidRDefault="00C14329" w:rsidP="005916DC">
            <w:pPr>
              <w:pStyle w:val="IntegrateProjectbodytext"/>
            </w:pPr>
            <w:r w:rsidRPr="0063799A">
              <w:t>Standards for the English Language Arts: NCTE and IRA (http://www.ncte.org/about/over/standards/110846.htm)</w:t>
            </w:r>
          </w:p>
          <w:p w14:paraId="7B2A7D4E" w14:textId="77777777" w:rsidR="00C14329" w:rsidRPr="00C14329" w:rsidRDefault="00C14329" w:rsidP="00093CAE">
            <w:pPr>
              <w:pStyle w:val="IntegrateProjectbodytext"/>
              <w:numPr>
                <w:ilvl w:val="0"/>
                <w:numId w:val="51"/>
              </w:numPr>
            </w:pPr>
            <w:r w:rsidRPr="00C14329">
              <w:t>Students apply a wide range of strategies to comprehend, interpret, evaluate, and appreciate texts. They draw on their prior experience, their interactions with other readers and writers, their knowledge of word meaning and of other texts, their word identification strategies, and their understanding of textual features (e.g., sound-letter correspondence, sentence structure, context, graphics).</w:t>
            </w:r>
          </w:p>
          <w:p w14:paraId="28161498" w14:textId="77777777" w:rsidR="00C14329" w:rsidRPr="00C14329" w:rsidRDefault="00C14329" w:rsidP="00093CAE">
            <w:pPr>
              <w:pStyle w:val="IntegrateProjectbodytext"/>
              <w:numPr>
                <w:ilvl w:val="0"/>
                <w:numId w:val="51"/>
              </w:numPr>
            </w:pPr>
            <w:r w:rsidRPr="00C14329">
              <w:t>Students adjust their use of spoken, written, and visual language (e.g., conventions, style, vocabulary) to communicate effectively with a variety of audiences and for different purposes.</w:t>
            </w:r>
          </w:p>
          <w:p w14:paraId="7220DD6A" w14:textId="77777777" w:rsidR="00C14329" w:rsidRPr="00C14329" w:rsidRDefault="00C14329" w:rsidP="00093CAE">
            <w:pPr>
              <w:pStyle w:val="IntegrateProjectbodytext"/>
              <w:numPr>
                <w:ilvl w:val="0"/>
                <w:numId w:val="51"/>
              </w:numPr>
            </w:pPr>
            <w:r w:rsidRPr="00C14329">
              <w:t>Students employ a wide range of strategies as they write and use different writing process elements appropriately to communicate with different audiences for a variety of purposes.</w:t>
            </w:r>
          </w:p>
          <w:p w14:paraId="71DB0F4F" w14:textId="77777777" w:rsidR="00C14329" w:rsidRPr="00C14329" w:rsidRDefault="00C14329" w:rsidP="00093CAE">
            <w:pPr>
              <w:pStyle w:val="IntegrateProjectbodytext"/>
              <w:numPr>
                <w:ilvl w:val="0"/>
                <w:numId w:val="51"/>
              </w:numPr>
            </w:pPr>
            <w:r w:rsidRPr="00C14329">
              <w:t>Students apply knowledge of language structure, language conventions (e.g., spelling and punctuation), media techniques, figurative language, and genre to create, critique, and discuss print and non-print texts.</w:t>
            </w:r>
          </w:p>
          <w:p w14:paraId="7BE747CD" w14:textId="77777777" w:rsidR="00C14329" w:rsidRPr="00C14329" w:rsidRDefault="00C14329" w:rsidP="00093CAE">
            <w:pPr>
              <w:pStyle w:val="IntegrateProjectbodytext"/>
              <w:numPr>
                <w:ilvl w:val="0"/>
                <w:numId w:val="51"/>
              </w:numPr>
            </w:pPr>
            <w:r w:rsidRPr="00C14329">
              <w:t>Students develop an understanding of and respect for diversity in language use, patterns, and dialects across cultures, ethnic groups, geographic regions, and social roles.</w:t>
            </w:r>
          </w:p>
          <w:p w14:paraId="72BA7848" w14:textId="77777777" w:rsidR="00C14329" w:rsidRPr="00C14329" w:rsidRDefault="00C14329" w:rsidP="00093CAE">
            <w:pPr>
              <w:pStyle w:val="IntegrateProjectbodytext"/>
              <w:numPr>
                <w:ilvl w:val="0"/>
                <w:numId w:val="51"/>
              </w:numPr>
            </w:pPr>
            <w:r w:rsidRPr="00C14329">
              <w:t>Students whose first language is not English make use of their first language to develop competency in the English language arts and to develop understanding of content across the curriculum.</w:t>
            </w:r>
          </w:p>
          <w:p w14:paraId="76A56940" w14:textId="77777777" w:rsidR="00C14329" w:rsidRPr="00C14329" w:rsidRDefault="00C14329" w:rsidP="00093CAE">
            <w:pPr>
              <w:pStyle w:val="IntegrateProjectbodytext"/>
              <w:numPr>
                <w:ilvl w:val="0"/>
                <w:numId w:val="51"/>
              </w:numPr>
            </w:pPr>
            <w:r w:rsidRPr="00C14329">
              <w:t>Students participate as knowledgeable, reflective, creative, and critical members of a variety of literacy communities.</w:t>
            </w:r>
          </w:p>
          <w:p w14:paraId="42C3A945" w14:textId="77777777" w:rsidR="00494DD5" w:rsidRPr="00A76F7C" w:rsidRDefault="00C14329" w:rsidP="00093CAE">
            <w:pPr>
              <w:pStyle w:val="IntegrateProjectbodytext"/>
              <w:numPr>
                <w:ilvl w:val="0"/>
                <w:numId w:val="51"/>
              </w:numPr>
            </w:pPr>
            <w:r w:rsidRPr="00C14329">
              <w:t xml:space="preserve">Students use spoken, written, and visual language to accomplish their own purposes (e.g., for learning, enjoyment, persuasion, and the exchange of </w:t>
            </w:r>
            <w:r w:rsidRPr="00C14329">
              <w:lastRenderedPageBreak/>
              <w:t>information).</w:t>
            </w:r>
          </w:p>
        </w:tc>
      </w:tr>
      <w:tr w:rsidR="00494DD5" w:rsidRPr="00A76F7C" w14:paraId="4457F77A"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5BCA23D0" w14:textId="77777777" w:rsidR="00494DD5" w:rsidRPr="00A76F7C" w:rsidRDefault="00494DD5" w:rsidP="00C70675">
            <w:pPr>
              <w:spacing w:before="80"/>
              <w:rPr>
                <w:b/>
                <w:bCs/>
                <w:sz w:val="20"/>
                <w:szCs w:val="20"/>
              </w:rPr>
            </w:pPr>
            <w:r w:rsidRPr="00A76F7C">
              <w:rPr>
                <w:b/>
                <w:bCs/>
                <w:sz w:val="20"/>
                <w:szCs w:val="20"/>
              </w:rPr>
              <w:lastRenderedPageBreak/>
              <w:t>Technology Standards</w:t>
            </w:r>
            <w:r w:rsidRPr="00A76F7C">
              <w:rPr>
                <w:b/>
                <w:bCs/>
                <w:sz w:val="20"/>
                <w:szCs w:val="20"/>
              </w:rPr>
              <w:br/>
              <w:t>Addressed</w:t>
            </w:r>
            <w:r w:rsidR="00923173">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tcPr>
          <w:p w14:paraId="74CCBFD8" w14:textId="77777777" w:rsidR="00C14329" w:rsidRDefault="00C14329" w:rsidP="005916DC">
            <w:pPr>
              <w:pStyle w:val="IntegrateProjectbodytext"/>
              <w:rPr>
                <w:b w:val="0"/>
              </w:rPr>
            </w:pPr>
            <w:r w:rsidRPr="00817A4E">
              <w:rPr>
                <w:b w:val="0"/>
              </w:rPr>
              <w:t>Technology Foundation Standards for Students</w:t>
            </w:r>
            <w:r w:rsidR="00C70675">
              <w:rPr>
                <w:b w:val="0"/>
              </w:rPr>
              <w:t xml:space="preserve">  </w:t>
            </w:r>
            <w:r w:rsidR="00A844B8">
              <w:rPr>
                <w:b w:val="0"/>
              </w:rPr>
              <w:t xml:space="preserve">(Source:  NETS, </w:t>
            </w:r>
            <w:hyperlink r:id="rId16" w:history="1">
              <w:r w:rsidR="008A4E36" w:rsidRPr="000A43F4">
                <w:rPr>
                  <w:rStyle w:val="Hyperlink"/>
                </w:rPr>
                <w:t>http://www.ISTE.org</w:t>
              </w:r>
            </w:hyperlink>
            <w:r w:rsidR="00A844B8">
              <w:rPr>
                <w:b w:val="0"/>
              </w:rPr>
              <w:t>)</w:t>
            </w:r>
          </w:p>
          <w:p w14:paraId="6DE8C723" w14:textId="77777777" w:rsidR="008A4E36" w:rsidRPr="008A4E36" w:rsidRDefault="008A4E36" w:rsidP="00DD38C3">
            <w:pPr>
              <w:pStyle w:val="IntegrateProjectbodytext"/>
              <w:numPr>
                <w:ilvl w:val="0"/>
                <w:numId w:val="23"/>
              </w:numPr>
              <w:rPr>
                <w:rFonts w:ascii="AGaramondPro-Regular" w:hAnsi="AGaramondPro-Regular" w:cs="AGaramondPro-Regular"/>
                <w:sz w:val="24"/>
                <w:szCs w:val="22"/>
              </w:rPr>
            </w:pPr>
            <w:r w:rsidRPr="008A4E36">
              <w:rPr>
                <w:sz w:val="22"/>
              </w:rPr>
              <w:t xml:space="preserve">Creativity and Innovation.  </w:t>
            </w:r>
          </w:p>
          <w:p w14:paraId="162C8BB8" w14:textId="77777777" w:rsidR="008A4E36" w:rsidRPr="008A4E36" w:rsidRDefault="008A4E36" w:rsidP="008A4E36">
            <w:pPr>
              <w:pStyle w:val="IntegrateProjectbodytext"/>
              <w:ind w:left="360"/>
              <w:rPr>
                <w:rFonts w:ascii="AGaramondPro-Regular" w:hAnsi="AGaramondPro-Regular" w:cs="AGaramondPro-Regular"/>
                <w:b w:val="0"/>
                <w:sz w:val="22"/>
                <w:szCs w:val="22"/>
              </w:rPr>
            </w:pPr>
            <w:r w:rsidRPr="008A4E36">
              <w:rPr>
                <w:rFonts w:ascii="AGaramondPro-Regular" w:hAnsi="AGaramondPro-Regular" w:cs="AGaramondPro-Regular"/>
                <w:b w:val="0"/>
                <w:sz w:val="22"/>
                <w:szCs w:val="22"/>
              </w:rPr>
              <w:t>Students demonstrate creative thinking, construct knowledge, and develop innovative products and processes using technology. Students:</w:t>
            </w:r>
          </w:p>
          <w:p w14:paraId="45F8CB04" w14:textId="77777777" w:rsidR="008A4E36" w:rsidRDefault="008A4E36" w:rsidP="008A4E36">
            <w:pPr>
              <w:autoSpaceDE w:val="0"/>
              <w:autoSpaceDN w:val="0"/>
              <w:adjustRightInd w:val="0"/>
              <w:ind w:left="1044" w:hanging="270"/>
              <w:rPr>
                <w:rFonts w:ascii="AGaramondPro-Regular" w:hAnsi="AGaramondPro-Regular" w:cs="AGaramondPro-Regular"/>
                <w:sz w:val="22"/>
                <w:szCs w:val="22"/>
              </w:rPr>
            </w:pPr>
            <w:r>
              <w:rPr>
                <w:rFonts w:ascii="MyriadPro-Semibold" w:hAnsi="MyriadPro-Semibold" w:cs="MyriadPro-Semibold"/>
                <w:sz w:val="22"/>
                <w:szCs w:val="22"/>
              </w:rPr>
              <w:t xml:space="preserve">a. </w:t>
            </w:r>
            <w:r>
              <w:rPr>
                <w:rFonts w:ascii="AGaramondPro-Regular" w:hAnsi="AGaramondPro-Regular" w:cs="AGaramondPro-Regular"/>
                <w:sz w:val="22"/>
                <w:szCs w:val="22"/>
              </w:rPr>
              <w:t>apply existing knowledge to generate new ideas, products, or processes.</w:t>
            </w:r>
          </w:p>
          <w:p w14:paraId="749122A1" w14:textId="77777777" w:rsidR="008A4E36" w:rsidRDefault="008A4E36" w:rsidP="008A4E36">
            <w:pPr>
              <w:autoSpaceDE w:val="0"/>
              <w:autoSpaceDN w:val="0"/>
              <w:adjustRightInd w:val="0"/>
              <w:ind w:left="1044" w:hanging="270"/>
              <w:rPr>
                <w:rFonts w:ascii="AGaramondPro-Regular" w:hAnsi="AGaramondPro-Regular" w:cs="AGaramondPro-Regular"/>
                <w:sz w:val="22"/>
                <w:szCs w:val="22"/>
              </w:rPr>
            </w:pPr>
            <w:r>
              <w:rPr>
                <w:rFonts w:ascii="MyriadPro-Semibold" w:hAnsi="MyriadPro-Semibold" w:cs="MyriadPro-Semibold"/>
                <w:sz w:val="22"/>
                <w:szCs w:val="22"/>
              </w:rPr>
              <w:t xml:space="preserve">b. </w:t>
            </w:r>
            <w:r>
              <w:rPr>
                <w:rFonts w:ascii="AGaramondPro-Regular" w:hAnsi="AGaramondPro-Regular" w:cs="AGaramondPro-Regular"/>
                <w:sz w:val="22"/>
                <w:szCs w:val="22"/>
              </w:rPr>
              <w:t>create original works as a means of personal or group expression.</w:t>
            </w:r>
          </w:p>
          <w:p w14:paraId="7EEA73F2" w14:textId="77777777" w:rsidR="008A4E36" w:rsidRDefault="008A4E36" w:rsidP="008A4E36">
            <w:pPr>
              <w:autoSpaceDE w:val="0"/>
              <w:autoSpaceDN w:val="0"/>
              <w:adjustRightInd w:val="0"/>
              <w:ind w:left="630" w:hanging="270"/>
              <w:rPr>
                <w:rFonts w:ascii="AGaramondPro-Regular" w:hAnsi="AGaramondPro-Regular" w:cs="AGaramondPro-Regular"/>
                <w:b/>
                <w:sz w:val="22"/>
                <w:szCs w:val="22"/>
              </w:rPr>
            </w:pPr>
            <w:r>
              <w:rPr>
                <w:rFonts w:ascii="AGaramondPro-Regular" w:hAnsi="AGaramondPro-Regular" w:cs="AGaramondPro-Regular"/>
                <w:b/>
                <w:sz w:val="22"/>
                <w:szCs w:val="22"/>
              </w:rPr>
              <w:t>2.  Communication and Collaboration</w:t>
            </w:r>
          </w:p>
          <w:p w14:paraId="036EF5B1" w14:textId="77777777" w:rsidR="008A4E36" w:rsidRDefault="008A4E36" w:rsidP="008A4E36">
            <w:pPr>
              <w:autoSpaceDE w:val="0"/>
              <w:autoSpaceDN w:val="0"/>
              <w:adjustRightInd w:val="0"/>
              <w:ind w:left="414"/>
              <w:rPr>
                <w:rFonts w:ascii="AGaramondPro-Regular" w:hAnsi="AGaramondPro-Regular" w:cs="AGaramondPro-Regular"/>
                <w:sz w:val="22"/>
                <w:szCs w:val="22"/>
              </w:rPr>
            </w:pPr>
            <w:r w:rsidRPr="008A4E36">
              <w:rPr>
                <w:rFonts w:ascii="AGaramondPro-Regular" w:hAnsi="AGaramondPro-Regular" w:cs="AGaramondPro-Regular"/>
                <w:sz w:val="22"/>
                <w:szCs w:val="22"/>
              </w:rPr>
              <w:t>Students use digital media and environments to communicate and work collaboratively, including at a distance, to support individual learning and contribute to the learning of others. Students:</w:t>
            </w:r>
          </w:p>
          <w:p w14:paraId="52D434A2" w14:textId="77777777" w:rsidR="008A4E36" w:rsidRPr="00512B05" w:rsidRDefault="008A4E36" w:rsidP="00093CAE">
            <w:pPr>
              <w:numPr>
                <w:ilvl w:val="0"/>
                <w:numId w:val="73"/>
              </w:num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interact, collaborate, and publish with peers, experts, or others employing a variety of digital environments</w:t>
            </w:r>
            <w:r w:rsidR="00512B05" w:rsidRPr="00512B05">
              <w:rPr>
                <w:rFonts w:ascii="AGaramondPro-Regular" w:hAnsi="AGaramondPro-Regular" w:cs="AGaramondPro-Regular"/>
                <w:sz w:val="22"/>
                <w:szCs w:val="22"/>
              </w:rPr>
              <w:t xml:space="preserve"> </w:t>
            </w:r>
            <w:r w:rsidRPr="00512B05">
              <w:rPr>
                <w:rFonts w:ascii="AGaramondPro-Regular" w:hAnsi="AGaramondPro-Regular" w:cs="AGaramondPro-Regular"/>
                <w:sz w:val="22"/>
                <w:szCs w:val="22"/>
              </w:rPr>
              <w:t>and media.</w:t>
            </w:r>
          </w:p>
          <w:p w14:paraId="31F40092" w14:textId="77777777" w:rsidR="008A4E36" w:rsidRPr="008A4E36" w:rsidRDefault="008A4E36" w:rsidP="00512B05">
            <w:pPr>
              <w:autoSpaceDE w:val="0"/>
              <w:autoSpaceDN w:val="0"/>
              <w:adjustRightInd w:val="0"/>
              <w:ind w:left="1044" w:hanging="270"/>
              <w:rPr>
                <w:rFonts w:ascii="AGaramondPro-Regular" w:hAnsi="AGaramondPro-Regular" w:cs="AGaramondPro-Regular"/>
                <w:sz w:val="22"/>
                <w:szCs w:val="22"/>
              </w:rPr>
            </w:pPr>
            <w:r w:rsidRPr="008A4E36">
              <w:rPr>
                <w:rFonts w:ascii="AGaramondPro-Regular" w:hAnsi="AGaramondPro-Regular" w:cs="AGaramondPro-Regular"/>
                <w:sz w:val="22"/>
                <w:szCs w:val="22"/>
              </w:rPr>
              <w:t>b. communicate information and ideas effectively to multiple audiences using a variety of media and formats.</w:t>
            </w:r>
          </w:p>
          <w:p w14:paraId="78C6B315" w14:textId="77777777" w:rsidR="008A4E36" w:rsidRDefault="008A4E36" w:rsidP="00512B05">
            <w:p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d. contribute to project teams to produce original works or solve problems.</w:t>
            </w:r>
          </w:p>
          <w:p w14:paraId="79D128DB" w14:textId="77777777" w:rsidR="00512B05" w:rsidRDefault="00512B05" w:rsidP="00512B05">
            <w:pPr>
              <w:autoSpaceDE w:val="0"/>
              <w:autoSpaceDN w:val="0"/>
              <w:adjustRightInd w:val="0"/>
              <w:ind w:left="774" w:hanging="360"/>
              <w:rPr>
                <w:rFonts w:ascii="AGaramondPro-Regular" w:hAnsi="AGaramondPro-Regular" w:cs="AGaramondPro-Regular"/>
                <w:b/>
                <w:sz w:val="22"/>
                <w:szCs w:val="22"/>
              </w:rPr>
            </w:pPr>
            <w:r w:rsidRPr="00512B05">
              <w:rPr>
                <w:rFonts w:ascii="AGaramondPro-Regular" w:hAnsi="AGaramondPro-Regular" w:cs="AGaramondPro-Regular"/>
                <w:b/>
                <w:sz w:val="22"/>
                <w:szCs w:val="22"/>
              </w:rPr>
              <w:t xml:space="preserve">3.  </w:t>
            </w:r>
            <w:r>
              <w:rPr>
                <w:rFonts w:ascii="AGaramondPro-Regular" w:hAnsi="AGaramondPro-Regular" w:cs="AGaramondPro-Regular"/>
                <w:b/>
                <w:sz w:val="22"/>
                <w:szCs w:val="22"/>
              </w:rPr>
              <w:t>Research and Information Fluency</w:t>
            </w:r>
          </w:p>
          <w:p w14:paraId="68195FE7" w14:textId="77777777" w:rsidR="00512B05" w:rsidRPr="00512B05" w:rsidRDefault="00512B05" w:rsidP="00512B05">
            <w:pPr>
              <w:autoSpaceDE w:val="0"/>
              <w:autoSpaceDN w:val="0"/>
              <w:adjustRightInd w:val="0"/>
              <w:ind w:left="774" w:hanging="360"/>
              <w:rPr>
                <w:rFonts w:ascii="AGaramondPro-Regular" w:hAnsi="AGaramondPro-Regular" w:cs="AGaramondPro-Regular"/>
                <w:sz w:val="22"/>
                <w:szCs w:val="22"/>
              </w:rPr>
            </w:pPr>
            <w:r w:rsidRPr="00512B05">
              <w:rPr>
                <w:rFonts w:ascii="AGaramondPro-Regular" w:hAnsi="AGaramondPro-Regular" w:cs="AGaramondPro-Regular"/>
                <w:sz w:val="22"/>
                <w:szCs w:val="22"/>
              </w:rPr>
              <w:t>Students apply digital tools to gather, evaluate, and use information. Students:</w:t>
            </w:r>
          </w:p>
          <w:p w14:paraId="308114FC" w14:textId="77777777" w:rsidR="00512B05" w:rsidRPr="00512B05" w:rsidRDefault="00512B05" w:rsidP="00093CAE">
            <w:pPr>
              <w:numPr>
                <w:ilvl w:val="0"/>
                <w:numId w:val="74"/>
              </w:num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plan strategies to guide inquiry.</w:t>
            </w:r>
          </w:p>
          <w:p w14:paraId="630EC8E2" w14:textId="77777777" w:rsidR="00512B05" w:rsidRPr="00512B05" w:rsidRDefault="00512B05" w:rsidP="00093CAE">
            <w:pPr>
              <w:numPr>
                <w:ilvl w:val="0"/>
                <w:numId w:val="74"/>
              </w:num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locate, organize, analyze, evaluate, synthesize, and ethically use information from a variety of sources and media.</w:t>
            </w:r>
          </w:p>
          <w:p w14:paraId="493D6EED" w14:textId="77777777" w:rsidR="00512B05" w:rsidRPr="00512B05" w:rsidRDefault="00512B05" w:rsidP="00512B05">
            <w:p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c. evaluate and select information sources and digital tools based on the appropriateness to specific tasks.</w:t>
            </w:r>
          </w:p>
          <w:p w14:paraId="54D5585B" w14:textId="77777777" w:rsidR="00512B05" w:rsidRDefault="00512B05" w:rsidP="00512B05">
            <w:p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d. process data and report results.</w:t>
            </w:r>
          </w:p>
          <w:p w14:paraId="17AB883B" w14:textId="77777777" w:rsidR="00512B05" w:rsidRPr="00512B05" w:rsidRDefault="00512B05" w:rsidP="00512B05">
            <w:pPr>
              <w:autoSpaceDE w:val="0"/>
              <w:autoSpaceDN w:val="0"/>
              <w:adjustRightInd w:val="0"/>
              <w:ind w:left="1044" w:hanging="630"/>
              <w:rPr>
                <w:rFonts w:ascii="AGaramondPro-Regular" w:hAnsi="AGaramondPro-Regular" w:cs="AGaramondPro-Regular"/>
                <w:b/>
                <w:bCs/>
                <w:sz w:val="22"/>
                <w:szCs w:val="22"/>
              </w:rPr>
            </w:pPr>
            <w:r>
              <w:rPr>
                <w:rFonts w:ascii="AGaramondPro-Regular" w:hAnsi="AGaramondPro-Regular" w:cs="AGaramondPro-Regular"/>
                <w:b/>
                <w:bCs/>
                <w:sz w:val="22"/>
                <w:szCs w:val="22"/>
              </w:rPr>
              <w:t xml:space="preserve">4.   </w:t>
            </w:r>
            <w:r w:rsidRPr="00512B05">
              <w:rPr>
                <w:rFonts w:ascii="AGaramondPro-Regular" w:hAnsi="AGaramondPro-Regular" w:cs="AGaramondPro-Regular"/>
                <w:b/>
                <w:bCs/>
                <w:sz w:val="22"/>
                <w:szCs w:val="22"/>
              </w:rPr>
              <w:t>Critical Thinking, Problem Solving, and Decision Making</w:t>
            </w:r>
          </w:p>
          <w:p w14:paraId="2A960BDD" w14:textId="77777777" w:rsidR="00512B05" w:rsidRPr="00512B05" w:rsidRDefault="00512B05" w:rsidP="00512B05">
            <w:pPr>
              <w:autoSpaceDE w:val="0"/>
              <w:autoSpaceDN w:val="0"/>
              <w:adjustRightInd w:val="0"/>
              <w:ind w:left="414"/>
              <w:rPr>
                <w:rFonts w:ascii="AGaramondPro-Regular" w:hAnsi="AGaramondPro-Regular" w:cs="AGaramondPro-Regular"/>
                <w:sz w:val="22"/>
                <w:szCs w:val="22"/>
              </w:rPr>
            </w:pPr>
            <w:r w:rsidRPr="00512B05">
              <w:rPr>
                <w:rFonts w:ascii="AGaramondPro-Regular" w:hAnsi="AGaramondPro-Regular" w:cs="AGaramondPro-Regular"/>
                <w:sz w:val="22"/>
                <w:szCs w:val="22"/>
              </w:rPr>
              <w:t>Students use critical thinking skills to plan and conduct research, manage projects, solve problems, and make</w:t>
            </w:r>
            <w:r>
              <w:rPr>
                <w:rFonts w:ascii="AGaramondPro-Regular" w:hAnsi="AGaramondPro-Regular" w:cs="AGaramondPro-Regular"/>
                <w:sz w:val="22"/>
                <w:szCs w:val="22"/>
              </w:rPr>
              <w:t xml:space="preserve"> </w:t>
            </w:r>
            <w:r w:rsidRPr="00512B05">
              <w:rPr>
                <w:rFonts w:ascii="AGaramondPro-Regular" w:hAnsi="AGaramondPro-Regular" w:cs="AGaramondPro-Regular"/>
                <w:sz w:val="22"/>
                <w:szCs w:val="22"/>
              </w:rPr>
              <w:t>informed decisions using appropriate digital tools and resources. Students:</w:t>
            </w:r>
          </w:p>
          <w:p w14:paraId="5951DB40" w14:textId="77777777" w:rsidR="00512B05" w:rsidRPr="00512B05" w:rsidRDefault="00512B05" w:rsidP="00512B05">
            <w:p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b. plan and manage activities to develop a solution or complete a project.</w:t>
            </w:r>
          </w:p>
          <w:p w14:paraId="34550868" w14:textId="77777777" w:rsidR="00512B05" w:rsidRDefault="00512B05" w:rsidP="00512B05">
            <w:p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c. collect and analyze data to identify solutions and/or make informed decisions.</w:t>
            </w:r>
          </w:p>
          <w:p w14:paraId="3D3055AC" w14:textId="77777777" w:rsidR="00512B05" w:rsidRPr="00512B05" w:rsidRDefault="00512B05" w:rsidP="00512B05">
            <w:pPr>
              <w:autoSpaceDE w:val="0"/>
              <w:autoSpaceDN w:val="0"/>
              <w:adjustRightInd w:val="0"/>
              <w:ind w:left="1044" w:hanging="630"/>
              <w:rPr>
                <w:rFonts w:ascii="AGaramondPro-Regular" w:hAnsi="AGaramondPro-Regular" w:cs="AGaramondPro-Regular"/>
                <w:sz w:val="22"/>
                <w:szCs w:val="22"/>
              </w:rPr>
            </w:pPr>
            <w:r>
              <w:rPr>
                <w:rFonts w:ascii="AGaramondPro-Regular" w:hAnsi="AGaramondPro-Regular" w:cs="AGaramondPro-Regular"/>
                <w:b/>
                <w:sz w:val="22"/>
                <w:szCs w:val="22"/>
              </w:rPr>
              <w:t xml:space="preserve">5.   </w:t>
            </w:r>
            <w:r w:rsidRPr="00512B05">
              <w:rPr>
                <w:rFonts w:ascii="AGaramondPro-Regular" w:hAnsi="AGaramondPro-Regular" w:cs="AGaramondPro-Regular"/>
                <w:b/>
                <w:bCs/>
                <w:sz w:val="22"/>
                <w:szCs w:val="22"/>
              </w:rPr>
              <w:t>Digital Citizenship</w:t>
            </w:r>
          </w:p>
          <w:p w14:paraId="025383CD" w14:textId="77777777" w:rsidR="00512B05" w:rsidRPr="00512B05" w:rsidRDefault="00512B05" w:rsidP="00512B05">
            <w:pPr>
              <w:autoSpaceDE w:val="0"/>
              <w:autoSpaceDN w:val="0"/>
              <w:adjustRightInd w:val="0"/>
              <w:ind w:left="414"/>
              <w:rPr>
                <w:rFonts w:ascii="AGaramondPro-Regular" w:hAnsi="AGaramondPro-Regular" w:cs="AGaramondPro-Regular"/>
                <w:sz w:val="22"/>
                <w:szCs w:val="22"/>
              </w:rPr>
            </w:pPr>
            <w:r w:rsidRPr="00512B05">
              <w:rPr>
                <w:rFonts w:ascii="AGaramondPro-Regular" w:hAnsi="AGaramondPro-Regular" w:cs="AGaramondPro-Regular"/>
                <w:sz w:val="22"/>
                <w:szCs w:val="22"/>
              </w:rPr>
              <w:t>Students understand human, cultural, and societal issues related to technology and practice legal and ethical</w:t>
            </w:r>
            <w:r>
              <w:rPr>
                <w:rFonts w:ascii="AGaramondPro-Regular" w:hAnsi="AGaramondPro-Regular" w:cs="AGaramondPro-Regular"/>
                <w:sz w:val="22"/>
                <w:szCs w:val="22"/>
              </w:rPr>
              <w:t xml:space="preserve"> </w:t>
            </w:r>
            <w:r w:rsidRPr="00512B05">
              <w:rPr>
                <w:rFonts w:ascii="AGaramondPro-Regular" w:hAnsi="AGaramondPro-Regular" w:cs="AGaramondPro-Regular"/>
                <w:sz w:val="22"/>
                <w:szCs w:val="22"/>
              </w:rPr>
              <w:t>behavior. Students:</w:t>
            </w:r>
          </w:p>
          <w:p w14:paraId="58F3FA8E" w14:textId="77777777" w:rsidR="00512B05" w:rsidRPr="00512B05" w:rsidRDefault="00512B05" w:rsidP="00512B05">
            <w:p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a. advocate and practice safe, legal, and responsible use of information and technology.</w:t>
            </w:r>
          </w:p>
          <w:p w14:paraId="22E00470" w14:textId="77777777" w:rsidR="00512B05" w:rsidRPr="00512B05" w:rsidRDefault="00512B05" w:rsidP="00512B05">
            <w:p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b. exhibit a positive attitude toward using technology that supports collaboration, learning, and productivity.</w:t>
            </w:r>
          </w:p>
          <w:p w14:paraId="071707EB" w14:textId="77777777" w:rsidR="00512B05" w:rsidRPr="00512B05" w:rsidRDefault="00512B05" w:rsidP="00512B05">
            <w:p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c. demonstrate personal responsibility for lifelong learning.</w:t>
            </w:r>
          </w:p>
          <w:p w14:paraId="199783F0" w14:textId="77777777" w:rsidR="00512B05" w:rsidRPr="00512B05" w:rsidRDefault="00512B05" w:rsidP="00512B05">
            <w:p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d. exhibit leadership for digital citizenship.</w:t>
            </w:r>
          </w:p>
          <w:p w14:paraId="64AD3F30" w14:textId="77777777" w:rsidR="00512B05" w:rsidRPr="00512B05" w:rsidRDefault="00512B05" w:rsidP="00512B05">
            <w:pPr>
              <w:autoSpaceDE w:val="0"/>
              <w:autoSpaceDN w:val="0"/>
              <w:adjustRightInd w:val="0"/>
              <w:ind w:left="630" w:hanging="270"/>
              <w:rPr>
                <w:rFonts w:ascii="AGaramondPro-Regular" w:hAnsi="AGaramondPro-Regular" w:cs="AGaramondPro-Regular"/>
                <w:b/>
                <w:bCs/>
                <w:sz w:val="22"/>
                <w:szCs w:val="22"/>
              </w:rPr>
            </w:pPr>
            <w:r w:rsidRPr="00512B05">
              <w:rPr>
                <w:rFonts w:ascii="AGaramondPro-Regular" w:hAnsi="AGaramondPro-Regular" w:cs="AGaramondPro-Regular"/>
                <w:b/>
                <w:bCs/>
                <w:sz w:val="22"/>
                <w:szCs w:val="22"/>
              </w:rPr>
              <w:t>6</w:t>
            </w:r>
            <w:r>
              <w:rPr>
                <w:rFonts w:ascii="AGaramondPro-Regular" w:hAnsi="AGaramondPro-Regular" w:cs="AGaramondPro-Regular"/>
                <w:bCs/>
                <w:sz w:val="22"/>
                <w:szCs w:val="22"/>
              </w:rPr>
              <w:t xml:space="preserve">.  </w:t>
            </w:r>
            <w:r w:rsidRPr="00512B05">
              <w:rPr>
                <w:rFonts w:ascii="AGaramondPro-Regular" w:hAnsi="AGaramondPro-Regular" w:cs="AGaramondPro-Regular"/>
                <w:b/>
                <w:bCs/>
                <w:sz w:val="22"/>
                <w:szCs w:val="22"/>
              </w:rPr>
              <w:t>Technology Operations and Concepts</w:t>
            </w:r>
          </w:p>
          <w:p w14:paraId="655E0CB2" w14:textId="77777777" w:rsidR="00512B05" w:rsidRPr="00512B05" w:rsidRDefault="00512B05" w:rsidP="00512B05">
            <w:pPr>
              <w:autoSpaceDE w:val="0"/>
              <w:autoSpaceDN w:val="0"/>
              <w:adjustRightInd w:val="0"/>
              <w:ind w:left="414"/>
              <w:rPr>
                <w:rFonts w:ascii="AGaramondPro-Regular" w:hAnsi="AGaramondPro-Regular" w:cs="AGaramondPro-Regular"/>
                <w:sz w:val="22"/>
                <w:szCs w:val="22"/>
              </w:rPr>
            </w:pPr>
            <w:r w:rsidRPr="00512B05">
              <w:rPr>
                <w:rFonts w:ascii="AGaramondPro-Regular" w:hAnsi="AGaramondPro-Regular" w:cs="AGaramondPro-Regular"/>
                <w:sz w:val="22"/>
                <w:szCs w:val="22"/>
              </w:rPr>
              <w:t>Students demonstrate a sound understanding of technology concepts, systems, and operations. Students:</w:t>
            </w:r>
          </w:p>
          <w:p w14:paraId="6419F6F5" w14:textId="77777777" w:rsidR="00512B05" w:rsidRPr="00512B05" w:rsidRDefault="00512B05" w:rsidP="00512B05">
            <w:p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a. understand and use technology systems.</w:t>
            </w:r>
          </w:p>
          <w:p w14:paraId="5323FD3A" w14:textId="77777777" w:rsidR="00512B05" w:rsidRPr="00512B05" w:rsidRDefault="00512B05" w:rsidP="00512B05">
            <w:p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b. select and use applications effectively and productively.</w:t>
            </w:r>
          </w:p>
          <w:p w14:paraId="26B68D50" w14:textId="77777777" w:rsidR="00494DD5" w:rsidRPr="007C3130" w:rsidRDefault="00512B05" w:rsidP="007C3130">
            <w:pPr>
              <w:autoSpaceDE w:val="0"/>
              <w:autoSpaceDN w:val="0"/>
              <w:adjustRightInd w:val="0"/>
              <w:ind w:left="1044" w:hanging="270"/>
              <w:rPr>
                <w:rFonts w:ascii="AGaramondPro-Regular" w:hAnsi="AGaramondPro-Regular" w:cs="AGaramondPro-Regular"/>
                <w:sz w:val="22"/>
                <w:szCs w:val="22"/>
              </w:rPr>
            </w:pPr>
            <w:r w:rsidRPr="00512B05">
              <w:rPr>
                <w:rFonts w:ascii="AGaramondPro-Regular" w:hAnsi="AGaramondPro-Regular" w:cs="AGaramondPro-Regular"/>
                <w:sz w:val="22"/>
                <w:szCs w:val="22"/>
              </w:rPr>
              <w:t>d. transfer current knowledge to learning of new technologies.</w:t>
            </w:r>
          </w:p>
        </w:tc>
      </w:tr>
      <w:tr w:rsidR="00494DD5" w:rsidRPr="00A76F7C" w14:paraId="785016C5"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7DBDCCBF" w14:textId="77777777" w:rsidR="00494DD5" w:rsidRPr="00A76F7C" w:rsidRDefault="00494DD5" w:rsidP="000751F8">
            <w:pPr>
              <w:spacing w:before="80"/>
              <w:rPr>
                <w:b/>
                <w:bCs/>
                <w:sz w:val="20"/>
                <w:szCs w:val="20"/>
              </w:rPr>
            </w:pPr>
            <w:r w:rsidRPr="00A76F7C">
              <w:rPr>
                <w:b/>
                <w:bCs/>
                <w:sz w:val="20"/>
                <w:szCs w:val="20"/>
              </w:rPr>
              <w:lastRenderedPageBreak/>
              <w:t>Teacher-Led Activities</w:t>
            </w:r>
            <w:r w:rsidR="00923173">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7564BBE3" w14:textId="77777777" w:rsidR="00C14329" w:rsidRPr="00C14329" w:rsidRDefault="007C3130" w:rsidP="005916DC">
            <w:pPr>
              <w:pStyle w:val="IntegrateProjectbodytext"/>
            </w:pPr>
            <w:r>
              <w:t>Sixth, 7</w:t>
            </w:r>
            <w:r w:rsidRPr="007C3130">
              <w:rPr>
                <w:vertAlign w:val="superscript"/>
              </w:rPr>
              <w:t>th</w:t>
            </w:r>
            <w:r>
              <w:t xml:space="preserve">, and 8th grade students in all disciplines will be participating in an interdisciplinary project, Experience Africa, that will culminate in a community-wide open house to highlight project activities and artifacts.  The </w:t>
            </w:r>
            <w:r w:rsidR="00C14329" w:rsidRPr="00C14329">
              <w:t xml:space="preserve">Language Arts students will create </w:t>
            </w:r>
            <w:r>
              <w:t>reports and a newsletter as part of their participation, which also includes editing of PowerPoint presentations and writing poems.  This preliminary unit engages student teams in report writing focused on the continent of Africa.</w:t>
            </w:r>
          </w:p>
          <w:p w14:paraId="3488E116" w14:textId="77777777" w:rsidR="00C14329" w:rsidRDefault="00C14329" w:rsidP="007D7D06">
            <w:pPr>
              <w:pStyle w:val="IntegrateProjectbodytext"/>
              <w:numPr>
                <w:ilvl w:val="0"/>
                <w:numId w:val="24"/>
              </w:numPr>
              <w:tabs>
                <w:tab w:val="clear" w:pos="519"/>
                <w:tab w:val="left" w:pos="594"/>
              </w:tabs>
              <w:ind w:left="594" w:hanging="234"/>
            </w:pPr>
            <w:r w:rsidRPr="00C14329">
              <w:t xml:space="preserve">Divide students into 3-4 person </w:t>
            </w:r>
            <w:r w:rsidR="007C3130">
              <w:t>teams and provide each student with a project instruction sheet.  Explain to students how this unit will be used to prepare for the upcoming Africa Experience unit.</w:t>
            </w:r>
          </w:p>
          <w:p w14:paraId="022FD8F2" w14:textId="77777777" w:rsidR="007C3130" w:rsidRPr="00C14329" w:rsidRDefault="007C3130" w:rsidP="007D7D06">
            <w:pPr>
              <w:pStyle w:val="IntegrateProjectbodytext"/>
              <w:numPr>
                <w:ilvl w:val="0"/>
                <w:numId w:val="24"/>
              </w:numPr>
              <w:tabs>
                <w:tab w:val="clear" w:pos="519"/>
                <w:tab w:val="left" w:pos="594"/>
              </w:tabs>
              <w:ind w:left="594" w:hanging="234"/>
            </w:pPr>
            <w:r>
              <w:t>Show National Geographic video on the continent of Africa and lead discussion.</w:t>
            </w:r>
          </w:p>
          <w:p w14:paraId="00A26820" w14:textId="77777777" w:rsidR="00600954" w:rsidRDefault="007C3130" w:rsidP="007D7D06">
            <w:pPr>
              <w:pStyle w:val="IntegrateProjectbodytext"/>
              <w:numPr>
                <w:ilvl w:val="0"/>
                <w:numId w:val="24"/>
              </w:numPr>
            </w:pPr>
            <w:r>
              <w:t xml:space="preserve">  Lead students through initial brainstorming activities</w:t>
            </w:r>
            <w:r w:rsidR="00600954">
              <w:t xml:space="preserve"> and then direct students to complete the activities</w:t>
            </w:r>
            <w:r>
              <w:t xml:space="preserve">.  </w:t>
            </w:r>
            <w:r w:rsidR="00C14329" w:rsidRPr="00C14329">
              <w:t>Students may use table</w:t>
            </w:r>
            <w:r w:rsidR="00600954">
              <w:t>t</w:t>
            </w:r>
            <w:r w:rsidR="00C14329" w:rsidRPr="00C14329">
              <w:t xml:space="preserve"> PCs to record </w:t>
            </w:r>
            <w:r w:rsidR="00955FCC">
              <w:t xml:space="preserve">collected </w:t>
            </w:r>
            <w:r w:rsidR="00C14329" w:rsidRPr="00C14329">
              <w:t>data.</w:t>
            </w:r>
            <w:r w:rsidR="00600954">
              <w:t xml:space="preserve">  </w:t>
            </w:r>
            <w:r w:rsidR="00600954" w:rsidRPr="00600954">
              <w:t xml:space="preserve">Teams should be given enough time to brainstorm about the assigned topics for their respective </w:t>
            </w:r>
            <w:r w:rsidR="00600954">
              <w:t>assignments</w:t>
            </w:r>
            <w:r w:rsidR="00600954" w:rsidRPr="00600954">
              <w:t xml:space="preserve"> and to assign tasks for the writing assignment.  </w:t>
            </w:r>
          </w:p>
          <w:p w14:paraId="71814D8B" w14:textId="77777777" w:rsidR="00600954" w:rsidRDefault="00600954" w:rsidP="007D7D06">
            <w:pPr>
              <w:pStyle w:val="IntegrateProjectbodytext"/>
              <w:numPr>
                <w:ilvl w:val="0"/>
                <w:numId w:val="24"/>
              </w:numPr>
            </w:pPr>
            <w:r>
              <w:t xml:space="preserve">  Provide direct instruction on MS Office Word table creation and use of report templates.</w:t>
            </w:r>
          </w:p>
          <w:p w14:paraId="0888CDFF" w14:textId="77777777" w:rsidR="00600954" w:rsidRDefault="00600954" w:rsidP="007D7D06">
            <w:pPr>
              <w:pStyle w:val="IntegrateProjectbodytext"/>
              <w:numPr>
                <w:ilvl w:val="0"/>
                <w:numId w:val="24"/>
              </w:numPr>
            </w:pPr>
            <w:r>
              <w:t xml:space="preserve">  Provide direct instruction on use of MS Office Live workspaces.</w:t>
            </w:r>
          </w:p>
          <w:p w14:paraId="035363B7" w14:textId="77777777" w:rsidR="00600954" w:rsidRDefault="00600954" w:rsidP="007D7D06">
            <w:pPr>
              <w:pStyle w:val="IntegrateProjectbodytext"/>
              <w:numPr>
                <w:ilvl w:val="0"/>
                <w:numId w:val="24"/>
              </w:numPr>
            </w:pPr>
            <w:r>
              <w:t xml:space="preserve">  Monitor and provide feedback on revised drafts of reports.</w:t>
            </w:r>
          </w:p>
          <w:p w14:paraId="3125202C" w14:textId="77777777" w:rsidR="00494DD5" w:rsidRPr="00A76F7C" w:rsidRDefault="00600954" w:rsidP="007D7D06">
            <w:pPr>
              <w:pStyle w:val="IntegrateProjectbodytext"/>
              <w:numPr>
                <w:ilvl w:val="0"/>
                <w:numId w:val="24"/>
              </w:numPr>
            </w:pPr>
            <w:r>
              <w:t>Provide individual group and whole group feedback on completed reports.</w:t>
            </w:r>
          </w:p>
        </w:tc>
      </w:tr>
      <w:tr w:rsidR="00494DD5" w:rsidRPr="00A76F7C" w14:paraId="5947533A"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33866BCB" w14:textId="77777777" w:rsidR="00494DD5" w:rsidRPr="00A76F7C" w:rsidRDefault="00494DD5" w:rsidP="000751F8">
            <w:pPr>
              <w:spacing w:before="80"/>
              <w:rPr>
                <w:b/>
                <w:bCs/>
                <w:sz w:val="20"/>
                <w:szCs w:val="20"/>
              </w:rPr>
            </w:pPr>
            <w:r w:rsidRPr="00A76F7C">
              <w:rPr>
                <w:b/>
                <w:bCs/>
                <w:sz w:val="20"/>
                <w:szCs w:val="20"/>
              </w:rPr>
              <w:t xml:space="preserve">Student-Centered </w:t>
            </w:r>
            <w:r w:rsidRPr="00A76F7C">
              <w:rPr>
                <w:b/>
                <w:bCs/>
                <w:sz w:val="20"/>
                <w:szCs w:val="20"/>
              </w:rPr>
              <w:br/>
              <w:t>Activities</w:t>
            </w:r>
          </w:p>
        </w:tc>
        <w:tc>
          <w:tcPr>
            <w:tcW w:w="7542" w:type="dxa"/>
            <w:gridSpan w:val="2"/>
            <w:tcBorders>
              <w:top w:val="single" w:sz="8" w:space="0" w:color="auto"/>
              <w:left w:val="single" w:sz="8" w:space="0" w:color="auto"/>
              <w:bottom w:val="single" w:sz="8" w:space="0" w:color="auto"/>
              <w:right w:val="single" w:sz="8" w:space="0" w:color="auto"/>
            </w:tcBorders>
          </w:tcPr>
          <w:p w14:paraId="46E217B3" w14:textId="77777777" w:rsidR="00FD6DE5" w:rsidRPr="00FD6DE5" w:rsidRDefault="00FD6DE5" w:rsidP="00FD6DE5">
            <w:pPr>
              <w:pStyle w:val="IntegrateProjectbodytext"/>
              <w:rPr>
                <w:b w:val="0"/>
              </w:rPr>
            </w:pPr>
            <w:r w:rsidRPr="00FD6DE5">
              <w:rPr>
                <w:b w:val="0"/>
              </w:rPr>
              <w:t>Students have had instruction in the concepts of data and data collection.  They have not used data tables for the collection and sorting of non-s</w:t>
            </w:r>
            <w:r>
              <w:rPr>
                <w:b w:val="0"/>
              </w:rPr>
              <w:t>cientific data.  They have also participated in brainstorming and prewriting activities.</w:t>
            </w:r>
          </w:p>
          <w:p w14:paraId="6AB3F668" w14:textId="77777777" w:rsidR="00FD6DE5" w:rsidRDefault="00FD6DE5" w:rsidP="005916DC">
            <w:pPr>
              <w:pStyle w:val="IntegrateProjectbodytext"/>
              <w:rPr>
                <w:b w:val="0"/>
              </w:rPr>
            </w:pPr>
          </w:p>
          <w:p w14:paraId="1500DF75" w14:textId="77777777" w:rsidR="00B071FD" w:rsidRPr="00FD6DE5" w:rsidRDefault="00B071FD" w:rsidP="005916DC">
            <w:pPr>
              <w:pStyle w:val="IntegrateProjectbodytext"/>
              <w:rPr>
                <w:b w:val="0"/>
              </w:rPr>
            </w:pPr>
            <w:r w:rsidRPr="00D7511F">
              <w:rPr>
                <w:b w:val="0"/>
                <w:u w:val="single"/>
              </w:rPr>
              <w:t>DAY 1</w:t>
            </w:r>
            <w:r>
              <w:t xml:space="preserve">:  </w:t>
            </w:r>
            <w:r w:rsidR="00D31823">
              <w:rPr>
                <w:b w:val="0"/>
              </w:rPr>
              <w:t>Introductory Lesson:  Introduction to Africa</w:t>
            </w:r>
          </w:p>
          <w:p w14:paraId="5D893FA7" w14:textId="77777777" w:rsidR="00C14329" w:rsidRDefault="00FD6DE5" w:rsidP="007D7D06">
            <w:pPr>
              <w:pStyle w:val="IntegrateProjectbodytext"/>
              <w:numPr>
                <w:ilvl w:val="0"/>
                <w:numId w:val="26"/>
              </w:numPr>
              <w:rPr>
                <w:b w:val="0"/>
              </w:rPr>
            </w:pPr>
            <w:r>
              <w:rPr>
                <w:b w:val="0"/>
              </w:rPr>
              <w:t>Students view Africa video (Animals of the African savanna) to in</w:t>
            </w:r>
            <w:r w:rsidR="005C5400">
              <w:rPr>
                <w:b w:val="0"/>
              </w:rPr>
              <w:t>troduce them to the continent, taking notes.</w:t>
            </w:r>
          </w:p>
          <w:p w14:paraId="755BD3B0" w14:textId="77777777" w:rsidR="005C5400" w:rsidRDefault="005C5400" w:rsidP="007D7D06">
            <w:pPr>
              <w:pStyle w:val="IntegrateProjectbodytext"/>
              <w:numPr>
                <w:ilvl w:val="0"/>
                <w:numId w:val="26"/>
              </w:numPr>
              <w:rPr>
                <w:b w:val="0"/>
              </w:rPr>
            </w:pPr>
            <w:r>
              <w:rPr>
                <w:b w:val="0"/>
              </w:rPr>
              <w:t xml:space="preserve">Following video, students engage in brainstorming session, with several taking turns writing information on Post It Easel Pads, Tablet PC One Note, or board. </w:t>
            </w:r>
          </w:p>
          <w:p w14:paraId="5ED507F6" w14:textId="77777777" w:rsidR="00D31823" w:rsidRPr="00FD6DE5" w:rsidRDefault="00D31823" w:rsidP="007D7D06">
            <w:pPr>
              <w:pStyle w:val="IntegrateProjectbodytext"/>
              <w:numPr>
                <w:ilvl w:val="0"/>
                <w:numId w:val="26"/>
              </w:numPr>
              <w:rPr>
                <w:b w:val="0"/>
              </w:rPr>
            </w:pPr>
            <w:r>
              <w:rPr>
                <w:b w:val="0"/>
              </w:rPr>
              <w:t>Groups identify all brainstormed ideas that would be good to include in a report on the African continent.  Others not mentioned in the video should be added at this time (since the video focused primarily on animals).</w:t>
            </w:r>
          </w:p>
          <w:p w14:paraId="2D9F6054" w14:textId="77777777" w:rsidR="00C14329" w:rsidRPr="00FD6DE5" w:rsidRDefault="005C5400" w:rsidP="007D7D06">
            <w:pPr>
              <w:pStyle w:val="IntegrateProjectbodytext"/>
              <w:numPr>
                <w:ilvl w:val="0"/>
                <w:numId w:val="26"/>
              </w:numPr>
              <w:rPr>
                <w:b w:val="0"/>
              </w:rPr>
            </w:pPr>
            <w:r>
              <w:rPr>
                <w:b w:val="0"/>
              </w:rPr>
              <w:t>Student groups organize based on teacher instructions.  Ideally, groups should have 3-4 students, but this is flexible.</w:t>
            </w:r>
          </w:p>
          <w:p w14:paraId="563F48F0" w14:textId="77777777" w:rsidR="00C14329" w:rsidRPr="00FD6DE5" w:rsidRDefault="005C5400" w:rsidP="007D7D06">
            <w:pPr>
              <w:pStyle w:val="IntegrateProjectbodytext"/>
              <w:numPr>
                <w:ilvl w:val="0"/>
                <w:numId w:val="26"/>
              </w:numPr>
              <w:rPr>
                <w:b w:val="0"/>
              </w:rPr>
            </w:pPr>
            <w:r>
              <w:rPr>
                <w:b w:val="0"/>
              </w:rPr>
              <w:t>Groups review project instruction sheets and discuss among themselves.  Students review instruction sheets with teacher.</w:t>
            </w:r>
          </w:p>
          <w:p w14:paraId="54DDF188" w14:textId="77777777" w:rsidR="00C14329" w:rsidRPr="00FD6DE5" w:rsidRDefault="00D31823" w:rsidP="007D7D06">
            <w:pPr>
              <w:pStyle w:val="IntegrateProjectbodytext"/>
              <w:numPr>
                <w:ilvl w:val="0"/>
                <w:numId w:val="26"/>
              </w:numPr>
              <w:rPr>
                <w:b w:val="0"/>
              </w:rPr>
            </w:pPr>
            <w:r>
              <w:rPr>
                <w:b w:val="0"/>
              </w:rPr>
              <w:t>Each group works independently to categorize brainstormed ideas into major categories—e.g., History, Geography, Natural Resources.</w:t>
            </w:r>
          </w:p>
          <w:p w14:paraId="6187E025" w14:textId="77777777" w:rsidR="00B36901" w:rsidRPr="00C46E14" w:rsidRDefault="00B36901" w:rsidP="005916DC">
            <w:pPr>
              <w:pStyle w:val="IntegrateProjectbodytext"/>
              <w:rPr>
                <w:b w:val="0"/>
              </w:rPr>
            </w:pPr>
            <w:r w:rsidRPr="00C46E14">
              <w:rPr>
                <w:b w:val="0"/>
                <w:u w:val="single"/>
              </w:rPr>
              <w:t>DAY 2</w:t>
            </w:r>
            <w:r w:rsidRPr="00C46E14">
              <w:rPr>
                <w:b w:val="0"/>
              </w:rPr>
              <w:t>:</w:t>
            </w:r>
          </w:p>
          <w:p w14:paraId="34AEE14E" w14:textId="77777777" w:rsidR="00D7511F" w:rsidRPr="00C46E14" w:rsidRDefault="00D31823" w:rsidP="005916DC">
            <w:pPr>
              <w:pStyle w:val="IntegrateProjectbodytext"/>
              <w:rPr>
                <w:b w:val="0"/>
              </w:rPr>
            </w:pPr>
            <w:r>
              <w:rPr>
                <w:b w:val="0"/>
              </w:rPr>
              <w:t>Brainstorming Content</w:t>
            </w:r>
          </w:p>
          <w:p w14:paraId="34063C76" w14:textId="77777777" w:rsidR="00D7511F" w:rsidRPr="00D31823" w:rsidRDefault="00D31823" w:rsidP="007D7D06">
            <w:pPr>
              <w:pStyle w:val="IntegrateProjectbodytext"/>
              <w:numPr>
                <w:ilvl w:val="0"/>
                <w:numId w:val="25"/>
              </w:numPr>
              <w:rPr>
                <w:b w:val="0"/>
              </w:rPr>
            </w:pPr>
            <w:r>
              <w:rPr>
                <w:b w:val="0"/>
              </w:rPr>
              <w:t>Using the broad topic areas from the previous day, large group engages in a discussion to identify the 5-6 content areas to include in the report.</w:t>
            </w:r>
            <w:r w:rsidR="00D7511F" w:rsidRPr="00D31823">
              <w:rPr>
                <w:b w:val="0"/>
              </w:rPr>
              <w:t xml:space="preserve">  </w:t>
            </w:r>
          </w:p>
          <w:p w14:paraId="6E4A4D83" w14:textId="77777777" w:rsidR="00D7511F" w:rsidRDefault="00D31823" w:rsidP="007D7D06">
            <w:pPr>
              <w:pStyle w:val="IntegrateProjectbodytext"/>
              <w:numPr>
                <w:ilvl w:val="0"/>
                <w:numId w:val="25"/>
              </w:numPr>
              <w:rPr>
                <w:b w:val="0"/>
              </w:rPr>
            </w:pPr>
            <w:r>
              <w:rPr>
                <w:b w:val="0"/>
              </w:rPr>
              <w:t>The large group will then use individual group sorting of brainstormed ideas to place the ideas into content area categories.</w:t>
            </w:r>
          </w:p>
          <w:p w14:paraId="338C81D8" w14:textId="77777777" w:rsidR="00D31823" w:rsidRPr="00D31823" w:rsidRDefault="00D31823" w:rsidP="007D7D06">
            <w:pPr>
              <w:pStyle w:val="IntegrateProjectbodytext"/>
              <w:numPr>
                <w:ilvl w:val="0"/>
                <w:numId w:val="25"/>
              </w:numPr>
              <w:rPr>
                <w:b w:val="0"/>
              </w:rPr>
            </w:pPr>
            <w:r>
              <w:rPr>
                <w:b w:val="0"/>
              </w:rPr>
              <w:t>Additional items can be added.  Large group should finalize report content and make team assignments for sections.</w:t>
            </w:r>
          </w:p>
          <w:p w14:paraId="305DFA7C" w14:textId="77777777" w:rsidR="00D7511F" w:rsidRDefault="00D31823" w:rsidP="007D7D06">
            <w:pPr>
              <w:pStyle w:val="IntegrateProjectbodytext"/>
              <w:numPr>
                <w:ilvl w:val="0"/>
                <w:numId w:val="25"/>
              </w:numPr>
              <w:rPr>
                <w:b w:val="0"/>
              </w:rPr>
            </w:pPr>
            <w:r>
              <w:rPr>
                <w:b w:val="0"/>
              </w:rPr>
              <w:t>Using instruction provided by teacher, individual teams set up Office Live workspace project site.</w:t>
            </w:r>
          </w:p>
          <w:p w14:paraId="205F37AC" w14:textId="77777777" w:rsidR="00B85CDE" w:rsidRDefault="00B85CDE" w:rsidP="007D7D06">
            <w:pPr>
              <w:pStyle w:val="IntegrateProjectbodytext"/>
              <w:numPr>
                <w:ilvl w:val="0"/>
                <w:numId w:val="25"/>
              </w:numPr>
              <w:rPr>
                <w:b w:val="0"/>
              </w:rPr>
            </w:pPr>
            <w:r>
              <w:rPr>
                <w:b w:val="0"/>
              </w:rPr>
              <w:t xml:space="preserve">Individual teams develop work plan and assign tasks based on those outlined in the </w:t>
            </w:r>
            <w:r>
              <w:rPr>
                <w:b w:val="0"/>
              </w:rPr>
              <w:lastRenderedPageBreak/>
              <w:t>instruction sheets.</w:t>
            </w:r>
          </w:p>
          <w:p w14:paraId="7FE7860A" w14:textId="77777777" w:rsidR="00D31823" w:rsidRDefault="00D31823" w:rsidP="00D31823">
            <w:pPr>
              <w:pStyle w:val="IntegrateProjectbodytext"/>
              <w:rPr>
                <w:b w:val="0"/>
                <w:u w:val="single"/>
              </w:rPr>
            </w:pPr>
            <w:r>
              <w:rPr>
                <w:b w:val="0"/>
                <w:u w:val="single"/>
              </w:rPr>
              <w:t>DAY 3:</w:t>
            </w:r>
          </w:p>
          <w:p w14:paraId="700E358D" w14:textId="77777777" w:rsidR="00D31823" w:rsidRDefault="00B85CDE" w:rsidP="004C5DB7">
            <w:pPr>
              <w:pStyle w:val="IntegrateProjectbodytext"/>
              <w:rPr>
                <w:b w:val="0"/>
              </w:rPr>
            </w:pPr>
            <w:r>
              <w:rPr>
                <w:b w:val="0"/>
              </w:rPr>
              <w:t>Initial research activities</w:t>
            </w:r>
          </w:p>
          <w:p w14:paraId="6C294F17" w14:textId="77777777" w:rsidR="00B85CDE" w:rsidRDefault="00B85CDE" w:rsidP="00093CAE">
            <w:pPr>
              <w:pStyle w:val="IntegrateProjectbodytext"/>
              <w:numPr>
                <w:ilvl w:val="0"/>
                <w:numId w:val="75"/>
              </w:numPr>
              <w:ind w:left="504" w:hanging="90"/>
              <w:rPr>
                <w:b w:val="0"/>
              </w:rPr>
            </w:pPr>
            <w:r w:rsidRPr="00B85CDE">
              <w:rPr>
                <w:b w:val="0"/>
              </w:rPr>
              <w:t xml:space="preserve">Individual teams develop or review work plan and assigned tasks.  Students discuss plan and identify needed resources.  </w:t>
            </w:r>
          </w:p>
          <w:p w14:paraId="07CC22B7" w14:textId="77777777" w:rsidR="00B85CDE" w:rsidRPr="00B85CDE" w:rsidRDefault="00B85CDE" w:rsidP="00093CAE">
            <w:pPr>
              <w:pStyle w:val="IntegrateProjectbodytext"/>
              <w:numPr>
                <w:ilvl w:val="0"/>
                <w:numId w:val="75"/>
              </w:numPr>
              <w:ind w:left="504" w:hanging="90"/>
              <w:rPr>
                <w:b w:val="0"/>
              </w:rPr>
            </w:pPr>
            <w:r w:rsidRPr="00B85CDE">
              <w:rPr>
                <w:b w:val="0"/>
              </w:rPr>
              <w:t>Based on team and individual assignments, teams brainstorm to identify key questions to answer as part of their research activities.</w:t>
            </w:r>
          </w:p>
          <w:p w14:paraId="3D5C759C" w14:textId="77777777" w:rsidR="00B85CDE" w:rsidRDefault="00B85CDE" w:rsidP="00093CAE">
            <w:pPr>
              <w:pStyle w:val="IntegrateProjectbodytext"/>
              <w:numPr>
                <w:ilvl w:val="0"/>
                <w:numId w:val="75"/>
              </w:numPr>
              <w:ind w:left="504" w:hanging="90"/>
              <w:rPr>
                <w:b w:val="0"/>
              </w:rPr>
            </w:pPr>
            <w:r>
              <w:rPr>
                <w:b w:val="0"/>
              </w:rPr>
              <w:t>Students develop outline of report based on their assignment and key questions.</w:t>
            </w:r>
          </w:p>
          <w:p w14:paraId="1F18C52E" w14:textId="77777777" w:rsidR="00B85CDE" w:rsidRDefault="006672F9" w:rsidP="00093CAE">
            <w:pPr>
              <w:pStyle w:val="IntegrateProjectbodytext"/>
              <w:numPr>
                <w:ilvl w:val="0"/>
                <w:numId w:val="75"/>
              </w:numPr>
              <w:ind w:left="504" w:hanging="90"/>
              <w:rPr>
                <w:b w:val="0"/>
              </w:rPr>
            </w:pPr>
            <w:r>
              <w:rPr>
                <w:b w:val="0"/>
              </w:rPr>
              <w:t>Teams create MS Word data table for data collection activities.</w:t>
            </w:r>
          </w:p>
          <w:p w14:paraId="14513195" w14:textId="77777777" w:rsidR="00B85CDE" w:rsidRDefault="00B85CDE" w:rsidP="00B85CDE">
            <w:pPr>
              <w:pStyle w:val="IntegrateProjectbodytext"/>
              <w:rPr>
                <w:b w:val="0"/>
                <w:u w:val="single"/>
              </w:rPr>
            </w:pPr>
            <w:r>
              <w:rPr>
                <w:b w:val="0"/>
                <w:u w:val="single"/>
              </w:rPr>
              <w:t>DAY 4:</w:t>
            </w:r>
          </w:p>
          <w:p w14:paraId="09E7D9A1" w14:textId="77777777" w:rsidR="00B85CDE" w:rsidRDefault="00B85CDE" w:rsidP="00B85CDE">
            <w:pPr>
              <w:pStyle w:val="IntegrateProjectbodytext"/>
              <w:rPr>
                <w:b w:val="0"/>
              </w:rPr>
            </w:pPr>
            <w:r>
              <w:rPr>
                <w:b w:val="0"/>
              </w:rPr>
              <w:t>Research activities</w:t>
            </w:r>
          </w:p>
          <w:p w14:paraId="1E94A751" w14:textId="77777777" w:rsidR="00B85CDE" w:rsidRDefault="00B85CDE" w:rsidP="00093CAE">
            <w:pPr>
              <w:pStyle w:val="IntegrateProjectbodytext"/>
              <w:numPr>
                <w:ilvl w:val="0"/>
                <w:numId w:val="76"/>
              </w:numPr>
              <w:rPr>
                <w:b w:val="0"/>
              </w:rPr>
            </w:pPr>
            <w:r>
              <w:rPr>
                <w:b w:val="0"/>
              </w:rPr>
              <w:t>Students conduct Internet or library research.  Notes are kept on a desktop, laptop, or mini-note.</w:t>
            </w:r>
          </w:p>
          <w:p w14:paraId="47E3A03F" w14:textId="77777777" w:rsidR="00B85CDE" w:rsidRDefault="00B85CDE" w:rsidP="00B85CDE">
            <w:pPr>
              <w:pStyle w:val="IntegrateProjectbodytext"/>
              <w:rPr>
                <w:b w:val="0"/>
                <w:u w:val="single"/>
              </w:rPr>
            </w:pPr>
            <w:r>
              <w:rPr>
                <w:b w:val="0"/>
                <w:u w:val="single"/>
              </w:rPr>
              <w:t>DAY 5:</w:t>
            </w:r>
          </w:p>
          <w:p w14:paraId="02877838" w14:textId="77777777" w:rsidR="006672F9" w:rsidRPr="006672F9" w:rsidRDefault="006672F9" w:rsidP="006672F9">
            <w:pPr>
              <w:pStyle w:val="IntegrateProjectbodytext"/>
              <w:rPr>
                <w:b w:val="0"/>
              </w:rPr>
            </w:pPr>
            <w:r w:rsidRPr="006672F9">
              <w:rPr>
                <w:b w:val="0"/>
              </w:rPr>
              <w:t>Research activities</w:t>
            </w:r>
          </w:p>
          <w:p w14:paraId="221B9BF7" w14:textId="77777777" w:rsidR="006672F9" w:rsidRPr="006672F9" w:rsidRDefault="006672F9" w:rsidP="00093CAE">
            <w:pPr>
              <w:pStyle w:val="IntegrateProjectbodytext"/>
              <w:numPr>
                <w:ilvl w:val="0"/>
                <w:numId w:val="76"/>
              </w:numPr>
              <w:rPr>
                <w:b w:val="0"/>
              </w:rPr>
            </w:pPr>
            <w:r w:rsidRPr="006672F9">
              <w:rPr>
                <w:b w:val="0"/>
              </w:rPr>
              <w:t>Students conduct Internet or library research.  Notes are kept on a desktop, laptop, or mini-note.</w:t>
            </w:r>
          </w:p>
          <w:p w14:paraId="183B1F3D" w14:textId="77777777" w:rsidR="006672F9" w:rsidRPr="006672F9" w:rsidRDefault="006672F9" w:rsidP="00B85CDE">
            <w:pPr>
              <w:pStyle w:val="IntegrateProjectbodytext"/>
              <w:rPr>
                <w:b w:val="0"/>
                <w:u w:val="single"/>
              </w:rPr>
            </w:pPr>
            <w:r w:rsidRPr="006672F9">
              <w:rPr>
                <w:b w:val="0"/>
                <w:u w:val="single"/>
              </w:rPr>
              <w:t>DAY 6:</w:t>
            </w:r>
          </w:p>
          <w:p w14:paraId="2F2A1CBC" w14:textId="77777777" w:rsidR="00B85CDE" w:rsidRDefault="006672F9" w:rsidP="00B85CDE">
            <w:pPr>
              <w:pStyle w:val="IntegrateProjectbodytext"/>
              <w:rPr>
                <w:b w:val="0"/>
              </w:rPr>
            </w:pPr>
            <w:r>
              <w:rPr>
                <w:b w:val="0"/>
              </w:rPr>
              <w:t>Additional prewriting – adding to the outline</w:t>
            </w:r>
          </w:p>
          <w:p w14:paraId="7D9D2D43" w14:textId="77777777" w:rsidR="006672F9" w:rsidRDefault="006672F9" w:rsidP="00093CAE">
            <w:pPr>
              <w:pStyle w:val="IntegrateProjectbodytext"/>
              <w:numPr>
                <w:ilvl w:val="0"/>
                <w:numId w:val="76"/>
              </w:numPr>
              <w:rPr>
                <w:b w:val="0"/>
              </w:rPr>
            </w:pPr>
            <w:r>
              <w:rPr>
                <w:b w:val="0"/>
              </w:rPr>
              <w:t>Team members collaborate to add additional information to the outline based on their research notes.</w:t>
            </w:r>
          </w:p>
          <w:p w14:paraId="11DE62CC" w14:textId="77777777" w:rsidR="006672F9" w:rsidRPr="00B85CDE" w:rsidRDefault="006672F9" w:rsidP="00093CAE">
            <w:pPr>
              <w:pStyle w:val="IntegrateProjectbodytext"/>
              <w:numPr>
                <w:ilvl w:val="0"/>
                <w:numId w:val="76"/>
              </w:numPr>
              <w:rPr>
                <w:b w:val="0"/>
              </w:rPr>
            </w:pPr>
            <w:r>
              <w:rPr>
                <w:b w:val="0"/>
              </w:rPr>
              <w:t>Document is saved to MS Office Live project workspace.</w:t>
            </w:r>
          </w:p>
          <w:p w14:paraId="1B80DE8A" w14:textId="77777777" w:rsidR="006672F9" w:rsidRDefault="006672F9" w:rsidP="005916DC">
            <w:pPr>
              <w:pStyle w:val="IntegrateProjectbodytext"/>
              <w:rPr>
                <w:b w:val="0"/>
                <w:u w:val="single"/>
              </w:rPr>
            </w:pPr>
            <w:r>
              <w:rPr>
                <w:b w:val="0"/>
                <w:u w:val="single"/>
              </w:rPr>
              <w:t>DAY 7:</w:t>
            </w:r>
          </w:p>
          <w:p w14:paraId="39E610FA" w14:textId="77777777" w:rsidR="006672F9" w:rsidRDefault="006672F9" w:rsidP="005916DC">
            <w:pPr>
              <w:pStyle w:val="IntegrateProjectbodytext"/>
              <w:rPr>
                <w:b w:val="0"/>
              </w:rPr>
            </w:pPr>
            <w:r>
              <w:rPr>
                <w:b w:val="0"/>
              </w:rPr>
              <w:t>Writing a first draft</w:t>
            </w:r>
          </w:p>
          <w:p w14:paraId="4A260D2D" w14:textId="77777777" w:rsidR="006672F9" w:rsidRDefault="006672F9" w:rsidP="00093CAE">
            <w:pPr>
              <w:pStyle w:val="IntegrateProjectbodytext"/>
              <w:numPr>
                <w:ilvl w:val="0"/>
                <w:numId w:val="77"/>
              </w:numPr>
              <w:rPr>
                <w:b w:val="0"/>
              </w:rPr>
            </w:pPr>
            <w:r>
              <w:rPr>
                <w:b w:val="0"/>
              </w:rPr>
              <w:t>Team members individually write a first draft of their assigned report sections.</w:t>
            </w:r>
          </w:p>
          <w:p w14:paraId="30D466B1" w14:textId="77777777" w:rsidR="006672F9" w:rsidRDefault="006672F9" w:rsidP="00093CAE">
            <w:pPr>
              <w:pStyle w:val="IntegrateProjectbodytext"/>
              <w:numPr>
                <w:ilvl w:val="0"/>
                <w:numId w:val="77"/>
              </w:numPr>
              <w:rPr>
                <w:b w:val="0"/>
              </w:rPr>
            </w:pPr>
            <w:r>
              <w:rPr>
                <w:b w:val="0"/>
              </w:rPr>
              <w:t>Document is saved to MS Office Live project workspace.</w:t>
            </w:r>
          </w:p>
          <w:p w14:paraId="5F746AFE" w14:textId="77777777" w:rsidR="006672F9" w:rsidRDefault="006672F9" w:rsidP="006672F9">
            <w:pPr>
              <w:pStyle w:val="IntegrateProjectbodytext"/>
              <w:rPr>
                <w:b w:val="0"/>
                <w:u w:val="single"/>
              </w:rPr>
            </w:pPr>
            <w:r>
              <w:rPr>
                <w:b w:val="0"/>
                <w:u w:val="single"/>
              </w:rPr>
              <w:t>DAY 8:</w:t>
            </w:r>
          </w:p>
          <w:p w14:paraId="1039722F" w14:textId="77777777" w:rsidR="006672F9" w:rsidRDefault="006672F9" w:rsidP="006672F9">
            <w:pPr>
              <w:pStyle w:val="IntegrateProjectbodytext"/>
              <w:rPr>
                <w:b w:val="0"/>
              </w:rPr>
            </w:pPr>
            <w:r>
              <w:rPr>
                <w:b w:val="0"/>
              </w:rPr>
              <w:t>Revising and rewriting</w:t>
            </w:r>
          </w:p>
          <w:p w14:paraId="06DE3BBC" w14:textId="77777777" w:rsidR="006672F9" w:rsidRDefault="006672F9" w:rsidP="00093CAE">
            <w:pPr>
              <w:pStyle w:val="IntegrateProjectbodytext"/>
              <w:numPr>
                <w:ilvl w:val="0"/>
                <w:numId w:val="78"/>
              </w:numPr>
              <w:rPr>
                <w:b w:val="0"/>
              </w:rPr>
            </w:pPr>
            <w:r>
              <w:rPr>
                <w:b w:val="0"/>
              </w:rPr>
              <w:t>Team members access others’ documents and make suggestions for revisions.</w:t>
            </w:r>
          </w:p>
          <w:p w14:paraId="16A659CA" w14:textId="77777777" w:rsidR="006672F9" w:rsidRPr="006672F9" w:rsidRDefault="006672F9" w:rsidP="00093CAE">
            <w:pPr>
              <w:pStyle w:val="IntegrateProjectbodytext"/>
              <w:numPr>
                <w:ilvl w:val="0"/>
                <w:numId w:val="78"/>
              </w:numPr>
              <w:rPr>
                <w:b w:val="0"/>
              </w:rPr>
            </w:pPr>
            <w:r>
              <w:rPr>
                <w:b w:val="0"/>
              </w:rPr>
              <w:t>Upon receiving revisions, individuals rewrite their assigned report sections.</w:t>
            </w:r>
          </w:p>
          <w:p w14:paraId="06CF6098" w14:textId="77777777" w:rsidR="006672F9" w:rsidRDefault="006672F9" w:rsidP="005916DC">
            <w:pPr>
              <w:pStyle w:val="IntegrateProjectbodytext"/>
              <w:rPr>
                <w:b w:val="0"/>
                <w:u w:val="single"/>
              </w:rPr>
            </w:pPr>
            <w:r>
              <w:rPr>
                <w:b w:val="0"/>
                <w:u w:val="single"/>
              </w:rPr>
              <w:t>DAY 9:</w:t>
            </w:r>
          </w:p>
          <w:p w14:paraId="5CB96243" w14:textId="77777777" w:rsidR="006672F9" w:rsidRPr="006672F9" w:rsidRDefault="006672F9" w:rsidP="005916DC">
            <w:pPr>
              <w:pStyle w:val="IntegrateProjectbodytext"/>
              <w:rPr>
                <w:b w:val="0"/>
              </w:rPr>
            </w:pPr>
            <w:r>
              <w:rPr>
                <w:b w:val="0"/>
              </w:rPr>
              <w:t>Writing a final draft</w:t>
            </w:r>
          </w:p>
          <w:p w14:paraId="4EFB8346" w14:textId="77777777" w:rsidR="006672F9" w:rsidRDefault="006672F9" w:rsidP="00093CAE">
            <w:pPr>
              <w:pStyle w:val="IntegrateProjectbodytext"/>
              <w:numPr>
                <w:ilvl w:val="0"/>
                <w:numId w:val="79"/>
              </w:numPr>
              <w:rPr>
                <w:b w:val="0"/>
              </w:rPr>
            </w:pPr>
            <w:r>
              <w:rPr>
                <w:b w:val="0"/>
              </w:rPr>
              <w:t>Individual team members rewrite assigned report sections.</w:t>
            </w:r>
          </w:p>
          <w:p w14:paraId="21E7F397" w14:textId="77777777" w:rsidR="006672F9" w:rsidRDefault="006672F9" w:rsidP="00093CAE">
            <w:pPr>
              <w:pStyle w:val="IntegrateProjectbodytext"/>
              <w:numPr>
                <w:ilvl w:val="0"/>
                <w:numId w:val="79"/>
              </w:numPr>
              <w:rPr>
                <w:b w:val="0"/>
              </w:rPr>
            </w:pPr>
            <w:r>
              <w:rPr>
                <w:b w:val="0"/>
              </w:rPr>
              <w:t>Team members collaborate to combine sections and create final draft of team’s assigned report section.</w:t>
            </w:r>
          </w:p>
          <w:p w14:paraId="5A78B58E" w14:textId="77777777" w:rsidR="006672F9" w:rsidRDefault="006672F9" w:rsidP="006672F9">
            <w:pPr>
              <w:pStyle w:val="IntegrateProjectbodytext"/>
              <w:rPr>
                <w:b w:val="0"/>
                <w:u w:val="single"/>
              </w:rPr>
            </w:pPr>
            <w:r>
              <w:rPr>
                <w:b w:val="0"/>
                <w:u w:val="single"/>
              </w:rPr>
              <w:t>DAY 10:</w:t>
            </w:r>
          </w:p>
          <w:p w14:paraId="63D9F049" w14:textId="77777777" w:rsidR="006672F9" w:rsidRDefault="006672F9" w:rsidP="006672F9">
            <w:pPr>
              <w:pStyle w:val="IntegrateProjectbodytext"/>
              <w:rPr>
                <w:b w:val="0"/>
              </w:rPr>
            </w:pPr>
            <w:r>
              <w:rPr>
                <w:b w:val="0"/>
              </w:rPr>
              <w:t>Publishing the document</w:t>
            </w:r>
          </w:p>
          <w:p w14:paraId="3AE40958" w14:textId="77777777" w:rsidR="00494DD5" w:rsidRPr="0063799A" w:rsidRDefault="006672F9" w:rsidP="00093CAE">
            <w:pPr>
              <w:pStyle w:val="IntegrateProjectbodytext"/>
              <w:numPr>
                <w:ilvl w:val="0"/>
                <w:numId w:val="80"/>
              </w:numPr>
              <w:rPr>
                <w:b w:val="0"/>
              </w:rPr>
            </w:pPr>
            <w:r>
              <w:rPr>
                <w:b w:val="0"/>
              </w:rPr>
              <w:t>The Continent of Africa Report is published collaboratively using an MS Word template.</w:t>
            </w:r>
          </w:p>
        </w:tc>
      </w:tr>
      <w:tr w:rsidR="00494DD5" w:rsidRPr="00A76F7C" w14:paraId="64B29176" w14:textId="77777777">
        <w:trPr>
          <w:trHeight w:val="483"/>
        </w:trPr>
        <w:tc>
          <w:tcPr>
            <w:tcW w:w="1908" w:type="dxa"/>
            <w:vMerge w:val="restart"/>
            <w:tcBorders>
              <w:top w:val="single" w:sz="8" w:space="0" w:color="auto"/>
              <w:left w:val="single" w:sz="8" w:space="0" w:color="auto"/>
              <w:bottom w:val="single" w:sz="8" w:space="0" w:color="auto"/>
              <w:right w:val="single" w:sz="8" w:space="0" w:color="auto"/>
            </w:tcBorders>
            <w:shd w:val="clear" w:color="auto" w:fill="E6E6E6"/>
          </w:tcPr>
          <w:p w14:paraId="2050C53E" w14:textId="77777777" w:rsidR="00494DD5" w:rsidRPr="00A76F7C" w:rsidRDefault="00494DD5" w:rsidP="000751F8">
            <w:pPr>
              <w:keepNext/>
              <w:spacing w:before="80"/>
              <w:rPr>
                <w:b/>
                <w:bCs/>
                <w:sz w:val="20"/>
                <w:szCs w:val="20"/>
              </w:rPr>
            </w:pPr>
            <w:r w:rsidRPr="00A76F7C">
              <w:rPr>
                <w:b/>
                <w:bCs/>
                <w:sz w:val="20"/>
                <w:szCs w:val="20"/>
              </w:rPr>
              <w:lastRenderedPageBreak/>
              <w:t>Resources</w:t>
            </w:r>
            <w:r w:rsidRPr="00A76F7C">
              <w:rPr>
                <w:b/>
                <w:bCs/>
                <w:sz w:val="20"/>
                <w:szCs w:val="20"/>
              </w:rPr>
              <w:br/>
              <w:t>Needed</w:t>
            </w: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55ABA7F3" w14:textId="77777777" w:rsidR="00494DD5" w:rsidRPr="00B30E2D" w:rsidRDefault="00B30E2D" w:rsidP="00B30E2D">
            <w:pPr>
              <w:pStyle w:val="IntegrateProjecttagline"/>
            </w:pPr>
            <w:r>
              <w:t>Content resources (books, a</w:t>
            </w:r>
            <w:r w:rsidR="00494DD5" w:rsidRPr="00B30E2D">
              <w:t>rticles, speakers, handouts, materials,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3556F99B" w14:textId="77777777" w:rsidR="00494DD5" w:rsidRPr="00B30E2D" w:rsidRDefault="00923173" w:rsidP="00B30E2D">
            <w:pPr>
              <w:pStyle w:val="IntegrateProjecttagline"/>
            </w:pPr>
            <w:r>
              <w:t>Software/Web Resources (CD-</w:t>
            </w:r>
            <w:proofErr w:type="spellStart"/>
            <w:r>
              <w:t>ROMs,</w:t>
            </w:r>
            <w:r w:rsidR="00494DD5" w:rsidRPr="00B30E2D">
              <w:t>URLs</w:t>
            </w:r>
            <w:proofErr w:type="spellEnd"/>
            <w:r w:rsidR="00494DD5" w:rsidRPr="00B30E2D">
              <w:t>, etc.</w:t>
            </w:r>
            <w:r>
              <w:t>)</w:t>
            </w:r>
          </w:p>
        </w:tc>
      </w:tr>
      <w:tr w:rsidR="00494DD5" w:rsidRPr="00A76F7C" w14:paraId="69B421FC" w14:textId="77777777">
        <w:trPr>
          <w:trHeight w:val="540"/>
        </w:trPr>
        <w:tc>
          <w:tcPr>
            <w:tcW w:w="1908" w:type="dxa"/>
            <w:vMerge/>
            <w:tcBorders>
              <w:top w:val="single" w:sz="8" w:space="0" w:color="auto"/>
              <w:left w:val="single" w:sz="8" w:space="0" w:color="auto"/>
              <w:bottom w:val="single" w:sz="8" w:space="0" w:color="auto"/>
              <w:right w:val="single" w:sz="8" w:space="0" w:color="auto"/>
            </w:tcBorders>
          </w:tcPr>
          <w:p w14:paraId="31835A1F" w14:textId="77777777" w:rsidR="00494DD5" w:rsidRPr="00A76F7C" w:rsidRDefault="00494DD5" w:rsidP="000751F8">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17253394" w14:textId="77777777" w:rsidR="00B071FD" w:rsidRPr="0063799A" w:rsidRDefault="00B071FD" w:rsidP="00517D9A">
            <w:pPr>
              <w:pStyle w:val="IntegrateProjectbodytext"/>
              <w:numPr>
                <w:ilvl w:val="0"/>
                <w:numId w:val="14"/>
              </w:numPr>
              <w:rPr>
                <w:b w:val="0"/>
              </w:rPr>
            </w:pPr>
            <w:r w:rsidRPr="0063799A">
              <w:rPr>
                <w:b w:val="0"/>
              </w:rPr>
              <w:t>Individual lesson plans</w:t>
            </w:r>
          </w:p>
          <w:p w14:paraId="09385FDA" w14:textId="77777777" w:rsidR="00B071FD" w:rsidRDefault="00B071FD" w:rsidP="00517D9A">
            <w:pPr>
              <w:pStyle w:val="IntegrateProjectbodytext"/>
              <w:numPr>
                <w:ilvl w:val="0"/>
                <w:numId w:val="14"/>
              </w:numPr>
              <w:rPr>
                <w:b w:val="0"/>
              </w:rPr>
            </w:pPr>
            <w:r w:rsidRPr="0063799A">
              <w:rPr>
                <w:b w:val="0"/>
              </w:rPr>
              <w:t>Project Direction Sheets</w:t>
            </w:r>
          </w:p>
          <w:p w14:paraId="52C1F2AE" w14:textId="77777777" w:rsidR="00494DD5" w:rsidRPr="0063799A" w:rsidRDefault="0063799A" w:rsidP="0063799A">
            <w:pPr>
              <w:pStyle w:val="IntegrateProjectbodytext"/>
              <w:numPr>
                <w:ilvl w:val="0"/>
                <w:numId w:val="14"/>
              </w:numPr>
              <w:rPr>
                <w:b w:val="0"/>
              </w:rPr>
            </w:pPr>
            <w:r>
              <w:rPr>
                <w:b w:val="0"/>
              </w:rPr>
              <w:t>Samples of data collection sheets</w:t>
            </w:r>
          </w:p>
        </w:tc>
        <w:tc>
          <w:tcPr>
            <w:tcW w:w="3702" w:type="dxa"/>
            <w:tcBorders>
              <w:top w:val="single" w:sz="8" w:space="0" w:color="auto"/>
              <w:left w:val="single" w:sz="8" w:space="0" w:color="auto"/>
              <w:bottom w:val="single" w:sz="8" w:space="0" w:color="auto"/>
              <w:right w:val="single" w:sz="8" w:space="0" w:color="auto"/>
            </w:tcBorders>
          </w:tcPr>
          <w:p w14:paraId="7587D7CC" w14:textId="77777777" w:rsidR="0063799A" w:rsidRDefault="00B071FD" w:rsidP="00517D9A">
            <w:pPr>
              <w:numPr>
                <w:ilvl w:val="0"/>
                <w:numId w:val="15"/>
              </w:numPr>
              <w:textAlignment w:val="center"/>
              <w:rPr>
                <w:sz w:val="20"/>
              </w:rPr>
            </w:pPr>
            <w:r w:rsidRPr="0063799A">
              <w:rPr>
                <w:sz w:val="20"/>
              </w:rPr>
              <w:t>MS Office Word</w:t>
            </w:r>
            <w:r w:rsidR="00FC3905" w:rsidRPr="0063799A">
              <w:rPr>
                <w:sz w:val="20"/>
              </w:rPr>
              <w:t xml:space="preserve"> </w:t>
            </w:r>
            <w:r w:rsidRPr="0063799A">
              <w:rPr>
                <w:sz w:val="20"/>
              </w:rPr>
              <w:t>2007</w:t>
            </w:r>
            <w:r w:rsidR="00FC3905" w:rsidRPr="0063799A">
              <w:rPr>
                <w:b/>
                <w:sz w:val="20"/>
              </w:rPr>
              <w:t>®</w:t>
            </w:r>
            <w:r w:rsidRPr="0063799A">
              <w:rPr>
                <w:sz w:val="20"/>
              </w:rPr>
              <w:t xml:space="preserve"> </w:t>
            </w:r>
          </w:p>
          <w:p w14:paraId="776E9E19" w14:textId="77777777" w:rsidR="00494DD5" w:rsidRPr="0063799A" w:rsidRDefault="00B071FD" w:rsidP="0063799A">
            <w:pPr>
              <w:numPr>
                <w:ilvl w:val="0"/>
                <w:numId w:val="15"/>
              </w:numPr>
              <w:textAlignment w:val="center"/>
              <w:rPr>
                <w:sz w:val="20"/>
              </w:rPr>
            </w:pPr>
            <w:r w:rsidRPr="0063799A">
              <w:rPr>
                <w:sz w:val="20"/>
              </w:rPr>
              <w:t>Office Live</w:t>
            </w:r>
            <w:r w:rsidR="00FC3905" w:rsidRPr="0063799A">
              <w:rPr>
                <w:b/>
                <w:sz w:val="20"/>
              </w:rPr>
              <w:t>®</w:t>
            </w:r>
            <w:r w:rsidRPr="0063799A">
              <w:rPr>
                <w:sz w:val="20"/>
              </w:rPr>
              <w:t xml:space="preserve"> workspace for project site</w:t>
            </w:r>
          </w:p>
        </w:tc>
      </w:tr>
      <w:tr w:rsidR="00494DD5" w:rsidRPr="00A76F7C" w14:paraId="6CAE6A43" w14:textId="77777777">
        <w:trPr>
          <w:trHeight w:val="270"/>
        </w:trPr>
        <w:tc>
          <w:tcPr>
            <w:tcW w:w="1908" w:type="dxa"/>
            <w:vMerge/>
            <w:tcBorders>
              <w:top w:val="single" w:sz="8" w:space="0" w:color="auto"/>
              <w:left w:val="single" w:sz="8" w:space="0" w:color="auto"/>
              <w:bottom w:val="single" w:sz="8" w:space="0" w:color="auto"/>
              <w:right w:val="single" w:sz="8" w:space="0" w:color="auto"/>
            </w:tcBorders>
          </w:tcPr>
          <w:p w14:paraId="3E88B8F5" w14:textId="77777777" w:rsidR="00494DD5" w:rsidRPr="00A76F7C" w:rsidRDefault="00494DD5" w:rsidP="000751F8">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1E2C64E0" w14:textId="77777777" w:rsidR="00494DD5" w:rsidRPr="00A76F7C" w:rsidRDefault="00494DD5" w:rsidP="00B30E2D">
            <w:pPr>
              <w:pStyle w:val="IntegrateProjecttagline"/>
            </w:pPr>
            <w:r w:rsidRPr="00A76F7C">
              <w:t xml:space="preserve">Hardware (computers, TV, </w:t>
            </w:r>
            <w:r w:rsidR="00923173">
              <w:t>DVD</w:t>
            </w:r>
            <w:r w:rsidRPr="00A76F7C">
              <w:t>,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28269EFF" w14:textId="77777777" w:rsidR="00494DD5" w:rsidRPr="00A76F7C" w:rsidRDefault="00494DD5" w:rsidP="00B30E2D">
            <w:pPr>
              <w:pStyle w:val="IntegrateProjecttagline"/>
              <w:rPr>
                <w:lang w:val="es-PR"/>
              </w:rPr>
            </w:pPr>
            <w:proofErr w:type="spellStart"/>
            <w:r w:rsidRPr="00A76F7C">
              <w:rPr>
                <w:lang w:val="es-PR"/>
              </w:rPr>
              <w:t>Other</w:t>
            </w:r>
            <w:proofErr w:type="spellEnd"/>
            <w:r w:rsidRPr="00A76F7C">
              <w:rPr>
                <w:lang w:val="es-PR"/>
              </w:rPr>
              <w:t xml:space="preserve"> media, video, </w:t>
            </w:r>
            <w:proofErr w:type="spellStart"/>
            <w:r w:rsidRPr="00A76F7C">
              <w:rPr>
                <w:lang w:val="es-PR"/>
              </w:rPr>
              <w:t>satellite</w:t>
            </w:r>
            <w:proofErr w:type="spellEnd"/>
            <w:r w:rsidRPr="00A76F7C">
              <w:rPr>
                <w:lang w:val="es-PR"/>
              </w:rPr>
              <w:t>, etc.</w:t>
            </w:r>
          </w:p>
        </w:tc>
      </w:tr>
      <w:tr w:rsidR="00494DD5" w:rsidRPr="00A76F7C" w14:paraId="65DB8B39" w14:textId="77777777">
        <w:trPr>
          <w:trHeight w:val="480"/>
        </w:trPr>
        <w:tc>
          <w:tcPr>
            <w:tcW w:w="1908" w:type="dxa"/>
            <w:vMerge/>
            <w:tcBorders>
              <w:top w:val="single" w:sz="8" w:space="0" w:color="auto"/>
              <w:left w:val="single" w:sz="8" w:space="0" w:color="auto"/>
              <w:bottom w:val="single" w:sz="8" w:space="0" w:color="auto"/>
              <w:right w:val="single" w:sz="8" w:space="0" w:color="auto"/>
            </w:tcBorders>
          </w:tcPr>
          <w:p w14:paraId="7A2F6D12" w14:textId="77777777" w:rsidR="00494DD5" w:rsidRPr="00A76F7C" w:rsidRDefault="00494DD5" w:rsidP="000751F8">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08783890" w14:textId="77777777" w:rsidR="00B071FD" w:rsidRPr="0063799A" w:rsidRDefault="00B071FD" w:rsidP="007D7D06">
            <w:pPr>
              <w:pStyle w:val="IntegrateProjectbodytext"/>
              <w:numPr>
                <w:ilvl w:val="0"/>
                <w:numId w:val="27"/>
              </w:numPr>
              <w:rPr>
                <w:b w:val="0"/>
              </w:rPr>
            </w:pPr>
            <w:r w:rsidRPr="0063799A">
              <w:rPr>
                <w:b w:val="0"/>
              </w:rPr>
              <w:t>Mini-Notes or Tablet PCs, if available, minimum one per group (6)</w:t>
            </w:r>
          </w:p>
          <w:p w14:paraId="071EAAE2" w14:textId="77777777" w:rsidR="00B071FD" w:rsidRPr="0063799A" w:rsidRDefault="00B071FD" w:rsidP="007D7D06">
            <w:pPr>
              <w:pStyle w:val="IntegrateProjectbodytext"/>
              <w:numPr>
                <w:ilvl w:val="0"/>
                <w:numId w:val="27"/>
              </w:numPr>
              <w:rPr>
                <w:b w:val="0"/>
              </w:rPr>
            </w:pPr>
            <w:r w:rsidRPr="0063799A">
              <w:rPr>
                <w:b w:val="0"/>
              </w:rPr>
              <w:t>Computer lab with multimedia computers and Internet connectivity</w:t>
            </w:r>
          </w:p>
          <w:p w14:paraId="3E8E46EA" w14:textId="77777777" w:rsidR="00494DD5" w:rsidRPr="00A76F7C" w:rsidRDefault="00B071FD" w:rsidP="007D7D06">
            <w:pPr>
              <w:pStyle w:val="IntegrateProjectbodytext"/>
              <w:numPr>
                <w:ilvl w:val="0"/>
                <w:numId w:val="27"/>
              </w:numPr>
            </w:pPr>
            <w:r w:rsidRPr="0063799A">
              <w:rPr>
                <w:b w:val="0"/>
              </w:rPr>
              <w:t>Computer with projection device and viewing screen</w:t>
            </w:r>
          </w:p>
        </w:tc>
        <w:tc>
          <w:tcPr>
            <w:tcW w:w="3702" w:type="dxa"/>
            <w:tcBorders>
              <w:top w:val="single" w:sz="8" w:space="0" w:color="auto"/>
              <w:left w:val="single" w:sz="8" w:space="0" w:color="auto"/>
              <w:bottom w:val="single" w:sz="8" w:space="0" w:color="auto"/>
              <w:right w:val="single" w:sz="8" w:space="0" w:color="auto"/>
            </w:tcBorders>
          </w:tcPr>
          <w:p w14:paraId="73435C4A" w14:textId="77777777" w:rsidR="00FD6DE5" w:rsidRPr="0063799A" w:rsidRDefault="00FD6DE5" w:rsidP="007D7D06">
            <w:pPr>
              <w:pStyle w:val="IntegrateProjectbodytext"/>
              <w:numPr>
                <w:ilvl w:val="0"/>
                <w:numId w:val="27"/>
              </w:numPr>
              <w:rPr>
                <w:b w:val="0"/>
              </w:rPr>
            </w:pPr>
            <w:r w:rsidRPr="0063799A">
              <w:rPr>
                <w:b w:val="0"/>
              </w:rPr>
              <w:t>Introductory video on Africa</w:t>
            </w:r>
          </w:p>
          <w:p w14:paraId="7A38888D" w14:textId="77777777" w:rsidR="00B071FD" w:rsidRPr="00A76F7C" w:rsidRDefault="005C5400" w:rsidP="00FD6DE5">
            <w:pPr>
              <w:pStyle w:val="IntegrateProjectbodytext"/>
              <w:ind w:left="84"/>
            </w:pPr>
            <w:r w:rsidRPr="0063799A">
              <w:rPr>
                <w:b w:val="0"/>
              </w:rPr>
              <w:t>http://videos.howstuffworks.com/hsw/20552-animals-of-the-african-plains-a-photo-safari-video.htm#</w:t>
            </w:r>
          </w:p>
        </w:tc>
      </w:tr>
      <w:tr w:rsidR="00494DD5" w:rsidRPr="00A76F7C" w14:paraId="24680CA8"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3278E93E" w14:textId="77777777" w:rsidR="00494DD5" w:rsidRPr="00A76F7C" w:rsidRDefault="00494DD5" w:rsidP="000751F8">
            <w:pPr>
              <w:keepNext/>
              <w:spacing w:before="80"/>
              <w:rPr>
                <w:rFonts w:ascii="Arial" w:hAnsi="Arial" w:cs="Arial"/>
                <w:b/>
                <w:sz w:val="20"/>
                <w:szCs w:val="20"/>
              </w:rPr>
            </w:pPr>
            <w:r w:rsidRPr="00A76F7C">
              <w:rPr>
                <w:b/>
                <w:bCs/>
                <w:sz w:val="20"/>
                <w:szCs w:val="20"/>
              </w:rPr>
              <w:t>Student Assessment</w:t>
            </w:r>
            <w:r w:rsidRPr="00A76F7C">
              <w:rPr>
                <w:b/>
                <w:bCs/>
                <w:sz w:val="20"/>
                <w:szCs w:val="20"/>
              </w:rPr>
              <w:br/>
              <w:t>Strategy</w:t>
            </w:r>
          </w:p>
        </w:tc>
        <w:tc>
          <w:tcPr>
            <w:tcW w:w="7542" w:type="dxa"/>
            <w:gridSpan w:val="2"/>
            <w:tcBorders>
              <w:top w:val="single" w:sz="8" w:space="0" w:color="auto"/>
              <w:left w:val="single" w:sz="8" w:space="0" w:color="auto"/>
              <w:bottom w:val="single" w:sz="8" w:space="0" w:color="auto"/>
              <w:right w:val="single" w:sz="8" w:space="0" w:color="auto"/>
            </w:tcBorders>
          </w:tcPr>
          <w:p w14:paraId="6398B9B3" w14:textId="77777777" w:rsidR="00B071FD" w:rsidRPr="0063799A" w:rsidRDefault="00B071FD" w:rsidP="007D7D06">
            <w:pPr>
              <w:pStyle w:val="IntegrateProjectbodytext"/>
              <w:numPr>
                <w:ilvl w:val="0"/>
                <w:numId w:val="28"/>
              </w:numPr>
              <w:rPr>
                <w:b w:val="0"/>
              </w:rPr>
            </w:pPr>
            <w:r w:rsidRPr="0063799A">
              <w:rPr>
                <w:b w:val="0"/>
              </w:rPr>
              <w:t>Conduct ongoing formative assessments during the course of the unit and individual lessons.  Monitor individual student contributions to each assignment.</w:t>
            </w:r>
          </w:p>
          <w:p w14:paraId="7519017C" w14:textId="77777777" w:rsidR="00B071FD" w:rsidRPr="0063799A" w:rsidRDefault="00B071FD" w:rsidP="007D7D06">
            <w:pPr>
              <w:pStyle w:val="IntegrateProjectbodytext"/>
              <w:numPr>
                <w:ilvl w:val="0"/>
                <w:numId w:val="28"/>
              </w:numPr>
              <w:rPr>
                <w:b w:val="0"/>
              </w:rPr>
            </w:pPr>
            <w:r w:rsidRPr="0063799A">
              <w:rPr>
                <w:b w:val="0"/>
              </w:rPr>
              <w:t xml:space="preserve">Summative assessment of </w:t>
            </w:r>
            <w:r w:rsidR="0063799A">
              <w:rPr>
                <w:b w:val="0"/>
              </w:rPr>
              <w:t xml:space="preserve"> </w:t>
            </w:r>
            <w:r w:rsidRPr="0063799A">
              <w:rPr>
                <w:b w:val="0"/>
              </w:rPr>
              <w:t>products</w:t>
            </w:r>
          </w:p>
          <w:p w14:paraId="5B5ADCBE" w14:textId="77777777" w:rsidR="00B071FD" w:rsidRPr="0063799A" w:rsidRDefault="00B071FD" w:rsidP="007D7D06">
            <w:pPr>
              <w:pStyle w:val="IntegrateProjectbodytext"/>
              <w:numPr>
                <w:ilvl w:val="0"/>
                <w:numId w:val="28"/>
              </w:numPr>
              <w:rPr>
                <w:b w:val="0"/>
              </w:rPr>
            </w:pPr>
            <w:r w:rsidRPr="0063799A">
              <w:rPr>
                <w:b w:val="0"/>
              </w:rPr>
              <w:t xml:space="preserve">Group draft </w:t>
            </w:r>
            <w:r w:rsidR="0063799A">
              <w:rPr>
                <w:b w:val="0"/>
              </w:rPr>
              <w:t>reports</w:t>
            </w:r>
          </w:p>
          <w:p w14:paraId="47D3580A" w14:textId="77777777" w:rsidR="00494DD5" w:rsidRPr="0063799A" w:rsidRDefault="0063799A" w:rsidP="007D7D06">
            <w:pPr>
              <w:pStyle w:val="IntegrateProjectbodytext"/>
              <w:numPr>
                <w:ilvl w:val="0"/>
                <w:numId w:val="28"/>
              </w:numPr>
            </w:pPr>
            <w:r>
              <w:rPr>
                <w:b w:val="0"/>
              </w:rPr>
              <w:t>Team/small g</w:t>
            </w:r>
            <w:r w:rsidR="00B071FD" w:rsidRPr="0063799A">
              <w:rPr>
                <w:b w:val="0"/>
              </w:rPr>
              <w:t xml:space="preserve">roup final </w:t>
            </w:r>
            <w:r>
              <w:rPr>
                <w:b w:val="0"/>
              </w:rPr>
              <w:t>reports</w:t>
            </w:r>
            <w:r w:rsidR="00B071FD" w:rsidRPr="0063799A">
              <w:rPr>
                <w:b w:val="0"/>
              </w:rPr>
              <w:t>, using rubric</w:t>
            </w:r>
          </w:p>
          <w:p w14:paraId="11E54A82" w14:textId="77777777" w:rsidR="0063799A" w:rsidRPr="00A76F7C" w:rsidRDefault="0063799A" w:rsidP="007D7D06">
            <w:pPr>
              <w:pStyle w:val="IntegrateProjectbodytext"/>
              <w:numPr>
                <w:ilvl w:val="0"/>
                <w:numId w:val="28"/>
              </w:numPr>
            </w:pPr>
            <w:r>
              <w:rPr>
                <w:b w:val="0"/>
              </w:rPr>
              <w:t>Whole group report</w:t>
            </w:r>
          </w:p>
        </w:tc>
      </w:tr>
    </w:tbl>
    <w:p w14:paraId="46BA620C" w14:textId="77777777" w:rsidR="007D6146" w:rsidRDefault="007D6146" w:rsidP="004A4BB2">
      <w:pPr>
        <w:pStyle w:val="Unitsubheading"/>
        <w:sectPr w:rsidR="007D6146" w:rsidSect="007D6146">
          <w:headerReference w:type="default" r:id="rId17"/>
          <w:pgSz w:w="12240" w:h="15840" w:code="1"/>
          <w:pgMar w:top="1440" w:right="1440" w:bottom="1440" w:left="1440" w:header="720" w:footer="720" w:gutter="0"/>
          <w:cols w:space="720"/>
          <w:docGrid w:linePitch="360"/>
        </w:sectPr>
      </w:pPr>
      <w:bookmarkStart w:id="26" w:name="_Toc220303620"/>
      <w:bookmarkStart w:id="27" w:name="_Toc220330930"/>
      <w:bookmarkStart w:id="28" w:name="_Toc220332006"/>
    </w:p>
    <w:p w14:paraId="7750381A" w14:textId="77777777" w:rsidR="00495996" w:rsidRPr="00A76F7C" w:rsidRDefault="00836CC3" w:rsidP="004A4BB2">
      <w:pPr>
        <w:pStyle w:val="Unitsubheading"/>
      </w:pPr>
      <w:bookmarkStart w:id="29" w:name="_Toc224631086"/>
      <w:bookmarkStart w:id="30" w:name="_Toc227047697"/>
      <w:bookmarkEnd w:id="26"/>
      <w:bookmarkEnd w:id="27"/>
      <w:bookmarkEnd w:id="28"/>
      <w:r>
        <w:lastRenderedPageBreak/>
        <w:t>Use of Microsoft Products for Classroom Collaboration</w:t>
      </w:r>
      <w:bookmarkEnd w:id="29"/>
      <w:bookmarkEnd w:id="30"/>
    </w:p>
    <w:p w14:paraId="5B85442A" w14:textId="77777777" w:rsidR="008C4C26" w:rsidRDefault="006B65EF" w:rsidP="00AA53BC">
      <w:pPr>
        <w:pStyle w:val="BodyText1"/>
      </w:pPr>
      <w:r>
        <w:t xml:space="preserve">Microsoft has a variety of tools to aid teachers in </w:t>
      </w:r>
      <w:r w:rsidR="008C012F">
        <w:t xml:space="preserve">the </w:t>
      </w:r>
      <w:r>
        <w:t xml:space="preserve">planning and implementation of collaborative projects.  </w:t>
      </w:r>
      <w:r w:rsidR="003B2C7E">
        <w:t xml:space="preserve">In this and the following units, </w:t>
      </w:r>
      <w:r w:rsidR="00F03740">
        <w:t>several PC based, two</w:t>
      </w:r>
      <w:r>
        <w:t xml:space="preserve"> web based</w:t>
      </w:r>
      <w:r w:rsidR="00F03740">
        <w:t>, and one server based</w:t>
      </w:r>
      <w:r w:rsidR="003B2C7E">
        <w:t xml:space="preserve"> </w:t>
      </w:r>
      <w:r>
        <w:t>application will be introduced and explored</w:t>
      </w:r>
      <w:r w:rsidR="003B2C7E">
        <w:t xml:space="preserve">.  </w:t>
      </w:r>
    </w:p>
    <w:p w14:paraId="2294EFBA" w14:textId="77777777" w:rsidR="003B2C7E" w:rsidRDefault="00F03740" w:rsidP="00AA53BC">
      <w:pPr>
        <w:pStyle w:val="BodyText1"/>
      </w:pPr>
      <w:r>
        <w:rPr>
          <w:noProof/>
        </w:rPr>
        <w:drawing>
          <wp:anchor distT="0" distB="0" distL="114300" distR="114300" simplePos="0" relativeHeight="251722240" behindDoc="1" locked="0" layoutInCell="1" allowOverlap="1" wp14:editId="5FE0DFF8">
            <wp:simplePos x="0" y="0"/>
            <wp:positionH relativeFrom="margin">
              <wp:posOffset>4238625</wp:posOffset>
            </wp:positionH>
            <wp:positionV relativeFrom="paragraph">
              <wp:posOffset>156845</wp:posOffset>
            </wp:positionV>
            <wp:extent cx="1838325" cy="1123950"/>
            <wp:effectExtent l="57150" t="0" r="66675" b="38100"/>
            <wp:wrapTight wrapText="bothSides">
              <wp:wrapPolygon edited="0">
                <wp:start x="5148" y="366"/>
                <wp:lineTo x="5148" y="6956"/>
                <wp:lineTo x="-672" y="6956"/>
                <wp:lineTo x="-672" y="22332"/>
                <wp:lineTo x="22160" y="22332"/>
                <wp:lineTo x="22383" y="12814"/>
                <wp:lineTo x="16340" y="6956"/>
                <wp:lineTo x="16116" y="366"/>
                <wp:lineTo x="5148" y="366"/>
              </wp:wrapPolygon>
            </wp:wrapTight>
            <wp:docPr id="37"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14:paraId="46BD7EB3" w14:textId="77777777" w:rsidR="00B918AC" w:rsidRDefault="00906B19" w:rsidP="00AA53BC">
      <w:pPr>
        <w:pStyle w:val="BodyText1"/>
      </w:pPr>
      <w:r>
        <w:rPr>
          <w:noProof/>
        </w:rPr>
        <w:drawing>
          <wp:anchor distT="0" distB="0" distL="114300" distR="114300" simplePos="0" relativeHeight="251720192" behindDoc="1" locked="0" layoutInCell="1" allowOverlap="1" wp14:editId="50FD1086">
            <wp:simplePos x="0" y="0"/>
            <wp:positionH relativeFrom="margin">
              <wp:posOffset>-657225</wp:posOffset>
            </wp:positionH>
            <wp:positionV relativeFrom="paragraph">
              <wp:posOffset>57785</wp:posOffset>
            </wp:positionV>
            <wp:extent cx="4286250" cy="2200275"/>
            <wp:effectExtent l="0" t="38100" r="0" b="85725"/>
            <wp:wrapTight wrapText="bothSides">
              <wp:wrapPolygon edited="0">
                <wp:start x="5856" y="-374"/>
                <wp:lineTo x="5856" y="2992"/>
                <wp:lineTo x="3936" y="4488"/>
                <wp:lineTo x="3168" y="5236"/>
                <wp:lineTo x="3168" y="9725"/>
                <wp:lineTo x="7200" y="11969"/>
                <wp:lineTo x="8352" y="11969"/>
                <wp:lineTo x="8448" y="20945"/>
                <wp:lineTo x="8640" y="22442"/>
                <wp:lineTo x="18240" y="22442"/>
                <wp:lineTo x="18432" y="20945"/>
                <wp:lineTo x="18528" y="11221"/>
                <wp:lineTo x="17856" y="10473"/>
                <wp:lineTo x="15744" y="8977"/>
                <wp:lineTo x="15936" y="5049"/>
                <wp:lineTo x="10752" y="2992"/>
                <wp:lineTo x="10656" y="-374"/>
                <wp:lineTo x="5856" y="-374"/>
              </wp:wrapPolygon>
            </wp:wrapTight>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14:paraId="6EB2617B" w14:textId="77777777" w:rsidR="00B918AC" w:rsidRDefault="00B918AC" w:rsidP="00AA53BC">
      <w:pPr>
        <w:pStyle w:val="BodyText1"/>
      </w:pPr>
    </w:p>
    <w:p w14:paraId="4C529E53" w14:textId="77777777" w:rsidR="00B918AC" w:rsidRDefault="00743836" w:rsidP="00AA53BC">
      <w:pPr>
        <w:pStyle w:val="BodyText1"/>
      </w:pP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58" type="#_x0000_t69" style="position:absolute;margin-left:239.25pt;margin-top:16.7pt;width:78pt;height:54.75pt;z-index:251723264;mso-position-horizontal-relative:margin" fillcolor="#d8d8d8" stroked="f" strokecolor="black [3213]" strokeweight="1.5pt">
            <v:shadow on="t" opacity=".5" offset="6pt,6pt"/>
            <v:textbox style="mso-rotate-with-shape:t"/>
            <w10:wrap anchorx="margin"/>
          </v:shape>
        </w:pict>
      </w:r>
    </w:p>
    <w:p w14:paraId="1890AC8C" w14:textId="77777777" w:rsidR="003B2C7E" w:rsidRDefault="003B2C7E" w:rsidP="00AA53BC">
      <w:pPr>
        <w:pStyle w:val="BodyText1"/>
      </w:pPr>
    </w:p>
    <w:p w14:paraId="01383AE6" w14:textId="77777777" w:rsidR="003B2C7E" w:rsidRDefault="00F03740" w:rsidP="00AA53BC">
      <w:pPr>
        <w:pStyle w:val="BodyText1"/>
      </w:pPr>
      <w:r>
        <w:rPr>
          <w:noProof/>
        </w:rPr>
        <w:drawing>
          <wp:anchor distT="0" distB="0" distL="114300" distR="114300" simplePos="0" relativeHeight="251746816" behindDoc="1" locked="0" layoutInCell="1" allowOverlap="1" wp14:editId="176FBFF2">
            <wp:simplePos x="0" y="0"/>
            <wp:positionH relativeFrom="margin">
              <wp:posOffset>4105275</wp:posOffset>
            </wp:positionH>
            <wp:positionV relativeFrom="paragraph">
              <wp:posOffset>223520</wp:posOffset>
            </wp:positionV>
            <wp:extent cx="1838325" cy="1123950"/>
            <wp:effectExtent l="0" t="57150" r="0" b="95250"/>
            <wp:wrapTight wrapText="bothSides">
              <wp:wrapPolygon edited="0">
                <wp:start x="8282" y="-1098"/>
                <wp:lineTo x="7834" y="3661"/>
                <wp:lineTo x="7834" y="10983"/>
                <wp:lineTo x="1567" y="11349"/>
                <wp:lineTo x="1119" y="17207"/>
                <wp:lineTo x="1343" y="23431"/>
                <wp:lineTo x="13654" y="23431"/>
                <wp:lineTo x="14773" y="17207"/>
                <wp:lineTo x="14773" y="11349"/>
                <wp:lineTo x="16564" y="11349"/>
                <wp:lineTo x="20593" y="7322"/>
                <wp:lineTo x="20145" y="-1098"/>
                <wp:lineTo x="8282" y="-1098"/>
              </wp:wrapPolygon>
            </wp:wrapTight>
            <wp:docPr id="5"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14:paraId="65383A55" w14:textId="77777777" w:rsidR="003B2C7E" w:rsidRDefault="003B2C7E" w:rsidP="00AA53BC">
      <w:pPr>
        <w:pStyle w:val="BodyText1"/>
      </w:pPr>
    </w:p>
    <w:p w14:paraId="3922B23C" w14:textId="77777777" w:rsidR="003B2C7E" w:rsidRDefault="003B2C7E" w:rsidP="00AA53BC">
      <w:pPr>
        <w:pStyle w:val="BodyText1"/>
      </w:pPr>
    </w:p>
    <w:p w14:paraId="031C878F" w14:textId="77777777" w:rsidR="003B2C7E" w:rsidRDefault="003B2C7E" w:rsidP="00AA53BC">
      <w:pPr>
        <w:pStyle w:val="BodyText1"/>
      </w:pPr>
    </w:p>
    <w:p w14:paraId="788931AB" w14:textId="77777777" w:rsidR="003B2C7E" w:rsidRDefault="003B2C7E" w:rsidP="00AA53BC">
      <w:pPr>
        <w:pStyle w:val="BodyText1"/>
      </w:pPr>
    </w:p>
    <w:p w14:paraId="42435A38" w14:textId="77777777" w:rsidR="005726FF" w:rsidRPr="00A76F7C" w:rsidRDefault="005726FF" w:rsidP="005726FF">
      <w:pPr>
        <w:pStyle w:val="Explorationheading"/>
      </w:pPr>
      <w:bookmarkStart w:id="31" w:name="_Toc220402129"/>
      <w:bookmarkStart w:id="32" w:name="_Toc224631087"/>
      <w:bookmarkStart w:id="33" w:name="_Toc227047698"/>
      <w:r w:rsidRPr="00A76F7C">
        <w:t xml:space="preserve">Explore: </w:t>
      </w:r>
      <w:bookmarkEnd w:id="31"/>
      <w:r w:rsidR="00A35F6C">
        <w:t xml:space="preserve"> </w:t>
      </w:r>
      <w:r w:rsidR="00836CC3">
        <w:t>Navigating the Windows Environment</w:t>
      </w:r>
      <w:bookmarkEnd w:id="32"/>
      <w:bookmarkEnd w:id="33"/>
    </w:p>
    <w:p w14:paraId="2CE8F2BB" w14:textId="77777777" w:rsidR="00832DA4" w:rsidRPr="00C70675" w:rsidRDefault="00836CC3" w:rsidP="00C248B8">
      <w:pPr>
        <w:pStyle w:val="Softwaretitle"/>
        <w:rPr>
          <w:color w:val="FF0000"/>
        </w:rPr>
      </w:pPr>
      <w:r>
        <w:t xml:space="preserve">Windows Vista </w:t>
      </w:r>
      <w:r w:rsidR="00A844B8">
        <w:t xml:space="preserve">and Vista </w:t>
      </w:r>
      <w:r w:rsidR="00BE4C08">
        <w:t>Ultimate</w:t>
      </w:r>
    </w:p>
    <w:p w14:paraId="7FB4C858" w14:textId="77777777" w:rsidR="00D86277" w:rsidRDefault="00BE4C08" w:rsidP="00AA53BC">
      <w:pPr>
        <w:pStyle w:val="BodyText1"/>
      </w:pPr>
      <w:r>
        <w:t>Windows Vista</w:t>
      </w:r>
      <w:r w:rsidR="00FC3905" w:rsidRPr="00FC3905">
        <w:rPr>
          <w:b/>
        </w:rPr>
        <w:t>®</w:t>
      </w:r>
      <w:r>
        <w:t xml:space="preserve"> </w:t>
      </w:r>
      <w:r w:rsidR="00A844B8">
        <w:t xml:space="preserve">and Vista </w:t>
      </w:r>
      <w:r>
        <w:t>Ultimate</w:t>
      </w:r>
      <w:r w:rsidR="00FC3905" w:rsidRPr="00FC3905">
        <w:rPr>
          <w:b/>
        </w:rPr>
        <w:t>®</w:t>
      </w:r>
      <w:r>
        <w:t xml:space="preserve"> </w:t>
      </w:r>
      <w:r w:rsidR="00A844B8">
        <w:t>are</w:t>
      </w:r>
      <w:r>
        <w:t xml:space="preserve"> the perfect choice</w:t>
      </w:r>
      <w:r w:rsidR="00A844B8">
        <w:t>s</w:t>
      </w:r>
      <w:r>
        <w:t xml:space="preserve"> </w:t>
      </w:r>
      <w:r w:rsidR="00B44545">
        <w:t xml:space="preserve">for </w:t>
      </w:r>
      <w:r>
        <w:t xml:space="preserve">both </w:t>
      </w:r>
      <w:r w:rsidR="0063094F">
        <w:t xml:space="preserve">personal and work use.  Special features of Vista Ultimate include </w:t>
      </w:r>
      <w:r w:rsidR="0063094F" w:rsidRPr="004E286C">
        <w:t>enhanced search features</w:t>
      </w:r>
      <w:r w:rsidR="0063094F">
        <w:t xml:space="preserve">, improved visualization capabilities, simplified maintenance, and advanced security features.  </w:t>
      </w:r>
      <w:bookmarkStart w:id="34" w:name="_Toc220303621"/>
      <w:bookmarkStart w:id="35" w:name="_Toc220330931"/>
    </w:p>
    <w:p w14:paraId="5576E50F" w14:textId="77777777" w:rsidR="005B3C16" w:rsidRPr="00A76F7C" w:rsidRDefault="005B3C16" w:rsidP="005B3C16">
      <w:pPr>
        <w:pStyle w:val="Explorationheading"/>
      </w:pPr>
      <w:bookmarkStart w:id="36" w:name="_Toc220402130"/>
      <w:bookmarkStart w:id="37" w:name="_Toc224631088"/>
      <w:bookmarkStart w:id="38" w:name="_Toc227047699"/>
      <w:r w:rsidRPr="00A76F7C">
        <w:t xml:space="preserve">Explore: </w:t>
      </w:r>
      <w:bookmarkEnd w:id="36"/>
      <w:r w:rsidR="00A35F6C">
        <w:t xml:space="preserve"> </w:t>
      </w:r>
      <w:r w:rsidR="00836CC3">
        <w:t>Using MS Office207</w:t>
      </w:r>
      <w:bookmarkEnd w:id="37"/>
      <w:bookmarkEnd w:id="38"/>
      <w:r w:rsidR="00836CC3">
        <w:t xml:space="preserve"> </w:t>
      </w:r>
    </w:p>
    <w:p w14:paraId="4D3E4B7D" w14:textId="77777777" w:rsidR="005B3C16" w:rsidRPr="00A76F7C" w:rsidRDefault="00836CC3" w:rsidP="00C248B8">
      <w:pPr>
        <w:pStyle w:val="Softwaretitle"/>
      </w:pPr>
      <w:r>
        <w:t>MS Office Word</w:t>
      </w:r>
      <w:r w:rsidR="008A3DEE">
        <w:t xml:space="preserve"> 2007</w:t>
      </w:r>
    </w:p>
    <w:p w14:paraId="69E2C87C" w14:textId="77777777" w:rsidR="008A3DEE" w:rsidRPr="008A3DEE" w:rsidRDefault="008A3DEE" w:rsidP="00AA53BC">
      <w:pPr>
        <w:pStyle w:val="BodyText1"/>
      </w:pPr>
      <w:r>
        <w:t>MS Office Word</w:t>
      </w:r>
      <w:r w:rsidR="007A6CBA">
        <w:t xml:space="preserve"> </w:t>
      </w:r>
      <w:r>
        <w:t>2007</w:t>
      </w:r>
      <w:r w:rsidR="00FC3905" w:rsidRPr="00FC3905">
        <w:rPr>
          <w:b/>
        </w:rPr>
        <w:t>®</w:t>
      </w:r>
      <w:r>
        <w:t xml:space="preserve"> is a word processing program that</w:t>
      </w:r>
      <w:r w:rsidRPr="008A3DEE">
        <w:t xml:space="preserve"> alleviates the </w:t>
      </w:r>
      <w:r>
        <w:t xml:space="preserve">sometimes </w:t>
      </w:r>
      <w:r w:rsidRPr="008A3DEE">
        <w:t>daunting tasks of hand-writing</w:t>
      </w:r>
      <w:r>
        <w:t xml:space="preserve">, </w:t>
      </w:r>
      <w:r w:rsidRPr="008A3DEE">
        <w:t>revising</w:t>
      </w:r>
      <w:r>
        <w:t>,</w:t>
      </w:r>
      <w:r w:rsidRPr="008A3DEE">
        <w:t xml:space="preserve"> and rewriting</w:t>
      </w:r>
      <w:r>
        <w:t>.  Word provides t</w:t>
      </w:r>
      <w:r w:rsidRPr="008A3DEE">
        <w:t xml:space="preserve">ools such as </w:t>
      </w:r>
      <w:r w:rsidRPr="008A3DEE">
        <w:rPr>
          <w:b/>
        </w:rPr>
        <w:t>cut and paste</w:t>
      </w:r>
      <w:r w:rsidRPr="008A3DEE">
        <w:t xml:space="preserve"> to move text with ease, </w:t>
      </w:r>
      <w:r w:rsidRPr="008A3DEE">
        <w:rPr>
          <w:b/>
        </w:rPr>
        <w:t>delete</w:t>
      </w:r>
      <w:r w:rsidRPr="008A3DEE">
        <w:t xml:space="preserve"> to remove text with the push of a button, </w:t>
      </w:r>
      <w:r w:rsidRPr="008A3DEE">
        <w:rPr>
          <w:b/>
        </w:rPr>
        <w:t>formatting tools and images</w:t>
      </w:r>
      <w:r w:rsidRPr="008A3DEE">
        <w:t xml:space="preserve"> to enhance the appearance of a document, and </w:t>
      </w:r>
      <w:r w:rsidRPr="008A3DEE">
        <w:rPr>
          <w:b/>
        </w:rPr>
        <w:t>spelling and grammar checks</w:t>
      </w:r>
      <w:r w:rsidRPr="008A3DEE">
        <w:t>.</w:t>
      </w:r>
      <w:r w:rsidR="00B44545">
        <w:t xml:space="preserve"> </w:t>
      </w:r>
      <w:r w:rsidR="008C012F">
        <w:t xml:space="preserve">The </w:t>
      </w:r>
      <w:r w:rsidR="008C012F" w:rsidRPr="008C012F">
        <w:rPr>
          <w:b/>
        </w:rPr>
        <w:t>Track Changes</w:t>
      </w:r>
      <w:r w:rsidR="008C012F">
        <w:t xml:space="preserve"> feature of Word enables multiple individuals to edit and contribute to one document.  Another useful feature is the ability to view two separate documents </w:t>
      </w:r>
      <w:r w:rsidR="008C012F" w:rsidRPr="008C012F">
        <w:rPr>
          <w:b/>
        </w:rPr>
        <w:t>side-by-side</w:t>
      </w:r>
      <w:r w:rsidR="008C012F">
        <w:t xml:space="preserve"> or different sections of the same document horizontally.  MS Office Online</w:t>
      </w:r>
      <w:r w:rsidR="00FC3905" w:rsidRPr="00FC3905">
        <w:rPr>
          <w:b/>
        </w:rPr>
        <w:t>®</w:t>
      </w:r>
      <w:r w:rsidR="008C012F">
        <w:t xml:space="preserve"> provides users with </w:t>
      </w:r>
      <w:r w:rsidR="008C012F">
        <w:lastRenderedPageBreak/>
        <w:t>templates for many types of documents including to-do-lists, calendars, project organizers, greeting cards, certificates, resumes, and many others.</w:t>
      </w:r>
    </w:p>
    <w:p w14:paraId="3C32213A" w14:textId="77777777" w:rsidR="008A3DEE" w:rsidRDefault="00743836" w:rsidP="00632D6C">
      <w:pPr>
        <w:pStyle w:val="Explorationsteps"/>
      </w:pPr>
      <w:r>
        <w:rPr>
          <w:noProof/>
        </w:rPr>
        <w:pict>
          <v:shape id="_x0000_s1071" style="position:absolute;left:0;text-align:left;margin-left:383.65pt;margin-top:-89.05pt;width:6.1pt;height:2.15pt;z-index:251757056" coordorigin="16075,584" coordsize="214,76" path="m16075,659v83,-6,138,-37,213,-75e" filled="f" strokecolor="red" strokeweight="1.5pt">
            <v:stroke endcap="round"/>
            <v:path shadowok="f" o:extrusionok="f" fillok="f" insetpenok="f"/>
            <o:lock v:ext="edit" rotation="t" aspectratio="t" verticies="t" text="t" shapetype="t"/>
            <o:ink i="AKoBHQISCAEgAGgMAAAAAADAAAAAAAAARljPVIrml8VPjwb4utLhmyIDIWQGPoBED/AAAEgRRP8B&#10;RTUbAgCt/0Y1GwIArf9XDQAAAAUDOAtlGSAyCQCOggIBZcMeRTMJAI6bAwGYwh5FOAgAgBAAAAAA&#10;ABVRBKQ/FsGkPwAAALcAAGC6CicFhvKGB5QiYqUmgIbivuLBiZ2Rh+Aw3DL4/pkKABEgYHZgCrS3&#10;yQG=&#10;" annotation="t"/>
          </v:shape>
        </w:pict>
      </w:r>
    </w:p>
    <w:p w14:paraId="6A31824A" w14:textId="77777777" w:rsidR="00836CC3" w:rsidRDefault="00836CC3" w:rsidP="00C248B8">
      <w:pPr>
        <w:pStyle w:val="Softwaretitle"/>
      </w:pPr>
      <w:r>
        <w:t>MS Office Excel</w:t>
      </w:r>
      <w:r w:rsidR="0053707D">
        <w:t xml:space="preserve"> 2007</w:t>
      </w:r>
    </w:p>
    <w:p w14:paraId="08603105" w14:textId="77777777" w:rsidR="007A6CBA" w:rsidRPr="007A6CBA" w:rsidRDefault="007A6CBA" w:rsidP="00AA53BC">
      <w:pPr>
        <w:pStyle w:val="BodyText1"/>
      </w:pPr>
      <w:r>
        <w:t>MS Office Excel 2007</w:t>
      </w:r>
      <w:r w:rsidR="00FC3905" w:rsidRPr="00FC3905">
        <w:rPr>
          <w:b/>
        </w:rPr>
        <w:t>®</w:t>
      </w:r>
      <w:r>
        <w:t xml:space="preserve"> </w:t>
      </w:r>
      <w:r w:rsidRPr="007A6CBA">
        <w:t xml:space="preserve">is </w:t>
      </w:r>
      <w:r>
        <w:t>a robust tool</w:t>
      </w:r>
      <w:r w:rsidRPr="007A6CBA">
        <w:t xml:space="preserve"> you can use to create and format spreadsheets </w:t>
      </w:r>
      <w:r>
        <w:t xml:space="preserve">or </w:t>
      </w:r>
      <w:r w:rsidRPr="007A6CBA">
        <w:t>analyze and share information</w:t>
      </w:r>
      <w:r w:rsidR="00B44545">
        <w:t xml:space="preserve"> in a database format</w:t>
      </w:r>
      <w:r w:rsidRPr="007A6CBA">
        <w:t xml:space="preserve">. </w:t>
      </w:r>
      <w:r w:rsidR="0053707D">
        <w:t xml:space="preserve"> You can use Excel to easily </w:t>
      </w:r>
      <w:r w:rsidR="0053707D" w:rsidRPr="00485DE4">
        <w:rPr>
          <w:b/>
        </w:rPr>
        <w:t>create and use professional-looking charts</w:t>
      </w:r>
      <w:r w:rsidR="0053707D">
        <w:t xml:space="preserve">, which can interface with other Office products.   Large amounts of data can be stored and manipulated with Excel through its 1 million </w:t>
      </w:r>
      <w:proofErr w:type="spellStart"/>
      <w:r w:rsidR="0053707D">
        <w:t>rows</w:t>
      </w:r>
      <w:proofErr w:type="spellEnd"/>
      <w:r w:rsidR="0053707D">
        <w:t xml:space="preserve"> by 16,000 columns, and built-in cell and table styles allow </w:t>
      </w:r>
      <w:r w:rsidR="0053707D" w:rsidRPr="00485DE4">
        <w:rPr>
          <w:b/>
        </w:rPr>
        <w:t>custom formatting</w:t>
      </w:r>
      <w:r w:rsidR="0053707D">
        <w:t xml:space="preserve">.  Excel also contains basic analysis tools such as </w:t>
      </w:r>
      <w:r w:rsidR="0053707D" w:rsidRPr="00485DE4">
        <w:rPr>
          <w:b/>
        </w:rPr>
        <w:t>sorting</w:t>
      </w:r>
      <w:r w:rsidR="0053707D">
        <w:t xml:space="preserve">, </w:t>
      </w:r>
      <w:r w:rsidR="0053707D" w:rsidRPr="00485DE4">
        <w:rPr>
          <w:b/>
        </w:rPr>
        <w:t>filtering</w:t>
      </w:r>
      <w:r w:rsidR="0053707D">
        <w:t xml:space="preserve">, and </w:t>
      </w:r>
      <w:r w:rsidR="0053707D" w:rsidRPr="00485DE4">
        <w:rPr>
          <w:b/>
        </w:rPr>
        <w:t>reorientation of data</w:t>
      </w:r>
      <w:r w:rsidR="0053707D">
        <w:t xml:space="preserve"> using pivot charts. </w:t>
      </w:r>
    </w:p>
    <w:p w14:paraId="6D454203" w14:textId="77777777" w:rsidR="00836CC3" w:rsidRDefault="00836CC3" w:rsidP="00AA53BC">
      <w:pPr>
        <w:pStyle w:val="BodyText1"/>
      </w:pPr>
    </w:p>
    <w:p w14:paraId="15026BF2" w14:textId="77777777" w:rsidR="00836CC3" w:rsidRDefault="00836CC3" w:rsidP="00C248B8">
      <w:pPr>
        <w:pStyle w:val="Softwaretitle"/>
      </w:pPr>
      <w:r>
        <w:t>MS Office PowerPoint</w:t>
      </w:r>
      <w:r w:rsidR="00AF1009">
        <w:t xml:space="preserve"> 2007</w:t>
      </w:r>
    </w:p>
    <w:p w14:paraId="18F3EA53" w14:textId="77777777" w:rsidR="00AF1009" w:rsidRDefault="0053707D" w:rsidP="00AA53BC">
      <w:pPr>
        <w:pStyle w:val="BodyText1"/>
      </w:pPr>
      <w:r>
        <w:t>MS Office PowerPoint 2007</w:t>
      </w:r>
      <w:r w:rsidR="00FC3905" w:rsidRPr="00FC3905">
        <w:rPr>
          <w:b/>
        </w:rPr>
        <w:t>®</w:t>
      </w:r>
      <w:r>
        <w:t xml:space="preserve"> enables users to quickly </w:t>
      </w:r>
      <w:r w:rsidRPr="00485DE4">
        <w:rPr>
          <w:b/>
        </w:rPr>
        <w:t>create</w:t>
      </w:r>
      <w:r>
        <w:t xml:space="preserve">, </w:t>
      </w:r>
      <w:r w:rsidRPr="00485DE4">
        <w:rPr>
          <w:b/>
        </w:rPr>
        <w:t>share,</w:t>
      </w:r>
      <w:r>
        <w:t xml:space="preserve"> and </w:t>
      </w:r>
      <w:r w:rsidRPr="00485DE4">
        <w:rPr>
          <w:b/>
        </w:rPr>
        <w:t>manage</w:t>
      </w:r>
      <w:r>
        <w:t xml:space="preserve"> dynamic presentations.  Use one of the stored or online slide template</w:t>
      </w:r>
      <w:r w:rsidR="00AF1009">
        <w:t xml:space="preserve">s, or create your own with the easy-to-use </w:t>
      </w:r>
      <w:r w:rsidR="00AF1009" w:rsidRPr="00485DE4">
        <w:rPr>
          <w:b/>
        </w:rPr>
        <w:t>formatting options</w:t>
      </w:r>
      <w:r w:rsidR="00AF1009">
        <w:t>.  Once created, presentations can be stored as individual slides on a site supported by MS Share Point</w:t>
      </w:r>
      <w:r w:rsidR="00FC3905" w:rsidRPr="00FC3905">
        <w:rPr>
          <w:b/>
        </w:rPr>
        <w:t>®</w:t>
      </w:r>
      <w:r w:rsidR="00AF1009">
        <w:t xml:space="preserve"> and their content used at a later time to build new presentations. Power Point contains a </w:t>
      </w:r>
      <w:r w:rsidR="00AF1009" w:rsidRPr="00485DE4">
        <w:rPr>
          <w:b/>
        </w:rPr>
        <w:t>library of document themes</w:t>
      </w:r>
      <w:r w:rsidR="00AF1009">
        <w:t xml:space="preserve"> to enable users to change the look and feel of a presentation with just a click!</w:t>
      </w:r>
    </w:p>
    <w:p w14:paraId="60712999" w14:textId="77777777" w:rsidR="00AF1009" w:rsidRDefault="00AF1009" w:rsidP="00AA53BC">
      <w:pPr>
        <w:pStyle w:val="BodyText1"/>
      </w:pPr>
    </w:p>
    <w:p w14:paraId="7055BC4E" w14:textId="77777777" w:rsidR="0053707D" w:rsidRDefault="00AF1009" w:rsidP="00C248B8">
      <w:pPr>
        <w:pStyle w:val="Softwaretitle"/>
      </w:pPr>
      <w:r>
        <w:t xml:space="preserve"> MS Office OneNote 2007</w:t>
      </w:r>
    </w:p>
    <w:p w14:paraId="2425E17E" w14:textId="77777777" w:rsidR="00AF1009" w:rsidRDefault="00AF1009" w:rsidP="00AA53BC">
      <w:pPr>
        <w:pStyle w:val="BodyText1"/>
      </w:pPr>
      <w:r>
        <w:t xml:space="preserve">MS </w:t>
      </w:r>
      <w:r w:rsidRPr="00AF1009">
        <w:t>Office OneNote 2007</w:t>
      </w:r>
      <w:r w:rsidR="00FC3905" w:rsidRPr="00FC3905">
        <w:rPr>
          <w:b/>
        </w:rPr>
        <w:t>®</w:t>
      </w:r>
      <w:r w:rsidRPr="00AF1009">
        <w:t xml:space="preserve"> </w:t>
      </w:r>
      <w:r>
        <w:t xml:space="preserve">provides you a place to gather all your notes and information.  It functions as a </w:t>
      </w:r>
      <w:r w:rsidRPr="00485DE4">
        <w:rPr>
          <w:b/>
        </w:rPr>
        <w:t>digital 3-ring binder</w:t>
      </w:r>
      <w:r>
        <w:t>.  OneNote has a powerful search feature and easily</w:t>
      </w:r>
      <w:r w:rsidR="00485DE4">
        <w:t>-</w:t>
      </w:r>
      <w:r>
        <w:t>used</w:t>
      </w:r>
      <w:r w:rsidR="00485DE4">
        <w:t>,</w:t>
      </w:r>
      <w:r>
        <w:t xml:space="preserve"> shared notebooks for more efficient </w:t>
      </w:r>
      <w:r w:rsidRPr="00485DE4">
        <w:rPr>
          <w:b/>
        </w:rPr>
        <w:t>team and project management</w:t>
      </w:r>
      <w:r>
        <w:t xml:space="preserve">.  </w:t>
      </w:r>
    </w:p>
    <w:p w14:paraId="5C485A7D" w14:textId="77777777" w:rsidR="00AF1009" w:rsidRDefault="00AF1009" w:rsidP="00AA53BC">
      <w:pPr>
        <w:pStyle w:val="BodyText1"/>
      </w:pPr>
      <w:r>
        <w:t xml:space="preserve">OneNote offers </w:t>
      </w:r>
      <w:r w:rsidR="00CB5CB9">
        <w:t>flexibility</w:t>
      </w:r>
      <w:r>
        <w:t xml:space="preserve"> not available with conventional paper-based systems (e.g., word processors, e-mail, or others)</w:t>
      </w:r>
      <w:r w:rsidR="00CB5CB9">
        <w:t xml:space="preserve">, enabling the user to </w:t>
      </w:r>
      <w:r w:rsidRPr="00485DE4">
        <w:rPr>
          <w:b/>
        </w:rPr>
        <w:t>gather and organize</w:t>
      </w:r>
      <w:r w:rsidRPr="00AF1009">
        <w:t xml:space="preserve"> text, pictures, digital handwriting, audio and video recordings, and more</w:t>
      </w:r>
      <w:r w:rsidR="00CB5CB9">
        <w:t xml:space="preserve">, in a digital notebook.  </w:t>
      </w:r>
      <w:r w:rsidRPr="00AF1009">
        <w:t xml:space="preserve">OneNote 2007 can </w:t>
      </w:r>
      <w:r w:rsidR="00CB5CB9">
        <w:t xml:space="preserve">increase your </w:t>
      </w:r>
      <w:r w:rsidRPr="00AF1009">
        <w:t>productiv</w:t>
      </w:r>
      <w:r w:rsidR="00CB5CB9">
        <w:t xml:space="preserve">ity and reduce the time you spend searching for information by keeping </w:t>
      </w:r>
      <w:r w:rsidR="00CB5CB9" w:rsidRPr="00485DE4">
        <w:rPr>
          <w:b/>
        </w:rPr>
        <w:t>everything in one place</w:t>
      </w:r>
      <w:r w:rsidR="00CB5CB9">
        <w:t xml:space="preserve"> and at your fingertips.  </w:t>
      </w:r>
      <w:r w:rsidRPr="00AF1009">
        <w:t xml:space="preserve"> </w:t>
      </w:r>
    </w:p>
    <w:p w14:paraId="5EC464B2" w14:textId="77777777" w:rsidR="008A3DEE" w:rsidRDefault="008A3DEE" w:rsidP="008A3DEE">
      <w:pPr>
        <w:pStyle w:val="Explorationheading"/>
      </w:pPr>
      <w:bookmarkStart w:id="39" w:name="_Toc224631089"/>
      <w:bookmarkStart w:id="40" w:name="_Toc227047700"/>
      <w:r>
        <w:t>Explore:  Using MS Office Live</w:t>
      </w:r>
      <w:r w:rsidR="00C70675">
        <w:t xml:space="preserve"> or Share Point</w:t>
      </w:r>
      <w:bookmarkEnd w:id="39"/>
      <w:bookmarkEnd w:id="40"/>
    </w:p>
    <w:p w14:paraId="2F57E119" w14:textId="77777777" w:rsidR="008A3DEE" w:rsidRDefault="00CB5CB9" w:rsidP="00C248B8">
      <w:pPr>
        <w:pStyle w:val="Softwaretitle"/>
      </w:pPr>
      <w:r>
        <w:t xml:space="preserve">MS Office Live </w:t>
      </w:r>
    </w:p>
    <w:p w14:paraId="59634D27" w14:textId="77777777" w:rsidR="00CB5CB9" w:rsidRPr="00C01C97" w:rsidRDefault="00CB5CB9" w:rsidP="00AA53BC">
      <w:pPr>
        <w:pStyle w:val="BodyText1"/>
      </w:pPr>
      <w:r w:rsidRPr="00C01C97">
        <w:t xml:space="preserve">Creation of a </w:t>
      </w:r>
      <w:r w:rsidRPr="00485DE4">
        <w:rPr>
          <w:b/>
        </w:rPr>
        <w:t>shared workspace</w:t>
      </w:r>
      <w:r w:rsidRPr="00C01C97">
        <w:t xml:space="preserve"> using Microsoft Office Live</w:t>
      </w:r>
      <w:r w:rsidR="00FC3905" w:rsidRPr="00FC3905">
        <w:rPr>
          <w:b/>
        </w:rPr>
        <w:t>®</w:t>
      </w:r>
      <w:r w:rsidRPr="00C01C97">
        <w:t xml:space="preserve"> makes it easy to organize, manage, and share documents, notes, spreadsheets, presentations, contacts, to-do lists, and more.  A project workspace can be used by students to collect and share key documents for their </w:t>
      </w:r>
      <w:r w:rsidRPr="00C01C97">
        <w:lastRenderedPageBreak/>
        <w:t xml:space="preserve">assigned tasks.  Documents can be revised and then shared as separate versions.  Other features make </w:t>
      </w:r>
      <w:r w:rsidR="00C01C97" w:rsidRPr="00C01C97">
        <w:t>Office Live Works</w:t>
      </w:r>
      <w:r w:rsidR="00B44545">
        <w:t>pace ideal for teamwork—such as</w:t>
      </w:r>
      <w:r w:rsidR="00C01C97" w:rsidRPr="00C01C97">
        <w:t xml:space="preserve"> e-mail notifications of activities, both locked and shared workspaces, project calendar and other useful templates, and ability to generate online comments.</w:t>
      </w:r>
    </w:p>
    <w:p w14:paraId="5193BF89" w14:textId="77777777" w:rsidR="00CB5CB9" w:rsidRDefault="00CB5CB9" w:rsidP="00AA53BC">
      <w:pPr>
        <w:pStyle w:val="BodyText1"/>
      </w:pPr>
    </w:p>
    <w:p w14:paraId="2C27D9F7" w14:textId="77777777" w:rsidR="00C01C97" w:rsidRDefault="00C01C97" w:rsidP="00C248B8">
      <w:pPr>
        <w:pStyle w:val="Softwaretitle"/>
      </w:pPr>
      <w:r>
        <w:t>MS Office Share Point</w:t>
      </w:r>
    </w:p>
    <w:p w14:paraId="0FE1A17D" w14:textId="77777777" w:rsidR="00C01C97" w:rsidRDefault="00C01C97" w:rsidP="00AA53BC">
      <w:pPr>
        <w:pStyle w:val="BodyText1"/>
      </w:pPr>
      <w:r w:rsidRPr="00C01C97">
        <w:t>Microsoft Office SharePoint 2007</w:t>
      </w:r>
      <w:r w:rsidR="00FC3905" w:rsidRPr="00FC3905">
        <w:rPr>
          <w:b/>
        </w:rPr>
        <w:t>®</w:t>
      </w:r>
      <w:r w:rsidRPr="00C01C97">
        <w:t xml:space="preserve"> is a </w:t>
      </w:r>
      <w:r w:rsidRPr="00485DE4">
        <w:rPr>
          <w:b/>
        </w:rPr>
        <w:t>server-based program</w:t>
      </w:r>
      <w:r w:rsidRPr="00C01C97">
        <w:t xml:space="preserve"> that is part of the Microsoft Office</w:t>
      </w:r>
      <w:r w:rsidR="001025AD">
        <w:t xml:space="preserve"> 2007®</w:t>
      </w:r>
      <w:r w:rsidRPr="00C01C97">
        <w:t xml:space="preserve"> system. </w:t>
      </w:r>
      <w:r>
        <w:t xml:space="preserve">Use of Share Point facilitates collaboration through its many content management features.  Teams can </w:t>
      </w:r>
      <w:r w:rsidRPr="001025AD">
        <w:rPr>
          <w:b/>
        </w:rPr>
        <w:t>work effectively</w:t>
      </w:r>
      <w:r>
        <w:t xml:space="preserve"> to create and publish documents, develop and maintain task lists, control workflow, and use wikis and blogs to share information.  Individual team members can also create a personalized portal to share information with others.  Office SharePoint is designed to work efficiently with other products in the 2007 Office system.</w:t>
      </w:r>
    </w:p>
    <w:p w14:paraId="5DFCFA32" w14:textId="77777777" w:rsidR="00C01C97" w:rsidRDefault="00C01C97" w:rsidP="00AA53BC">
      <w:pPr>
        <w:pStyle w:val="BodyText1"/>
      </w:pPr>
    </w:p>
    <w:p w14:paraId="4D173C6F" w14:textId="77777777" w:rsidR="00824857" w:rsidRDefault="00824857" w:rsidP="00AA53BC">
      <w:pPr>
        <w:pStyle w:val="BodyText1"/>
      </w:pPr>
    </w:p>
    <w:p w14:paraId="0F765A39" w14:textId="77777777" w:rsidR="0078737B" w:rsidRPr="00A76F7C" w:rsidRDefault="0078737B" w:rsidP="004721F4">
      <w:pPr>
        <w:pStyle w:val="TestYourKnowledgeheading"/>
      </w:pPr>
      <w:bookmarkStart w:id="41" w:name="_Toc224631090"/>
      <w:bookmarkStart w:id="42" w:name="_Toc227047701"/>
      <w:r w:rsidRPr="00A76F7C">
        <w:t>Test Your Knowledge</w:t>
      </w:r>
      <w:bookmarkEnd w:id="34"/>
      <w:bookmarkEnd w:id="35"/>
      <w:bookmarkEnd w:id="41"/>
      <w:bookmarkEnd w:id="42"/>
      <w:r w:rsidRPr="00A76F7C">
        <w:t xml:space="preserve"> </w:t>
      </w:r>
    </w:p>
    <w:p w14:paraId="4A7005C3" w14:textId="77777777" w:rsidR="0078737B" w:rsidRDefault="0078737B" w:rsidP="00AA53BC">
      <w:pPr>
        <w:pStyle w:val="BodyText1"/>
      </w:pPr>
      <w:r w:rsidRPr="00A76F7C">
        <w:t xml:space="preserve">The tasks below were addressed in </w:t>
      </w:r>
      <w:r w:rsidR="006161F9">
        <w:t>this u</w:t>
      </w:r>
      <w:r w:rsidR="00EB5132" w:rsidRPr="00A76F7C">
        <w:t>nit</w:t>
      </w:r>
      <w:r w:rsidRPr="00A76F7C">
        <w:t xml:space="preserve">. Be sure you understand the terms used and are able to complete the tasks listed. </w:t>
      </w:r>
    </w:p>
    <w:p w14:paraId="4699E780" w14:textId="77777777" w:rsidR="00CA6495" w:rsidRPr="00A76F7C" w:rsidRDefault="00CA6495" w:rsidP="00AA53BC">
      <w:pPr>
        <w:pStyle w:val="BodyText1"/>
      </w:pPr>
    </w:p>
    <w:p w14:paraId="1952F54A" w14:textId="77777777" w:rsidR="00E17B27" w:rsidRPr="00A76F7C" w:rsidRDefault="007673D9" w:rsidP="00E17B27">
      <w:pPr>
        <w:pStyle w:val="TestYourKnowledge-ReviewMe"/>
      </w:pPr>
      <w:r>
        <w:t xml:space="preserve">Review Me – </w:t>
      </w:r>
      <w:r w:rsidR="00F03740">
        <w:t>Identifying Application Platforms</w:t>
      </w:r>
      <w:r w:rsidR="00E17B27" w:rsidRPr="00A76F7C">
        <w:t xml:space="preserve">  </w:t>
      </w:r>
    </w:p>
    <w:p w14:paraId="1E98DEEB" w14:textId="77777777" w:rsidR="00850F84" w:rsidRDefault="001025AD" w:rsidP="001F0F73">
      <w:pPr>
        <w:pStyle w:val="TestYourKnowledgesteps"/>
      </w:pPr>
      <w:r>
        <w:t>List</w:t>
      </w:r>
      <w:r w:rsidR="00F03740">
        <w:t xml:space="preserve"> two Microsoft PC based application programs that you will explore</w:t>
      </w:r>
      <w:r w:rsidR="00CA6495" w:rsidRPr="00A76F7C">
        <w:t>.</w:t>
      </w:r>
      <w:r w:rsidR="00850F84">
        <w:softHyphen/>
      </w:r>
    </w:p>
    <w:p w14:paraId="69AC9856" w14:textId="77777777" w:rsidR="00F03740" w:rsidRPr="00A76F7C" w:rsidRDefault="00F03740" w:rsidP="001F0F73">
      <w:pPr>
        <w:pStyle w:val="TestYourKnowledgesteps"/>
      </w:pPr>
      <w:r>
        <w:t>____________________________________________________________________</w:t>
      </w:r>
    </w:p>
    <w:p w14:paraId="1D5D1993" w14:textId="77777777" w:rsidR="00CA6495" w:rsidRPr="00A76F7C" w:rsidRDefault="00F03740" w:rsidP="001F0F73">
      <w:pPr>
        <w:pStyle w:val="TestYourKnowledgesteps"/>
      </w:pPr>
      <w:r>
        <w:t>Name a Microsoft web based application.___________________________________</w:t>
      </w:r>
    </w:p>
    <w:p w14:paraId="17AAD952" w14:textId="77777777" w:rsidR="00CA6495" w:rsidRPr="00A76F7C" w:rsidRDefault="00F03740" w:rsidP="001F0F73">
      <w:pPr>
        <w:pStyle w:val="TestYourKnowledgesteps"/>
      </w:pPr>
      <w:r>
        <w:t>Which PC based application enables users to share documents?__________________</w:t>
      </w:r>
      <w:r w:rsidR="00CA6495" w:rsidRPr="00A76F7C">
        <w:t xml:space="preserve"> </w:t>
      </w:r>
    </w:p>
    <w:p w14:paraId="105FEC1E" w14:textId="77777777" w:rsidR="00E17B27" w:rsidRPr="00A76F7C" w:rsidRDefault="00E17B27" w:rsidP="00E17B27">
      <w:pPr>
        <w:pStyle w:val="TestYourKnowledge-ReviewMe"/>
      </w:pPr>
      <w:r w:rsidRPr="00A76F7C">
        <w:t xml:space="preserve">Review Me – </w:t>
      </w:r>
      <w:r w:rsidR="00F03740">
        <w:t>Selecting the Correct Application</w:t>
      </w:r>
      <w:r w:rsidRPr="00A76F7C">
        <w:t xml:space="preserve">  </w:t>
      </w:r>
    </w:p>
    <w:p w14:paraId="4AF1FFC2" w14:textId="77777777" w:rsidR="00CA6495" w:rsidRPr="00A76F7C" w:rsidRDefault="00F03740" w:rsidP="001F0F73">
      <w:pPr>
        <w:pStyle w:val="TestYourKnowledgesteps"/>
      </w:pPr>
      <w:r>
        <w:t xml:space="preserve">Which MS Office application is best for </w:t>
      </w:r>
      <w:r w:rsidR="00850F84">
        <w:t>sorting</w:t>
      </w:r>
      <w:r>
        <w:t xml:space="preserve"> data? ________</w:t>
      </w:r>
      <w:r w:rsidR="00850F84">
        <w:t>_</w:t>
      </w:r>
      <w:r>
        <w:t>________________</w:t>
      </w:r>
    </w:p>
    <w:p w14:paraId="40ED8C8B" w14:textId="77777777" w:rsidR="00CA6495" w:rsidRPr="00A76F7C" w:rsidRDefault="00F03740" w:rsidP="001F0F73">
      <w:pPr>
        <w:pStyle w:val="TestYourKnowledgesteps"/>
      </w:pPr>
      <w:r>
        <w:t>Which MS Office application functions as a digital notebook? __________________</w:t>
      </w:r>
    </w:p>
    <w:p w14:paraId="74358CE1" w14:textId="77777777" w:rsidR="00CA6495" w:rsidRPr="00A76F7C" w:rsidRDefault="00850F84" w:rsidP="001F0F73">
      <w:pPr>
        <w:pStyle w:val="TestYourKnowledgesteps"/>
      </w:pPr>
      <w:r>
        <w:t>Which application would be used for online organization?______________________</w:t>
      </w:r>
      <w:r w:rsidR="00CA6495" w:rsidRPr="00A76F7C">
        <w:t xml:space="preserve"> </w:t>
      </w:r>
    </w:p>
    <w:p w14:paraId="456A9284" w14:textId="77777777" w:rsidR="00E17B27" w:rsidRPr="00A76F7C" w:rsidRDefault="00E17B27" w:rsidP="00E17B27">
      <w:pPr>
        <w:pStyle w:val="TestYourKnowledge-ReviewMe"/>
      </w:pPr>
      <w:r w:rsidRPr="00A76F7C">
        <w:t xml:space="preserve">Review Me – </w:t>
      </w:r>
      <w:r w:rsidR="00850F84">
        <w:t>Understanding Project Based Learning</w:t>
      </w:r>
      <w:r w:rsidRPr="00A76F7C">
        <w:t xml:space="preserve">  </w:t>
      </w:r>
    </w:p>
    <w:p w14:paraId="2483B8AF" w14:textId="77777777" w:rsidR="00850F84" w:rsidRDefault="00850F84" w:rsidP="001F0F73">
      <w:pPr>
        <w:pStyle w:val="TestYourKnowledgesteps"/>
      </w:pPr>
      <w:r>
        <w:t xml:space="preserve">Create a working definition of project based </w:t>
      </w:r>
      <w:r w:rsidR="00D73E3D">
        <w:t>l</w:t>
      </w:r>
      <w:r>
        <w:t>earning</w:t>
      </w:r>
      <w:r w:rsidR="00CA6495" w:rsidRPr="00A76F7C">
        <w:t>.</w:t>
      </w:r>
      <w:r w:rsidR="00D73E3D">
        <w:t xml:space="preserve"> _______</w:t>
      </w:r>
      <w:r>
        <w:t>__________________</w:t>
      </w:r>
    </w:p>
    <w:p w14:paraId="6C50C62C" w14:textId="77777777" w:rsidR="00D73E3D" w:rsidRPr="00A76F7C" w:rsidRDefault="00D73E3D" w:rsidP="001F0F73">
      <w:pPr>
        <w:pStyle w:val="TestYourKnowledgesteps"/>
      </w:pPr>
      <w:r>
        <w:t>____________________________________________________________________</w:t>
      </w:r>
    </w:p>
    <w:p w14:paraId="71CF7374" w14:textId="77777777" w:rsidR="00CA6495" w:rsidRDefault="00850F84" w:rsidP="001F0F73">
      <w:pPr>
        <w:pStyle w:val="TestYourKnowledgesteps"/>
      </w:pPr>
      <w:r>
        <w:lastRenderedPageBreak/>
        <w:t>L</w:t>
      </w:r>
      <w:r w:rsidR="00FE3D88">
        <w:t>ist two ways you think</w:t>
      </w:r>
      <w:r>
        <w:t xml:space="preserve"> technology aids to the success of project based learning</w:t>
      </w:r>
      <w:r w:rsidR="00CA6495" w:rsidRPr="00A76F7C">
        <w:t>.</w:t>
      </w:r>
    </w:p>
    <w:p w14:paraId="3E8D1184" w14:textId="77777777" w:rsidR="00850F84" w:rsidRDefault="00850F84" w:rsidP="001F0F73">
      <w:pPr>
        <w:pStyle w:val="TestYourKnowledgesteps"/>
      </w:pPr>
      <w:r>
        <w:t>________________________________________</w:t>
      </w:r>
      <w:r w:rsidR="00D73E3D">
        <w:t>_____________________________</w:t>
      </w:r>
    </w:p>
    <w:p w14:paraId="44E5CFD7" w14:textId="77777777" w:rsidR="00850F84" w:rsidRDefault="00850F84" w:rsidP="001F0F73">
      <w:pPr>
        <w:pStyle w:val="TestYourKnowledgesteps"/>
      </w:pPr>
      <w:r>
        <w:t>________________________________________</w:t>
      </w:r>
      <w:r w:rsidR="00D73E3D">
        <w:t>_____________________________</w:t>
      </w:r>
    </w:p>
    <w:p w14:paraId="3F63519C" w14:textId="77777777" w:rsidR="00850F84" w:rsidRDefault="00FE3D88" w:rsidP="001F0F73">
      <w:pPr>
        <w:pStyle w:val="TestYourKnowledgesteps"/>
      </w:pPr>
      <w:r>
        <w:t>How do you think project based learning helps those students who have learning difficulties?</w:t>
      </w:r>
    </w:p>
    <w:p w14:paraId="603E93BA" w14:textId="77777777" w:rsidR="00FE3D88" w:rsidRDefault="00FE3D88" w:rsidP="001F0F73">
      <w:pPr>
        <w:pStyle w:val="TestYourKnowledgesteps"/>
      </w:pPr>
      <w:r>
        <w:t>_____________________________________________________________________</w:t>
      </w:r>
    </w:p>
    <w:p w14:paraId="5BB64067" w14:textId="77777777" w:rsidR="00FE3D88" w:rsidRPr="00A76F7C" w:rsidRDefault="00FE3D88" w:rsidP="001F0F73">
      <w:pPr>
        <w:pStyle w:val="TestYourKnowledgesteps"/>
      </w:pPr>
      <w:r>
        <w:t>_____________________________________________________________________</w:t>
      </w:r>
    </w:p>
    <w:p w14:paraId="79D19697" w14:textId="77777777" w:rsidR="00FE3D88" w:rsidRDefault="00FE3D88">
      <w:pPr>
        <w:rPr>
          <w:rFonts w:ascii="Arial Black" w:hAnsi="Arial Black" w:cs="Arial"/>
          <w:i/>
          <w:iCs/>
          <w:caps/>
          <w:smallCaps/>
          <w:color w:val="FFFFFF"/>
          <w:sz w:val="36"/>
          <w:szCs w:val="20"/>
          <w:shd w:val="clear" w:color="auto" w:fill="A6A6A6"/>
        </w:rPr>
      </w:pPr>
      <w:bookmarkStart w:id="43" w:name="_Toc220402131"/>
      <w:bookmarkStart w:id="44" w:name="_Toc224631091"/>
      <w:r>
        <w:br w:type="page"/>
      </w:r>
    </w:p>
    <w:p w14:paraId="788B23A0" w14:textId="77777777" w:rsidR="00A63A48" w:rsidRPr="00A76F7C" w:rsidRDefault="00A63A48" w:rsidP="004721F4">
      <w:pPr>
        <w:pStyle w:val="CurriculumConnectionsheader"/>
      </w:pPr>
      <w:bookmarkStart w:id="45" w:name="_Toc227047702"/>
      <w:r w:rsidRPr="00A76F7C">
        <w:lastRenderedPageBreak/>
        <w:t>Curriculum Connections</w:t>
      </w:r>
      <w:bookmarkEnd w:id="43"/>
      <w:bookmarkEnd w:id="44"/>
      <w:bookmarkEnd w:id="45"/>
    </w:p>
    <w:p w14:paraId="0CE2AC3C" w14:textId="77777777" w:rsidR="00A63A48" w:rsidRPr="00A76F7C" w:rsidRDefault="00A63A48" w:rsidP="00AA53BC">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p>
    <w:p w14:paraId="6EF63E0E" w14:textId="77777777" w:rsidR="00A63A48" w:rsidRPr="00A76F7C" w:rsidRDefault="00A63A48" w:rsidP="00AA53BC">
      <w:pPr>
        <w:pStyle w:val="BodyText1"/>
      </w:pP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A76F7C">
        <w:t>curriculum.</w:t>
      </w:r>
    </w:p>
    <w:p w14:paraId="77B78B21" w14:textId="77777777" w:rsidR="00A63A48" w:rsidRPr="00B32C48" w:rsidRDefault="00A63A48" w:rsidP="00167ECF">
      <w:pPr>
        <w:pStyle w:val="CurriculumConnectionsIdeaheading"/>
      </w:pPr>
      <w:r>
        <w:t xml:space="preserve">Idea 1 – </w:t>
      </w:r>
      <w:r w:rsidR="00FE3D88">
        <w:t>Math Projects</w:t>
      </w:r>
    </w:p>
    <w:p w14:paraId="57616E58" w14:textId="77777777" w:rsidR="00A63A48" w:rsidRPr="00A76F7C" w:rsidRDefault="00991ADE" w:rsidP="00900B77">
      <w:pPr>
        <w:pStyle w:val="CurriculumConnectionsIdeaslist"/>
      </w:pPr>
      <w:r>
        <w:t xml:space="preserve">Students investigate the mathematics involved in the construction of a kaleidoscope and make a model.  </w:t>
      </w:r>
    </w:p>
    <w:p w14:paraId="4FD2FB76" w14:textId="77777777" w:rsidR="00A63A48" w:rsidRPr="00A76F7C" w:rsidRDefault="00991ADE" w:rsidP="00900B77">
      <w:pPr>
        <w:pStyle w:val="CurriculumConnectionsIdeaslist"/>
      </w:pPr>
      <w:r>
        <w:t>How are math and statistics used in sports?  Students track a team or league during a season, using a database to record, sort, and chart the data</w:t>
      </w:r>
      <w:r w:rsidR="00A63A48" w:rsidRPr="00A76F7C">
        <w:t>.</w:t>
      </w:r>
    </w:p>
    <w:p w14:paraId="6C05C15F" w14:textId="77777777" w:rsidR="00A63A48" w:rsidRPr="00A76F7C" w:rsidRDefault="00991ADE" w:rsidP="00900B77">
      <w:pPr>
        <w:pStyle w:val="CurriculumConnectionsIdeaslist"/>
      </w:pPr>
      <w:r>
        <w:t xml:space="preserve">Students use the Internet to study the history and use of the abacus.  They build a model and develop a presentation using PowerPoint.  </w:t>
      </w:r>
    </w:p>
    <w:p w14:paraId="33D83BBE" w14:textId="77777777" w:rsidR="00A63A48" w:rsidRPr="00A76F7C" w:rsidRDefault="00A63A48" w:rsidP="00167ECF">
      <w:pPr>
        <w:pStyle w:val="CurriculumConnectionsIdeaheading"/>
      </w:pPr>
      <w:r w:rsidRPr="00A76F7C">
        <w:t xml:space="preserve">Idea </w:t>
      </w:r>
      <w:r w:rsidRPr="00B32C48">
        <w:t xml:space="preserve">2 – </w:t>
      </w:r>
      <w:r w:rsidR="00991ADE">
        <w:t>Science Projects</w:t>
      </w:r>
    </w:p>
    <w:p w14:paraId="0978C6F6" w14:textId="77777777" w:rsidR="00A63A48" w:rsidRDefault="00991ADE" w:rsidP="001B253F">
      <w:pPr>
        <w:pStyle w:val="CurriculumConnectionsIdeaslist"/>
      </w:pPr>
      <w:r>
        <w:t>Students form teams to investigate and design a human settlement on Mars</w:t>
      </w:r>
      <w:r w:rsidR="00A63A48" w:rsidRPr="00A76F7C">
        <w:t>.</w:t>
      </w:r>
      <w:r>
        <w:t xml:space="preserve"> Findings are presented in the fo</w:t>
      </w:r>
      <w:r w:rsidR="001B253F">
        <w:t>rm of a digital notebook</w:t>
      </w:r>
      <w:r w:rsidR="00A63A48" w:rsidRPr="00A76F7C">
        <w:t>.</w:t>
      </w:r>
    </w:p>
    <w:p w14:paraId="79758429" w14:textId="77777777" w:rsidR="001B253F" w:rsidRPr="00A76F7C" w:rsidRDefault="001B253F" w:rsidP="001B253F">
      <w:pPr>
        <w:pStyle w:val="CurriculumConnectionsIdeaslist"/>
      </w:pPr>
      <w:r>
        <w:t>Student “delegates” to a</w:t>
      </w:r>
      <w:r w:rsidR="001025AD">
        <w:t xml:space="preserve"> </w:t>
      </w:r>
      <w:r>
        <w:t>world environmental congress gather and present data</w:t>
      </w:r>
      <w:r w:rsidR="001025AD">
        <w:t>, online,</w:t>
      </w:r>
      <w:r>
        <w:t xml:space="preserve"> on the global impacts of deforestation of the Rain Forest and make recommendations.</w:t>
      </w:r>
    </w:p>
    <w:p w14:paraId="2C5C0CF6" w14:textId="77777777" w:rsidR="00A63A48" w:rsidRPr="00A76F7C" w:rsidRDefault="001B253F" w:rsidP="00900B77">
      <w:pPr>
        <w:pStyle w:val="CurriculumConnectionsIdeaslist"/>
      </w:pPr>
      <w:r>
        <w:t>Students examine real-world data on smoking and cancer and create an age-appropriate brochure for distribution to the middle school</w:t>
      </w:r>
      <w:r w:rsidR="00A63A48" w:rsidRPr="00A76F7C">
        <w:t>.</w:t>
      </w:r>
    </w:p>
    <w:p w14:paraId="6269FAC7" w14:textId="77777777" w:rsidR="00A63A48" w:rsidRPr="00A76F7C" w:rsidRDefault="00A63A48" w:rsidP="00167ECF">
      <w:pPr>
        <w:pStyle w:val="CurriculumConnectionsIdeaheading"/>
      </w:pPr>
      <w:r w:rsidRPr="00A76F7C">
        <w:t xml:space="preserve">Idea 3 – </w:t>
      </w:r>
      <w:r w:rsidR="001B253F">
        <w:t xml:space="preserve">Interdisciplinary Projects </w:t>
      </w:r>
    </w:p>
    <w:p w14:paraId="16C69417" w14:textId="77777777" w:rsidR="00A63A48" w:rsidRPr="00A76F7C" w:rsidRDefault="001B253F" w:rsidP="00900B77">
      <w:pPr>
        <w:pStyle w:val="CurriculumConnectionsIdeaslist"/>
      </w:pPr>
      <w:r>
        <w:t>Math, science and social studies students complete a Chesapeake Bay Project</w:t>
      </w:r>
      <w:r w:rsidR="00D56236">
        <w:t xml:space="preserve"> (or any other body of water)</w:t>
      </w:r>
      <w:r>
        <w:t xml:space="preserve"> </w:t>
      </w:r>
      <w:r w:rsidR="001025AD">
        <w:t>to</w:t>
      </w:r>
      <w:r>
        <w:t xml:space="preserve"> examine its history, ecosystem, and economic contributions to surrounding states</w:t>
      </w:r>
      <w:r w:rsidR="00A63A48" w:rsidRPr="00A76F7C">
        <w:t>.</w:t>
      </w:r>
    </w:p>
    <w:p w14:paraId="5B2BEA21" w14:textId="77777777" w:rsidR="00A63A48" w:rsidRPr="00A76F7C" w:rsidRDefault="00C363AC" w:rsidP="00900B77">
      <w:pPr>
        <w:pStyle w:val="CurriculumConnectionsIdeaslist"/>
      </w:pPr>
      <w:r>
        <w:t>Science, language arts, and art students create a wildlife field guide of their local area</w:t>
      </w:r>
      <w:r w:rsidR="00A63A48" w:rsidRPr="00A76F7C">
        <w:t>.</w:t>
      </w:r>
    </w:p>
    <w:p w14:paraId="3EC1E189" w14:textId="77777777" w:rsidR="00255FBD" w:rsidRDefault="00C363AC" w:rsidP="00900B77">
      <w:pPr>
        <w:pStyle w:val="CurriculumConnectionsIdeaslist"/>
        <w:sectPr w:rsidR="00255FBD" w:rsidSect="007D6146">
          <w:pgSz w:w="12240" w:h="15840" w:code="1"/>
          <w:pgMar w:top="1440" w:right="1440" w:bottom="1440" w:left="1440" w:header="720" w:footer="720" w:gutter="0"/>
          <w:cols w:space="720"/>
          <w:docGrid w:linePitch="360"/>
        </w:sectPr>
      </w:pPr>
      <w:r>
        <w:t>Science, language arts, math, social studies, and art students investigate popcorn.  They explore why it pops, create a limerick about popping</w:t>
      </w:r>
      <w:r w:rsidR="001025AD">
        <w:t xml:space="preserve"> corn</w:t>
      </w:r>
      <w:r>
        <w:t xml:space="preserve">, use a database to record pre- and post- popping weight and volume, create charts and graphs, study popcorn as part of native American history, and </w:t>
      </w:r>
      <w:r w:rsidR="001025AD">
        <w:t>create</w:t>
      </w:r>
      <w:r>
        <w:t xml:space="preserve"> a picture</w:t>
      </w:r>
      <w:r w:rsidR="001025AD">
        <w:t xml:space="preserve"> using popcorn as the media</w:t>
      </w:r>
      <w:r w:rsidR="00A63A48" w:rsidRPr="00A76F7C">
        <w:t>.</w:t>
      </w:r>
      <w:r>
        <w:t xml:space="preserve">  </w:t>
      </w:r>
    </w:p>
    <w:p w14:paraId="2EF60DAD" w14:textId="77777777" w:rsidR="00E367F6" w:rsidRPr="00A76F7C" w:rsidRDefault="007C6A08" w:rsidP="00255FBD">
      <w:pPr>
        <w:pStyle w:val="Notesheading"/>
      </w:pPr>
      <w:r w:rsidRPr="00A76F7C">
        <w:lastRenderedPageBreak/>
        <w:t>Use the space below to write down additional curriculum connections</w:t>
      </w:r>
      <w:r w:rsidR="00560A99" w:rsidRPr="00A76F7C">
        <w:t xml:space="preserve">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E367F6" w:rsidRPr="00A76F7C" w14:paraId="71E64611" w14:textId="77777777">
        <w:trPr>
          <w:trHeight w:val="576"/>
        </w:trPr>
        <w:tc>
          <w:tcPr>
            <w:tcW w:w="9360" w:type="dxa"/>
          </w:tcPr>
          <w:p w14:paraId="30777593" w14:textId="77777777" w:rsidR="00E367F6" w:rsidRPr="00A76F7C" w:rsidRDefault="00E367F6" w:rsidP="000751F8"/>
        </w:tc>
      </w:tr>
      <w:tr w:rsidR="00E367F6" w:rsidRPr="00A76F7C" w14:paraId="6515EEAA" w14:textId="77777777">
        <w:trPr>
          <w:trHeight w:val="576"/>
        </w:trPr>
        <w:tc>
          <w:tcPr>
            <w:tcW w:w="9360" w:type="dxa"/>
          </w:tcPr>
          <w:p w14:paraId="2A1AE6D3" w14:textId="77777777" w:rsidR="00E367F6" w:rsidRPr="00A76F7C" w:rsidRDefault="00E367F6" w:rsidP="000751F8"/>
        </w:tc>
      </w:tr>
      <w:tr w:rsidR="00E367F6" w:rsidRPr="00A76F7C" w14:paraId="49752293" w14:textId="77777777">
        <w:trPr>
          <w:trHeight w:val="576"/>
        </w:trPr>
        <w:tc>
          <w:tcPr>
            <w:tcW w:w="9360" w:type="dxa"/>
          </w:tcPr>
          <w:p w14:paraId="1571CA93" w14:textId="77777777" w:rsidR="00E367F6" w:rsidRPr="00A76F7C" w:rsidRDefault="00E367F6" w:rsidP="000751F8"/>
        </w:tc>
      </w:tr>
      <w:tr w:rsidR="00E367F6" w:rsidRPr="00A76F7C" w14:paraId="26E0C63A" w14:textId="77777777">
        <w:trPr>
          <w:trHeight w:val="576"/>
        </w:trPr>
        <w:tc>
          <w:tcPr>
            <w:tcW w:w="9360" w:type="dxa"/>
          </w:tcPr>
          <w:p w14:paraId="2DBC2B95" w14:textId="77777777" w:rsidR="00E367F6" w:rsidRPr="00A76F7C" w:rsidRDefault="00E367F6" w:rsidP="000751F8"/>
        </w:tc>
      </w:tr>
      <w:tr w:rsidR="00E367F6" w:rsidRPr="00A76F7C" w14:paraId="53EF596F" w14:textId="77777777">
        <w:trPr>
          <w:trHeight w:val="576"/>
        </w:trPr>
        <w:tc>
          <w:tcPr>
            <w:tcW w:w="9360" w:type="dxa"/>
          </w:tcPr>
          <w:p w14:paraId="18216368" w14:textId="77777777" w:rsidR="00E367F6" w:rsidRPr="00A76F7C" w:rsidRDefault="00E367F6" w:rsidP="000751F8"/>
        </w:tc>
      </w:tr>
      <w:tr w:rsidR="00E367F6" w:rsidRPr="00A76F7C" w14:paraId="56C7B5F5" w14:textId="77777777">
        <w:trPr>
          <w:trHeight w:val="576"/>
        </w:trPr>
        <w:tc>
          <w:tcPr>
            <w:tcW w:w="9360" w:type="dxa"/>
          </w:tcPr>
          <w:p w14:paraId="2046CA32" w14:textId="77777777" w:rsidR="00E367F6" w:rsidRPr="00A76F7C" w:rsidRDefault="00E367F6" w:rsidP="000751F8"/>
        </w:tc>
      </w:tr>
      <w:tr w:rsidR="00E367F6" w:rsidRPr="00A76F7C" w14:paraId="75DCFE8F" w14:textId="77777777">
        <w:trPr>
          <w:trHeight w:val="576"/>
        </w:trPr>
        <w:tc>
          <w:tcPr>
            <w:tcW w:w="9360" w:type="dxa"/>
          </w:tcPr>
          <w:p w14:paraId="469C5105" w14:textId="77777777" w:rsidR="00E367F6" w:rsidRPr="00A76F7C" w:rsidRDefault="00E367F6" w:rsidP="000751F8"/>
        </w:tc>
      </w:tr>
      <w:tr w:rsidR="00E367F6" w:rsidRPr="00A76F7C" w14:paraId="47EC2297" w14:textId="77777777">
        <w:trPr>
          <w:trHeight w:val="576"/>
        </w:trPr>
        <w:tc>
          <w:tcPr>
            <w:tcW w:w="9360" w:type="dxa"/>
          </w:tcPr>
          <w:p w14:paraId="3A1EBAAC" w14:textId="77777777" w:rsidR="00E367F6" w:rsidRPr="00A76F7C" w:rsidRDefault="00E367F6" w:rsidP="000751F8"/>
        </w:tc>
      </w:tr>
      <w:tr w:rsidR="00E367F6" w:rsidRPr="00A76F7C" w14:paraId="64997A00" w14:textId="77777777">
        <w:trPr>
          <w:trHeight w:val="576"/>
        </w:trPr>
        <w:tc>
          <w:tcPr>
            <w:tcW w:w="9360" w:type="dxa"/>
          </w:tcPr>
          <w:p w14:paraId="48F7C6FB" w14:textId="77777777" w:rsidR="00E367F6" w:rsidRPr="00A76F7C" w:rsidRDefault="00E367F6" w:rsidP="000751F8"/>
        </w:tc>
      </w:tr>
      <w:tr w:rsidR="00E367F6" w:rsidRPr="00A76F7C" w14:paraId="2C581DF9" w14:textId="77777777">
        <w:trPr>
          <w:trHeight w:val="576"/>
        </w:trPr>
        <w:tc>
          <w:tcPr>
            <w:tcW w:w="9360" w:type="dxa"/>
          </w:tcPr>
          <w:p w14:paraId="6EEA44A3" w14:textId="77777777" w:rsidR="00E367F6" w:rsidRPr="00A76F7C" w:rsidRDefault="00E367F6" w:rsidP="000751F8"/>
        </w:tc>
      </w:tr>
      <w:tr w:rsidR="00E367F6" w:rsidRPr="00A76F7C" w14:paraId="6CE3A1C9" w14:textId="77777777">
        <w:trPr>
          <w:trHeight w:val="576"/>
        </w:trPr>
        <w:tc>
          <w:tcPr>
            <w:tcW w:w="9360" w:type="dxa"/>
          </w:tcPr>
          <w:p w14:paraId="4B829D91" w14:textId="77777777" w:rsidR="00E367F6" w:rsidRPr="00A76F7C" w:rsidRDefault="00E367F6" w:rsidP="000751F8"/>
        </w:tc>
      </w:tr>
      <w:tr w:rsidR="00E367F6" w:rsidRPr="00A76F7C" w14:paraId="06FF415C" w14:textId="77777777">
        <w:trPr>
          <w:trHeight w:val="576"/>
        </w:trPr>
        <w:tc>
          <w:tcPr>
            <w:tcW w:w="9360" w:type="dxa"/>
          </w:tcPr>
          <w:p w14:paraId="73C27B40" w14:textId="77777777" w:rsidR="00E367F6" w:rsidRPr="00A76F7C" w:rsidRDefault="00E367F6" w:rsidP="000751F8"/>
        </w:tc>
      </w:tr>
      <w:tr w:rsidR="00E367F6" w:rsidRPr="00A76F7C" w14:paraId="55214142" w14:textId="77777777">
        <w:trPr>
          <w:trHeight w:val="576"/>
        </w:trPr>
        <w:tc>
          <w:tcPr>
            <w:tcW w:w="9360" w:type="dxa"/>
          </w:tcPr>
          <w:p w14:paraId="097B2AAF" w14:textId="77777777" w:rsidR="00E367F6" w:rsidRPr="00A76F7C" w:rsidRDefault="00E367F6" w:rsidP="000751F8"/>
        </w:tc>
      </w:tr>
      <w:tr w:rsidR="00E367F6" w:rsidRPr="00A76F7C" w14:paraId="35289A83" w14:textId="77777777">
        <w:trPr>
          <w:trHeight w:val="576"/>
        </w:trPr>
        <w:tc>
          <w:tcPr>
            <w:tcW w:w="9360" w:type="dxa"/>
          </w:tcPr>
          <w:p w14:paraId="77D157F7" w14:textId="77777777" w:rsidR="00E367F6" w:rsidRPr="00A76F7C" w:rsidRDefault="00E367F6" w:rsidP="000751F8"/>
        </w:tc>
      </w:tr>
      <w:tr w:rsidR="00E367F6" w:rsidRPr="00A76F7C" w14:paraId="652661FA" w14:textId="77777777">
        <w:trPr>
          <w:trHeight w:val="576"/>
        </w:trPr>
        <w:tc>
          <w:tcPr>
            <w:tcW w:w="9360" w:type="dxa"/>
          </w:tcPr>
          <w:p w14:paraId="71BC7020" w14:textId="77777777" w:rsidR="00E367F6" w:rsidRPr="00A76F7C" w:rsidRDefault="00E367F6" w:rsidP="000751F8"/>
        </w:tc>
      </w:tr>
      <w:tr w:rsidR="00E367F6" w:rsidRPr="00A76F7C" w14:paraId="14BE960D" w14:textId="77777777">
        <w:trPr>
          <w:trHeight w:val="576"/>
        </w:trPr>
        <w:tc>
          <w:tcPr>
            <w:tcW w:w="9360" w:type="dxa"/>
          </w:tcPr>
          <w:p w14:paraId="0C89924F" w14:textId="77777777" w:rsidR="00E367F6" w:rsidRPr="00A76F7C" w:rsidRDefault="00E367F6" w:rsidP="000751F8"/>
        </w:tc>
      </w:tr>
      <w:tr w:rsidR="00E367F6" w:rsidRPr="00A76F7C" w14:paraId="064F747A" w14:textId="77777777">
        <w:trPr>
          <w:trHeight w:val="576"/>
        </w:trPr>
        <w:tc>
          <w:tcPr>
            <w:tcW w:w="9360" w:type="dxa"/>
          </w:tcPr>
          <w:p w14:paraId="6E8F30C9" w14:textId="77777777" w:rsidR="00E367F6" w:rsidRPr="00A76F7C" w:rsidRDefault="00E367F6" w:rsidP="000751F8"/>
        </w:tc>
      </w:tr>
      <w:tr w:rsidR="00E367F6" w:rsidRPr="00A76F7C" w14:paraId="375E6AA9" w14:textId="77777777">
        <w:trPr>
          <w:trHeight w:val="576"/>
        </w:trPr>
        <w:tc>
          <w:tcPr>
            <w:tcW w:w="9360" w:type="dxa"/>
          </w:tcPr>
          <w:p w14:paraId="31341D8D" w14:textId="77777777" w:rsidR="00E367F6" w:rsidRPr="00A76F7C" w:rsidRDefault="00E367F6" w:rsidP="000751F8"/>
        </w:tc>
      </w:tr>
      <w:tr w:rsidR="00E367F6" w:rsidRPr="00A76F7C" w14:paraId="673BD480" w14:textId="77777777">
        <w:trPr>
          <w:trHeight w:val="576"/>
        </w:trPr>
        <w:tc>
          <w:tcPr>
            <w:tcW w:w="9360" w:type="dxa"/>
          </w:tcPr>
          <w:p w14:paraId="3C2EB754" w14:textId="77777777" w:rsidR="00E367F6" w:rsidRPr="00A76F7C" w:rsidRDefault="00E367F6" w:rsidP="000751F8"/>
        </w:tc>
      </w:tr>
      <w:tr w:rsidR="00E367F6" w:rsidRPr="00A76F7C" w14:paraId="1EA35DAC" w14:textId="77777777">
        <w:trPr>
          <w:trHeight w:val="576"/>
        </w:trPr>
        <w:tc>
          <w:tcPr>
            <w:tcW w:w="9360" w:type="dxa"/>
          </w:tcPr>
          <w:p w14:paraId="7D541B2C" w14:textId="77777777" w:rsidR="00E367F6" w:rsidRPr="00A76F7C" w:rsidRDefault="00E367F6" w:rsidP="000751F8"/>
        </w:tc>
      </w:tr>
    </w:tbl>
    <w:p w14:paraId="7C4D5E88" w14:textId="77777777" w:rsidR="0020644E" w:rsidRPr="00A76F7C" w:rsidRDefault="0020644E" w:rsidP="000751F8"/>
    <w:p w14:paraId="3F307973"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bookmarkStart w:id="46" w:name="_Toc220303623"/>
      <w:bookmarkStart w:id="47" w:name="_Toc220303881"/>
      <w:bookmarkStart w:id="48" w:name="_Toc220330933"/>
      <w:bookmarkStart w:id="49" w:name="_Toc220332095"/>
      <w:bookmarkStart w:id="50" w:name="_Toc220402132"/>
    </w:p>
    <w:p w14:paraId="41AFF5C9" w14:textId="77777777" w:rsidR="0020644E" w:rsidRDefault="0020644E" w:rsidP="00A94CCC">
      <w:pPr>
        <w:pStyle w:val="Unittitle"/>
      </w:pPr>
      <w:bookmarkStart w:id="51" w:name="_Toc224631092"/>
      <w:bookmarkStart w:id="52" w:name="_Toc227047703"/>
      <w:r w:rsidRPr="00A76F7C">
        <w:lastRenderedPageBreak/>
        <w:t>Unit 1</w:t>
      </w:r>
      <w:bookmarkStart w:id="53" w:name="_Toc220330934"/>
      <w:bookmarkEnd w:id="46"/>
      <w:bookmarkEnd w:id="47"/>
      <w:bookmarkEnd w:id="48"/>
      <w:r w:rsidR="002E618F">
        <w:t>:</w:t>
      </w:r>
      <w:bookmarkEnd w:id="49"/>
      <w:r w:rsidR="003100A1">
        <w:t xml:space="preserve">  </w:t>
      </w:r>
      <w:bookmarkEnd w:id="50"/>
      <w:bookmarkEnd w:id="53"/>
      <w:r w:rsidR="00836CC3">
        <w:t xml:space="preserve">Collaboration </w:t>
      </w:r>
      <w:r w:rsidR="00947A31">
        <w:t>for</w:t>
      </w:r>
      <w:r w:rsidR="00836CC3">
        <w:t xml:space="preserve"> Content Development and Writing</w:t>
      </w:r>
      <w:bookmarkEnd w:id="51"/>
      <w:bookmarkEnd w:id="52"/>
    </w:p>
    <w:p w14:paraId="16750507" w14:textId="77777777" w:rsidR="0020644E" w:rsidRPr="00A76F7C" w:rsidRDefault="003766A5" w:rsidP="000751F8">
      <w:pPr>
        <w:pStyle w:val="Objectivesheading"/>
      </w:pPr>
      <w:r w:rsidRPr="00A76F7C">
        <w:t xml:space="preserve">Unit </w:t>
      </w:r>
      <w:r w:rsidR="0020644E" w:rsidRPr="00A76F7C">
        <w:t xml:space="preserve">Objectives </w:t>
      </w:r>
    </w:p>
    <w:p w14:paraId="224E8B54" w14:textId="77777777" w:rsidR="00C449D1" w:rsidRPr="00A76F7C" w:rsidRDefault="00015DF8" w:rsidP="00C449D1">
      <w:pPr>
        <w:pStyle w:val="Objectiveslist"/>
      </w:pPr>
      <w:r>
        <w:t xml:space="preserve">Navigate </w:t>
      </w:r>
      <w:r w:rsidR="00BE4C08">
        <w:t xml:space="preserve">Windows </w:t>
      </w:r>
      <w:r>
        <w:t>Vista to open MS Office and Web applications.</w:t>
      </w:r>
    </w:p>
    <w:p w14:paraId="3A43C851" w14:textId="77777777" w:rsidR="00C449D1" w:rsidRDefault="00015DF8" w:rsidP="00C449D1">
      <w:pPr>
        <w:pStyle w:val="Objectiveslist"/>
      </w:pPr>
      <w:r>
        <w:t>Create collaborative writing products using MS Office 2007</w:t>
      </w:r>
      <w:r w:rsidR="00F60EB5">
        <w:t xml:space="preserve"> app</w:t>
      </w:r>
      <w:r w:rsidR="001E5CCD">
        <w:t>lications</w:t>
      </w:r>
      <w:r>
        <w:t>.</w:t>
      </w:r>
    </w:p>
    <w:p w14:paraId="5568AB1C" w14:textId="77777777" w:rsidR="00015DF8" w:rsidRPr="00A76F7C" w:rsidRDefault="00015DF8" w:rsidP="00C449D1">
      <w:pPr>
        <w:pStyle w:val="Objectiveslist"/>
      </w:pPr>
      <w:r>
        <w:t>Develop MS Office Live</w:t>
      </w:r>
      <w:r w:rsidR="006C4FEE">
        <w:t xml:space="preserve"> </w:t>
      </w:r>
      <w:r>
        <w:t>workspaces to share and edit documents.</w:t>
      </w:r>
    </w:p>
    <w:p w14:paraId="2B79294A" w14:textId="77777777" w:rsidR="00EB5A76" w:rsidRDefault="00EB5A76" w:rsidP="00EB5A76">
      <w:pPr>
        <w:pStyle w:val="Objectiveslist"/>
      </w:pPr>
    </w:p>
    <w:p w14:paraId="6231C6BC" w14:textId="77777777" w:rsidR="00015DF8" w:rsidRDefault="00015DF8" w:rsidP="00EB5A76">
      <w:pPr>
        <w:pStyle w:val="Objectiveslist"/>
        <w:sectPr w:rsidR="00015DF8" w:rsidSect="00E61C67">
          <w:headerReference w:type="default" r:id="rId33"/>
          <w:type w:val="oddPage"/>
          <w:pgSz w:w="12240" w:h="15840" w:code="1"/>
          <w:pgMar w:top="1440" w:right="1440" w:bottom="1440" w:left="1440" w:header="720" w:footer="720" w:gutter="0"/>
          <w:cols w:space="720"/>
          <w:docGrid w:linePitch="360"/>
        </w:sectPr>
      </w:pPr>
    </w:p>
    <w:p w14:paraId="2AA205BF" w14:textId="77777777" w:rsidR="00461B46" w:rsidRPr="00A76F7C" w:rsidRDefault="008A3DEE" w:rsidP="00EB5A76">
      <w:pPr>
        <w:pStyle w:val="Unitheading"/>
      </w:pPr>
      <w:bookmarkStart w:id="54" w:name="_Toc224631093"/>
      <w:bookmarkStart w:id="55" w:name="_Toc227047704"/>
      <w:r>
        <w:lastRenderedPageBreak/>
        <w:t xml:space="preserve">Collaboration </w:t>
      </w:r>
      <w:r w:rsidR="006C544B">
        <w:t>on Content Development and</w:t>
      </w:r>
      <w:r>
        <w:t xml:space="preserve"> Writing</w:t>
      </w:r>
      <w:bookmarkEnd w:id="54"/>
      <w:bookmarkEnd w:id="55"/>
    </w:p>
    <w:p w14:paraId="24C335FF" w14:textId="77777777" w:rsidR="0006050D" w:rsidRPr="0006050D" w:rsidRDefault="0006050D" w:rsidP="00AA53BC">
      <w:pPr>
        <w:pStyle w:val="BodyText1"/>
      </w:pPr>
      <w:bookmarkStart w:id="56" w:name="_Toc220303626"/>
      <w:bookmarkStart w:id="57" w:name="_Toc220330936"/>
      <w:r w:rsidRPr="0006050D">
        <w:t xml:space="preserve">The </w:t>
      </w:r>
      <w:r w:rsidR="0063799A">
        <w:t>6</w:t>
      </w:r>
      <w:r w:rsidR="0063799A" w:rsidRPr="0063799A">
        <w:rPr>
          <w:vertAlign w:val="superscript"/>
        </w:rPr>
        <w:t>th</w:t>
      </w:r>
      <w:r w:rsidR="0063799A">
        <w:t xml:space="preserve"> - </w:t>
      </w:r>
      <w:r w:rsidRPr="0006050D">
        <w:t>8</w:t>
      </w:r>
      <w:r w:rsidRPr="0006050D">
        <w:rPr>
          <w:vertAlign w:val="superscript"/>
        </w:rPr>
        <w:t>th</w:t>
      </w:r>
      <w:r w:rsidRPr="0006050D">
        <w:t xml:space="preserve"> grade Language Arts students have just completed  unit</w:t>
      </w:r>
      <w:r w:rsidR="0063799A">
        <w:t>s</w:t>
      </w:r>
      <w:r w:rsidRPr="0006050D">
        <w:t xml:space="preserve"> on writing preparation for reporting data, events, and basic interview techniques using a protocol.  </w:t>
      </w:r>
      <w:r w:rsidR="00947A31">
        <w:t>They plan to create a</w:t>
      </w:r>
      <w:r w:rsidR="00767969">
        <w:t>n online</w:t>
      </w:r>
      <w:r w:rsidR="00947A31">
        <w:t xml:space="preserve"> newsletter following an open house presentation of the school-wide Africa Experience project, but in preparation for that activity they will </w:t>
      </w:r>
      <w:r w:rsidR="0063799A">
        <w:t xml:space="preserve">first </w:t>
      </w:r>
      <w:r w:rsidR="00947A31">
        <w:t xml:space="preserve">be gathering data and writing </w:t>
      </w:r>
      <w:r w:rsidR="004B6526">
        <w:t xml:space="preserve">brief </w:t>
      </w:r>
      <w:r w:rsidR="00947A31">
        <w:t>reports on the African continent.</w:t>
      </w:r>
    </w:p>
    <w:p w14:paraId="6FFB47A8" w14:textId="77777777" w:rsidR="008A3DEE" w:rsidRPr="009B0AF0" w:rsidRDefault="008A3DEE" w:rsidP="00AA53BC">
      <w:pPr>
        <w:pStyle w:val="BodyText1"/>
      </w:pPr>
      <w:r w:rsidRPr="009B0AF0">
        <w:t xml:space="preserve">Review the unit plan </w:t>
      </w:r>
      <w:r>
        <w:t xml:space="preserve">again that begins on </w:t>
      </w:r>
      <w:r w:rsidRPr="0063799A">
        <w:t xml:space="preserve">page </w:t>
      </w:r>
      <w:r w:rsidR="0063799A" w:rsidRPr="0063799A">
        <w:t>1</w:t>
      </w:r>
      <w:r w:rsidR="00331ED9">
        <w:t>2</w:t>
      </w:r>
      <w:r w:rsidRPr="009B0AF0">
        <w:t xml:space="preserve">. Throughout </w:t>
      </w:r>
      <w:r w:rsidR="001025AD">
        <w:t>Unit 1</w:t>
      </w:r>
      <w:r w:rsidRPr="009B0AF0">
        <w:t xml:space="preserve">, each lesson will refer to the unit plan and it will guide you through </w:t>
      </w:r>
      <w:r w:rsidR="001025AD">
        <w:t>the use of</w:t>
      </w:r>
      <w:r>
        <w:t xml:space="preserve"> MS Office Word 2007 and other</w:t>
      </w:r>
      <w:r w:rsidR="00B36901">
        <w:t xml:space="preserve"> MS </w:t>
      </w:r>
      <w:r>
        <w:t>Office tools</w:t>
      </w:r>
      <w:r w:rsidRPr="009B0AF0">
        <w:t xml:space="preserve"> as you work though the writing process.</w:t>
      </w:r>
    </w:p>
    <w:p w14:paraId="15F8F7F0" w14:textId="77777777" w:rsidR="0006050D" w:rsidRPr="0006050D" w:rsidRDefault="001025AD" w:rsidP="00AA53BC">
      <w:pPr>
        <w:pStyle w:val="BodyText1"/>
      </w:pPr>
      <w:r>
        <w:t>S</w:t>
      </w:r>
      <w:r w:rsidRPr="001025AD">
        <w:t xml:space="preserve">tudents previously designed a data collection sheet and an interview protocol </w:t>
      </w:r>
      <w:r>
        <w:t>b</w:t>
      </w:r>
      <w:r w:rsidR="0006050D" w:rsidRPr="0006050D">
        <w:t xml:space="preserve">ased on </w:t>
      </w:r>
      <w:r w:rsidR="00947A31" w:rsidRPr="0006050D">
        <w:t>their experiences</w:t>
      </w:r>
      <w:r w:rsidR="0006050D" w:rsidRPr="0006050D">
        <w:t xml:space="preserve"> </w:t>
      </w:r>
      <w:r w:rsidR="00947A31">
        <w:t xml:space="preserve">conducting library and Internet research.  </w:t>
      </w:r>
      <w:r w:rsidR="0006050D" w:rsidRPr="0006050D">
        <w:t xml:space="preserve"> </w:t>
      </w:r>
      <w:r w:rsidR="00947A31">
        <w:t xml:space="preserve">This has prepared </w:t>
      </w:r>
      <w:r w:rsidR="0006050D" w:rsidRPr="0006050D">
        <w:t xml:space="preserve">them well for the unit on </w:t>
      </w:r>
      <w:r w:rsidR="00947A31">
        <w:t xml:space="preserve">writing a report and for </w:t>
      </w:r>
      <w:r w:rsidR="00F24FB5">
        <w:t>a</w:t>
      </w:r>
      <w:r w:rsidR="00947A31">
        <w:t xml:space="preserve"> later unit on newsletter writing</w:t>
      </w:r>
      <w:r w:rsidR="0006050D" w:rsidRPr="0006050D">
        <w:t xml:space="preserve">.  Examine the </w:t>
      </w:r>
      <w:r w:rsidR="004B6526">
        <w:t>following lesson</w:t>
      </w:r>
      <w:r w:rsidR="0006050D" w:rsidRPr="0006050D">
        <w:t xml:space="preserve"> for this unit:</w:t>
      </w:r>
    </w:p>
    <w:p w14:paraId="0B4C6811" w14:textId="77777777" w:rsidR="008A3DEE" w:rsidRDefault="008A3DEE" w:rsidP="00464D5C">
      <w:pPr>
        <w:pStyle w:val="BodyTextbulletpoints"/>
      </w:pPr>
    </w:p>
    <w:p w14:paraId="0D40F84B" w14:textId="77777777" w:rsidR="004431BB" w:rsidRDefault="004431BB" w:rsidP="00464D5C">
      <w:pPr>
        <w:pStyle w:val="BodyTextbulletpoints"/>
      </w:pPr>
    </w:p>
    <w:p w14:paraId="10821DDB" w14:textId="77777777" w:rsidR="004431BB" w:rsidRDefault="004431BB" w:rsidP="00464D5C">
      <w:pPr>
        <w:pStyle w:val="BodyTextbulletpoints"/>
      </w:pPr>
    </w:p>
    <w:p w14:paraId="6AC00E68" w14:textId="77777777" w:rsidR="0001443A" w:rsidRPr="0049272D" w:rsidRDefault="00581951" w:rsidP="004721F4">
      <w:pPr>
        <w:pStyle w:val="IntegrateProjectheading"/>
      </w:pPr>
      <w:bookmarkStart w:id="58" w:name="_Toc220402133"/>
      <w:bookmarkStart w:id="59" w:name="_Toc224631094"/>
      <w:bookmarkStart w:id="60" w:name="_Toc227047705"/>
      <w:r>
        <w:t>Integration</w:t>
      </w:r>
      <w:r w:rsidR="008E04D2">
        <w:t xml:space="preserve"> Project I</w:t>
      </w:r>
      <w:r w:rsidR="0001443A" w:rsidRPr="0049272D">
        <w:t>ntroductory Lesson Plan</w:t>
      </w:r>
      <w:bookmarkEnd w:id="58"/>
      <w:bookmarkEnd w:id="59"/>
      <w:bookmarkEnd w:id="60"/>
    </w:p>
    <w:bookmarkEnd w:id="56"/>
    <w:bookmarkEnd w:id="57"/>
    <w:tbl>
      <w:tblPr>
        <w:tblW w:w="4991" w:type="pct"/>
        <w:tblLook w:val="0000" w:firstRow="0" w:lastRow="0" w:firstColumn="0" w:lastColumn="0" w:noHBand="0" w:noVBand="0"/>
      </w:tblPr>
      <w:tblGrid>
        <w:gridCol w:w="3347"/>
        <w:gridCol w:w="2713"/>
        <w:gridCol w:w="3499"/>
      </w:tblGrid>
      <w:tr w:rsidR="007D6146" w:rsidRPr="00A76F7C" w14:paraId="0E9CAD14" w14:textId="77777777">
        <w:trPr>
          <w:cantSplit/>
          <w:trHeight w:val="280"/>
          <w:tblHeader/>
        </w:trPr>
        <w:tc>
          <w:tcPr>
            <w:tcW w:w="1751" w:type="pct"/>
            <w:vMerge w:val="restart"/>
            <w:tcBorders>
              <w:right w:val="single" w:sz="8" w:space="0" w:color="auto"/>
            </w:tcBorders>
          </w:tcPr>
          <w:p w14:paraId="64F5A04B" w14:textId="77777777" w:rsidR="007D6146" w:rsidRPr="00A76F7C" w:rsidRDefault="00542619" w:rsidP="007D6146">
            <w:r>
              <w:br w:type="page"/>
            </w:r>
            <w:bookmarkStart w:id="61" w:name="_Toc220303628"/>
            <w:bookmarkStart w:id="62" w:name="_Toc220330938"/>
            <w:r w:rsidR="000C7F53">
              <w:rPr>
                <w:noProof/>
              </w:rPr>
              <w:drawing>
                <wp:anchor distT="0" distB="0" distL="114300" distR="114300" simplePos="0" relativeHeight="251653632" behindDoc="0" locked="0" layoutInCell="1" allowOverlap="1" wp14:editId="35236388">
                  <wp:simplePos x="0" y="0"/>
                  <wp:positionH relativeFrom="column">
                    <wp:posOffset>-10795</wp:posOffset>
                  </wp:positionH>
                  <wp:positionV relativeFrom="paragraph">
                    <wp:posOffset>13335</wp:posOffset>
                  </wp:positionV>
                  <wp:extent cx="1143000" cy="381000"/>
                  <wp:effectExtent l="19050" t="0" r="0" b="0"/>
                  <wp:wrapNone/>
                  <wp:docPr id="19" name="Picture 1" descr="K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S"/>
                          <pic:cNvPicPr>
                            <a:picLocks noChangeAspect="1" noChangeArrowheads="1"/>
                          </pic:cNvPicPr>
                        </pic:nvPicPr>
                        <pic:blipFill>
                          <a:blip r:embed="rId15" cstate="print"/>
                          <a:srcRect/>
                          <a:stretch>
                            <a:fillRect/>
                          </a:stretch>
                        </pic:blipFill>
                        <pic:spPr bwMode="auto">
                          <a:xfrm>
                            <a:off x="0" y="0"/>
                            <a:ext cx="1143000" cy="381000"/>
                          </a:xfrm>
                          <a:prstGeom prst="rect">
                            <a:avLst/>
                          </a:prstGeom>
                          <a:noFill/>
                          <a:ln w="9525">
                            <a:noFill/>
                            <a:miter lim="800000"/>
                            <a:headEnd/>
                            <a:tailEnd/>
                          </a:ln>
                        </pic:spPr>
                      </pic:pic>
                    </a:graphicData>
                  </a:graphic>
                </wp:anchor>
              </w:drawing>
            </w:r>
          </w:p>
          <w:p w14:paraId="3E134865" w14:textId="77777777" w:rsidR="007D6146" w:rsidRPr="00A76F7C" w:rsidRDefault="007D6146" w:rsidP="007D6146"/>
          <w:p w14:paraId="04CD1ACB" w14:textId="77777777" w:rsidR="007D6146" w:rsidRDefault="007D6146" w:rsidP="007D6146">
            <w:pPr>
              <w:pStyle w:val="IntegrateProjecttagline"/>
            </w:pPr>
          </w:p>
          <w:p w14:paraId="4B8997E4" w14:textId="77777777" w:rsidR="007D6146" w:rsidRDefault="007D6146" w:rsidP="007D6146">
            <w:pPr>
              <w:pStyle w:val="IntegrateProjecttagline"/>
            </w:pPr>
          </w:p>
          <w:p w14:paraId="7894DDDE" w14:textId="77777777" w:rsidR="007D6146" w:rsidRPr="00B30E2D" w:rsidRDefault="007D6146" w:rsidP="007D6146">
            <w:pPr>
              <w:pStyle w:val="IntegrateProjecttagline"/>
            </w:pPr>
            <w:r w:rsidRPr="00B30E2D">
              <w:t>For Standards-based, Student-centered, Technology-rich Learning</w:t>
            </w: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021077E7" w14:textId="77777777" w:rsidR="007D6146" w:rsidRPr="00A76F7C" w:rsidRDefault="007D6146" w:rsidP="00DE48D2">
            <w:pPr>
              <w:pStyle w:val="IntegrateProjecttableheadings"/>
            </w:pPr>
            <w:r w:rsidRPr="00A76F7C">
              <w:t>Teacher:</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4CD47BC2" w14:textId="77777777" w:rsidR="007D6146" w:rsidRPr="00A76F7C" w:rsidRDefault="00B36901" w:rsidP="005916DC">
            <w:pPr>
              <w:pStyle w:val="IntegrateProjectbodytext"/>
            </w:pPr>
            <w:r>
              <w:t>Jonathan Kidman</w:t>
            </w:r>
          </w:p>
        </w:tc>
      </w:tr>
      <w:tr w:rsidR="007D6146" w:rsidRPr="00A76F7C" w14:paraId="52B84387" w14:textId="77777777">
        <w:trPr>
          <w:cantSplit/>
          <w:trHeight w:val="280"/>
          <w:tblHeader/>
        </w:trPr>
        <w:tc>
          <w:tcPr>
            <w:tcW w:w="1751" w:type="pct"/>
            <w:vMerge/>
            <w:tcBorders>
              <w:right w:val="single" w:sz="8" w:space="0" w:color="auto"/>
            </w:tcBorders>
          </w:tcPr>
          <w:p w14:paraId="2BA89C74" w14:textId="77777777" w:rsidR="007D6146" w:rsidRPr="00A76F7C" w:rsidRDefault="007D6146" w:rsidP="007D6146">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7E86CCDA" w14:textId="77777777" w:rsidR="007D6146" w:rsidRPr="00A76F7C" w:rsidRDefault="007D6146" w:rsidP="00DE48D2">
            <w:pPr>
              <w:pStyle w:val="IntegrateProjecttableheadings"/>
            </w:pPr>
            <w:r w:rsidRPr="00A76F7C">
              <w:t>School/District:</w:t>
            </w:r>
          </w:p>
        </w:tc>
        <w:tc>
          <w:tcPr>
            <w:tcW w:w="1830" w:type="pct"/>
            <w:tcBorders>
              <w:top w:val="single" w:sz="8" w:space="0" w:color="auto"/>
              <w:left w:val="single" w:sz="8" w:space="0" w:color="auto"/>
              <w:bottom w:val="single" w:sz="8" w:space="0" w:color="auto"/>
              <w:right w:val="single" w:sz="8" w:space="0" w:color="auto"/>
            </w:tcBorders>
          </w:tcPr>
          <w:p w14:paraId="146DC8AD" w14:textId="77777777" w:rsidR="007D6146" w:rsidRPr="00A76F7C" w:rsidRDefault="00B36901" w:rsidP="005916DC">
            <w:pPr>
              <w:pStyle w:val="IntegrateProjectbodytext"/>
            </w:pPr>
            <w:r>
              <w:t>Homestead Middle School</w:t>
            </w:r>
          </w:p>
        </w:tc>
      </w:tr>
      <w:tr w:rsidR="007D6146" w:rsidRPr="00A76F7C" w14:paraId="218AFED9" w14:textId="77777777">
        <w:trPr>
          <w:cantSplit/>
          <w:trHeight w:val="280"/>
          <w:tblHeader/>
        </w:trPr>
        <w:tc>
          <w:tcPr>
            <w:tcW w:w="1751" w:type="pct"/>
            <w:vMerge/>
            <w:tcBorders>
              <w:right w:val="single" w:sz="8" w:space="0" w:color="auto"/>
            </w:tcBorders>
          </w:tcPr>
          <w:p w14:paraId="0203721B" w14:textId="77777777" w:rsidR="007D6146" w:rsidRPr="00A76F7C" w:rsidRDefault="007D6146" w:rsidP="007D6146">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593D240A" w14:textId="77777777" w:rsidR="007D6146" w:rsidRPr="00A76F7C" w:rsidRDefault="007D6146" w:rsidP="00DE48D2">
            <w:pPr>
              <w:pStyle w:val="IntegrateProjecttableheadings"/>
            </w:pPr>
            <w:r w:rsidRPr="00A76F7C">
              <w:t>Subject Area(s) Addressed: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199C7040" w14:textId="77777777" w:rsidR="007D6146" w:rsidRPr="00A76F7C" w:rsidRDefault="00B36901" w:rsidP="005916DC">
            <w:pPr>
              <w:pStyle w:val="IntegrateProjectbodytext"/>
            </w:pPr>
            <w:r>
              <w:t>Writing</w:t>
            </w:r>
          </w:p>
        </w:tc>
      </w:tr>
      <w:tr w:rsidR="007D6146" w:rsidRPr="00A76F7C" w14:paraId="7E7A1BD7" w14:textId="77777777">
        <w:trPr>
          <w:cantSplit/>
          <w:trHeight w:val="280"/>
          <w:tblHeader/>
        </w:trPr>
        <w:tc>
          <w:tcPr>
            <w:tcW w:w="1751" w:type="pct"/>
            <w:vMerge/>
            <w:tcBorders>
              <w:right w:val="single" w:sz="8" w:space="0" w:color="auto"/>
            </w:tcBorders>
          </w:tcPr>
          <w:p w14:paraId="6C5F9C20" w14:textId="77777777" w:rsidR="007D6146" w:rsidRPr="00A76F7C" w:rsidRDefault="007D6146" w:rsidP="007D6146">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2AF57AE7" w14:textId="77777777" w:rsidR="007D6146" w:rsidRPr="00A76F7C" w:rsidRDefault="007D6146" w:rsidP="00DE48D2">
            <w:pPr>
              <w:pStyle w:val="IntegrateProjecttableheadings"/>
            </w:pPr>
            <w:r w:rsidRPr="00A76F7C">
              <w:t>Grade Level(s)/Course:</w:t>
            </w:r>
          </w:p>
        </w:tc>
        <w:tc>
          <w:tcPr>
            <w:tcW w:w="1830" w:type="pct"/>
            <w:tcBorders>
              <w:top w:val="single" w:sz="8" w:space="0" w:color="auto"/>
              <w:left w:val="single" w:sz="8" w:space="0" w:color="auto"/>
              <w:bottom w:val="single" w:sz="8" w:space="0" w:color="auto"/>
              <w:right w:val="single" w:sz="8" w:space="0" w:color="auto"/>
            </w:tcBorders>
          </w:tcPr>
          <w:p w14:paraId="2678AC63" w14:textId="77777777" w:rsidR="007D6146" w:rsidRPr="00A76F7C" w:rsidRDefault="00B36901" w:rsidP="005916DC">
            <w:pPr>
              <w:pStyle w:val="IntegrateProjectbodytext"/>
            </w:pPr>
            <w:r>
              <w:t>8</w:t>
            </w:r>
            <w:r w:rsidRPr="00B36901">
              <w:rPr>
                <w:vertAlign w:val="superscript"/>
              </w:rPr>
              <w:t>th</w:t>
            </w:r>
            <w:r>
              <w:t xml:space="preserve"> Grade Language Arts</w:t>
            </w:r>
          </w:p>
        </w:tc>
      </w:tr>
      <w:tr w:rsidR="007D6146" w:rsidRPr="00A76F7C" w14:paraId="24E52C2D" w14:textId="77777777">
        <w:trPr>
          <w:cantSplit/>
          <w:trHeight w:val="280"/>
          <w:tblHeader/>
        </w:trPr>
        <w:tc>
          <w:tcPr>
            <w:tcW w:w="1751" w:type="pct"/>
            <w:vMerge/>
            <w:tcBorders>
              <w:right w:val="single" w:sz="8" w:space="0" w:color="auto"/>
            </w:tcBorders>
          </w:tcPr>
          <w:p w14:paraId="2D8B0B0E" w14:textId="77777777" w:rsidR="007D6146" w:rsidRPr="00A76F7C" w:rsidRDefault="007D6146" w:rsidP="007D6146">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4A33ECFB" w14:textId="77777777" w:rsidR="007D6146" w:rsidRPr="00A76F7C" w:rsidRDefault="007D6146" w:rsidP="00DE48D2">
            <w:pPr>
              <w:pStyle w:val="IntegrateProjecttableheadings"/>
            </w:pPr>
            <w:r w:rsidRPr="00A76F7C">
              <w:t>Date Submitted: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45172B4E" w14:textId="77777777" w:rsidR="007D6146" w:rsidRPr="00A76F7C" w:rsidRDefault="00B36901" w:rsidP="005916DC">
            <w:pPr>
              <w:pStyle w:val="IntegrateProjectbodytext"/>
            </w:pPr>
            <w:r>
              <w:t>July 1</w:t>
            </w:r>
          </w:p>
        </w:tc>
      </w:tr>
      <w:tr w:rsidR="007D6146" w:rsidRPr="00A76F7C" w14:paraId="703DAE31" w14:textId="77777777">
        <w:trPr>
          <w:cantSplit/>
          <w:trHeight w:val="330"/>
          <w:tblHeader/>
        </w:trPr>
        <w:tc>
          <w:tcPr>
            <w:tcW w:w="1751" w:type="pct"/>
            <w:vMerge/>
            <w:tcBorders>
              <w:right w:val="single" w:sz="8" w:space="0" w:color="auto"/>
            </w:tcBorders>
          </w:tcPr>
          <w:p w14:paraId="06DC6FDA" w14:textId="77777777" w:rsidR="007D6146" w:rsidRPr="00A76F7C" w:rsidRDefault="007D6146" w:rsidP="007D6146">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51BBA5D5" w14:textId="77777777" w:rsidR="007D6146" w:rsidRPr="00A76F7C" w:rsidRDefault="007D6146" w:rsidP="00DE48D2">
            <w:pPr>
              <w:pStyle w:val="IntegrateProjecttableheadings"/>
            </w:pPr>
            <w:r>
              <w:t>Lesson</w:t>
            </w:r>
            <w:r w:rsidRPr="00A76F7C">
              <w:t xml:space="preserve"> Duration:</w:t>
            </w:r>
          </w:p>
        </w:tc>
        <w:tc>
          <w:tcPr>
            <w:tcW w:w="1830" w:type="pct"/>
            <w:tcBorders>
              <w:top w:val="single" w:sz="8" w:space="0" w:color="auto"/>
              <w:left w:val="single" w:sz="8" w:space="0" w:color="auto"/>
              <w:bottom w:val="single" w:sz="8" w:space="0" w:color="auto"/>
              <w:right w:val="single" w:sz="8" w:space="0" w:color="auto"/>
            </w:tcBorders>
          </w:tcPr>
          <w:p w14:paraId="26D5B997" w14:textId="77777777" w:rsidR="007D6146" w:rsidRPr="00A76F7C" w:rsidRDefault="00B36901" w:rsidP="00AB633B">
            <w:pPr>
              <w:pStyle w:val="IntegrateProjectbodytext"/>
            </w:pPr>
            <w:r>
              <w:t xml:space="preserve">1 </w:t>
            </w:r>
            <w:r w:rsidR="00AB633B">
              <w:t>90-minute lab period</w:t>
            </w:r>
          </w:p>
        </w:tc>
      </w:tr>
    </w:tbl>
    <w:p w14:paraId="095093ED" w14:textId="77777777" w:rsidR="007D6146" w:rsidRPr="00A76F7C" w:rsidRDefault="007D6146" w:rsidP="007D6146"/>
    <w:tbl>
      <w:tblPr>
        <w:tblW w:w="9450" w:type="dxa"/>
        <w:tblInd w:w="108" w:type="dxa"/>
        <w:tblLayout w:type="fixed"/>
        <w:tblLook w:val="0000" w:firstRow="0" w:lastRow="0" w:firstColumn="0" w:lastColumn="0" w:noHBand="0" w:noVBand="0"/>
      </w:tblPr>
      <w:tblGrid>
        <w:gridCol w:w="1908"/>
        <w:gridCol w:w="3840"/>
        <w:gridCol w:w="3702"/>
      </w:tblGrid>
      <w:tr w:rsidR="007D6146" w:rsidRPr="00A76F7C" w14:paraId="0F1089A4" w14:textId="77777777">
        <w:trPr>
          <w:trHeight w:val="233"/>
        </w:trPr>
        <w:tc>
          <w:tcPr>
            <w:tcW w:w="1908" w:type="dxa"/>
            <w:tcBorders>
              <w:top w:val="single" w:sz="8" w:space="0" w:color="auto"/>
              <w:left w:val="single" w:sz="8" w:space="0" w:color="auto"/>
              <w:bottom w:val="single" w:sz="8" w:space="0" w:color="auto"/>
              <w:right w:val="single" w:sz="8" w:space="0" w:color="auto"/>
            </w:tcBorders>
            <w:shd w:val="clear" w:color="auto" w:fill="auto"/>
          </w:tcPr>
          <w:p w14:paraId="7347A3D1" w14:textId="77777777" w:rsidR="007D6146" w:rsidRPr="00A76F7C" w:rsidRDefault="007D6146" w:rsidP="00DE48D2">
            <w:pPr>
              <w:pStyle w:val="IntegrateProjecttableheadings"/>
            </w:pPr>
            <w:r>
              <w:t>Unit Title</w:t>
            </w:r>
          </w:p>
        </w:tc>
        <w:tc>
          <w:tcPr>
            <w:tcW w:w="7542" w:type="dxa"/>
            <w:gridSpan w:val="2"/>
            <w:tcBorders>
              <w:top w:val="single" w:sz="8" w:space="0" w:color="auto"/>
              <w:left w:val="single" w:sz="8" w:space="0" w:color="auto"/>
              <w:bottom w:val="single" w:sz="8" w:space="0" w:color="auto"/>
              <w:right w:val="single" w:sz="8" w:space="0" w:color="auto"/>
            </w:tcBorders>
            <w:shd w:val="clear" w:color="auto" w:fill="auto"/>
          </w:tcPr>
          <w:p w14:paraId="1E647606" w14:textId="77777777" w:rsidR="007D6146" w:rsidRPr="00906184" w:rsidRDefault="00F24FB5" w:rsidP="005916DC">
            <w:pPr>
              <w:pStyle w:val="IntegrateProjectbodytext"/>
            </w:pPr>
            <w:r w:rsidRPr="00906184">
              <w:t>Africa Experience</w:t>
            </w:r>
          </w:p>
        </w:tc>
      </w:tr>
      <w:tr w:rsidR="007D6146" w:rsidRPr="00A76F7C" w14:paraId="15FE028C" w14:textId="77777777">
        <w:trPr>
          <w:trHeight w:val="233"/>
        </w:trPr>
        <w:tc>
          <w:tcPr>
            <w:tcW w:w="1908" w:type="dxa"/>
            <w:tcBorders>
              <w:top w:val="single" w:sz="8" w:space="0" w:color="auto"/>
              <w:left w:val="single" w:sz="8" w:space="0" w:color="auto"/>
              <w:bottom w:val="single" w:sz="8" w:space="0" w:color="auto"/>
              <w:right w:val="single" w:sz="8" w:space="0" w:color="auto"/>
            </w:tcBorders>
            <w:shd w:val="pct10" w:color="auto" w:fill="FFFFFF"/>
          </w:tcPr>
          <w:p w14:paraId="087D1AAB" w14:textId="77777777" w:rsidR="007D6146" w:rsidRPr="00A76F7C" w:rsidRDefault="007D6146" w:rsidP="00DE48D2">
            <w:pPr>
              <w:pStyle w:val="IntegrateProjecttableheadings"/>
            </w:pPr>
            <w:r>
              <w:t>Lesson</w:t>
            </w:r>
            <w:r w:rsidRPr="00A76F7C">
              <w:t xml:space="preserve"> Title</w:t>
            </w:r>
          </w:p>
        </w:tc>
        <w:tc>
          <w:tcPr>
            <w:tcW w:w="7542" w:type="dxa"/>
            <w:gridSpan w:val="2"/>
            <w:tcBorders>
              <w:top w:val="single" w:sz="8" w:space="0" w:color="auto"/>
              <w:left w:val="single" w:sz="8" w:space="0" w:color="auto"/>
              <w:bottom w:val="single" w:sz="8" w:space="0" w:color="auto"/>
              <w:right w:val="single" w:sz="8" w:space="0" w:color="auto"/>
            </w:tcBorders>
            <w:shd w:val="pct10" w:color="auto" w:fill="FFFFFF"/>
          </w:tcPr>
          <w:p w14:paraId="4274CD8A" w14:textId="77777777" w:rsidR="007D6146" w:rsidRPr="00906184" w:rsidRDefault="00F24FB5" w:rsidP="00F24FB5">
            <w:pPr>
              <w:pStyle w:val="IntegrateProjectbodytext"/>
            </w:pPr>
            <w:r w:rsidRPr="00906184">
              <w:t>Report Writing from a Datasheet</w:t>
            </w:r>
          </w:p>
        </w:tc>
      </w:tr>
      <w:tr w:rsidR="007D6146" w:rsidRPr="00A76F7C" w14:paraId="0FDC4838"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4CB47F6A" w14:textId="77777777" w:rsidR="007D6146" w:rsidRPr="00A76F7C" w:rsidRDefault="007D6146" w:rsidP="00DE48D2">
            <w:pPr>
              <w:pStyle w:val="IntegrateProjecttableheadings"/>
            </w:pPr>
            <w:r w:rsidRPr="00A76F7C">
              <w:t xml:space="preserve">General </w:t>
            </w:r>
            <w:r>
              <w:t>Lesson</w:t>
            </w:r>
            <w:r w:rsidRPr="00A76F7C">
              <w:t xml:space="preserve"> </w:t>
            </w:r>
            <w:r w:rsidRPr="00A76F7C">
              <w:br/>
              <w:t>Outcomes</w:t>
            </w:r>
          </w:p>
        </w:tc>
        <w:tc>
          <w:tcPr>
            <w:tcW w:w="7542" w:type="dxa"/>
            <w:gridSpan w:val="2"/>
            <w:tcBorders>
              <w:top w:val="single" w:sz="8" w:space="0" w:color="auto"/>
              <w:left w:val="single" w:sz="8" w:space="0" w:color="auto"/>
              <w:bottom w:val="single" w:sz="8" w:space="0" w:color="auto"/>
              <w:right w:val="single" w:sz="8" w:space="0" w:color="auto"/>
            </w:tcBorders>
          </w:tcPr>
          <w:p w14:paraId="4388D515" w14:textId="77777777" w:rsidR="007D6146" w:rsidRPr="00906184" w:rsidRDefault="00B36901" w:rsidP="005916DC">
            <w:pPr>
              <w:pStyle w:val="IntegrateProjectbodytext"/>
              <w:rPr>
                <w:b w:val="0"/>
              </w:rPr>
            </w:pPr>
            <w:r w:rsidRPr="00906184">
              <w:rPr>
                <w:b w:val="0"/>
              </w:rPr>
              <w:t xml:space="preserve">Student groups have </w:t>
            </w:r>
            <w:r w:rsidR="004B6526" w:rsidRPr="00906184">
              <w:rPr>
                <w:b w:val="0"/>
              </w:rPr>
              <w:t xml:space="preserve">been learning about the data collection process in all of their classes.  In Language Arts, students collected </w:t>
            </w:r>
            <w:r w:rsidRPr="00906184">
              <w:rPr>
                <w:b w:val="0"/>
              </w:rPr>
              <w:t xml:space="preserve">data from </w:t>
            </w:r>
            <w:r w:rsidR="00F24FB5" w:rsidRPr="00906184">
              <w:rPr>
                <w:b w:val="0"/>
              </w:rPr>
              <w:t>library and Internet sources</w:t>
            </w:r>
            <w:r w:rsidR="004B6526" w:rsidRPr="00906184">
              <w:rPr>
                <w:b w:val="0"/>
              </w:rPr>
              <w:t xml:space="preserve"> and are now ready to compile the data in a table</w:t>
            </w:r>
            <w:r w:rsidRPr="00906184">
              <w:rPr>
                <w:b w:val="0"/>
              </w:rPr>
              <w:t xml:space="preserve">.  Groups will </w:t>
            </w:r>
            <w:r w:rsidR="004B6526" w:rsidRPr="00906184">
              <w:rPr>
                <w:b w:val="0"/>
              </w:rPr>
              <w:t xml:space="preserve">subsequently </w:t>
            </w:r>
            <w:r w:rsidRPr="00906184">
              <w:rPr>
                <w:b w:val="0"/>
              </w:rPr>
              <w:t xml:space="preserve">write and publish </w:t>
            </w:r>
            <w:r w:rsidR="00F24FB5" w:rsidRPr="00906184">
              <w:rPr>
                <w:b w:val="0"/>
              </w:rPr>
              <w:t xml:space="preserve">an </w:t>
            </w:r>
            <w:r w:rsidRPr="00906184">
              <w:rPr>
                <w:b w:val="0"/>
              </w:rPr>
              <w:t>on</w:t>
            </w:r>
            <w:r w:rsidR="00D56236" w:rsidRPr="00906184">
              <w:rPr>
                <w:b w:val="0"/>
              </w:rPr>
              <w:t xml:space="preserve">line </w:t>
            </w:r>
            <w:r w:rsidR="00F24FB5" w:rsidRPr="00906184">
              <w:rPr>
                <w:b w:val="0"/>
              </w:rPr>
              <w:t xml:space="preserve">report to highlight the continent of Africa and showcase the upcoming Africa Experience project.  </w:t>
            </w:r>
            <w:r w:rsidRPr="00906184">
              <w:rPr>
                <w:b w:val="0"/>
              </w:rPr>
              <w:t xml:space="preserve">This lesson focuses on </w:t>
            </w:r>
            <w:r w:rsidR="00F24FB5" w:rsidRPr="00906184">
              <w:rPr>
                <w:b w:val="0"/>
              </w:rPr>
              <w:t>organizing the data and the prewriting experience</w:t>
            </w:r>
            <w:r w:rsidRPr="00906184">
              <w:rPr>
                <w:b w:val="0"/>
              </w:rPr>
              <w:t>.</w:t>
            </w:r>
          </w:p>
          <w:p w14:paraId="73635CB8" w14:textId="77777777" w:rsidR="00B36901" w:rsidRPr="00906184" w:rsidRDefault="00B36901" w:rsidP="004C5DB7">
            <w:pPr>
              <w:pStyle w:val="IntegrateProjectbodytext"/>
              <w:rPr>
                <w:b w:val="0"/>
              </w:rPr>
            </w:pPr>
            <w:r w:rsidRPr="00906184">
              <w:rPr>
                <w:b w:val="0"/>
              </w:rPr>
              <w:t>Following completion of this lesson, students will</w:t>
            </w:r>
          </w:p>
          <w:p w14:paraId="45E8F3BB" w14:textId="77777777" w:rsidR="00F24FB5" w:rsidRPr="00906184" w:rsidRDefault="00F24FB5" w:rsidP="00517D9A">
            <w:pPr>
              <w:pStyle w:val="IntegrateProjectbodytext"/>
              <w:numPr>
                <w:ilvl w:val="0"/>
                <w:numId w:val="16"/>
              </w:numPr>
              <w:rPr>
                <w:b w:val="0"/>
              </w:rPr>
            </w:pPr>
            <w:r w:rsidRPr="00906184">
              <w:rPr>
                <w:b w:val="0"/>
              </w:rPr>
              <w:t>Brainstorm ideas for report.</w:t>
            </w:r>
          </w:p>
          <w:p w14:paraId="14DB3490" w14:textId="77777777" w:rsidR="00F24FB5" w:rsidRPr="00906184" w:rsidRDefault="00F24FB5" w:rsidP="00517D9A">
            <w:pPr>
              <w:pStyle w:val="IntegrateProjectbodytext"/>
              <w:numPr>
                <w:ilvl w:val="0"/>
                <w:numId w:val="16"/>
              </w:numPr>
              <w:rPr>
                <w:b w:val="0"/>
              </w:rPr>
            </w:pPr>
            <w:r w:rsidRPr="00906184">
              <w:rPr>
                <w:b w:val="0"/>
              </w:rPr>
              <w:t>Create an outline for report contents.</w:t>
            </w:r>
          </w:p>
          <w:p w14:paraId="387C33CE" w14:textId="77777777" w:rsidR="00B36901" w:rsidRPr="00A76F7C" w:rsidRDefault="00F24FB5" w:rsidP="00F24FB5">
            <w:pPr>
              <w:pStyle w:val="IntegrateProjectbodytext"/>
              <w:numPr>
                <w:ilvl w:val="0"/>
                <w:numId w:val="16"/>
              </w:numPr>
            </w:pPr>
            <w:r w:rsidRPr="00906184">
              <w:rPr>
                <w:b w:val="0"/>
              </w:rPr>
              <w:t>Design a data collection sheet based on desired information for report</w:t>
            </w:r>
            <w:r w:rsidR="00B36901" w:rsidRPr="00906184">
              <w:rPr>
                <w:b w:val="0"/>
              </w:rPr>
              <w:t>.</w:t>
            </w:r>
          </w:p>
        </w:tc>
      </w:tr>
      <w:tr w:rsidR="007D6146" w:rsidRPr="00A76F7C" w14:paraId="1722CAD5"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10CB52C8" w14:textId="77777777" w:rsidR="007D6146" w:rsidRPr="00A76F7C" w:rsidRDefault="007D6146" w:rsidP="004B6526">
            <w:pPr>
              <w:spacing w:before="80"/>
              <w:rPr>
                <w:b/>
                <w:bCs/>
                <w:sz w:val="20"/>
                <w:szCs w:val="20"/>
              </w:rPr>
            </w:pPr>
            <w:r w:rsidRPr="00A76F7C">
              <w:rPr>
                <w:b/>
                <w:bCs/>
                <w:sz w:val="20"/>
                <w:szCs w:val="20"/>
              </w:rPr>
              <w:t>Academic Standards Addressed</w:t>
            </w:r>
            <w:r>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63336C3D" w14:textId="77777777" w:rsidR="00423C81" w:rsidRPr="00906184" w:rsidRDefault="00423C81" w:rsidP="005916DC">
            <w:pPr>
              <w:pStyle w:val="IntegrateProjectbodytext"/>
              <w:rPr>
                <w:b w:val="0"/>
              </w:rPr>
            </w:pPr>
            <w:r w:rsidRPr="00906184">
              <w:rPr>
                <w:b w:val="0"/>
              </w:rPr>
              <w:t>Standards for the English Language Arts: NCTE and IRA (http://www.ncte.org/about/over/standards/110846.htm)</w:t>
            </w:r>
          </w:p>
          <w:p w14:paraId="46CC5918" w14:textId="77777777" w:rsidR="00423C81" w:rsidRPr="00906184" w:rsidRDefault="005916DC" w:rsidP="005916DC">
            <w:pPr>
              <w:pStyle w:val="IntegrateProjectbodytext"/>
              <w:tabs>
                <w:tab w:val="clear" w:pos="519"/>
                <w:tab w:val="left" w:pos="234"/>
              </w:tabs>
              <w:ind w:left="234" w:hanging="234"/>
              <w:rPr>
                <w:b w:val="0"/>
              </w:rPr>
            </w:pPr>
            <w:r w:rsidRPr="00906184">
              <w:rPr>
                <w:b w:val="0"/>
              </w:rPr>
              <w:t xml:space="preserve">3. </w:t>
            </w:r>
            <w:r w:rsidR="00423C81" w:rsidRPr="00906184">
              <w:rPr>
                <w:b w:val="0"/>
              </w:rPr>
              <w:t xml:space="preserve">Students apply a wide range of strategies to comprehend, interpret, evaluate, and </w:t>
            </w:r>
            <w:r w:rsidR="00423C81" w:rsidRPr="00906184">
              <w:rPr>
                <w:b w:val="0"/>
              </w:rPr>
              <w:lastRenderedPageBreak/>
              <w:t>appreciate texts. They draw on their prior experience, their interactions with other readers and writers, their knowledge of word meaning and of other texts, their word identification strategies, and their understanding of textual features (e.g., sound-letter correspondence, sentence structure, context, graphics).</w:t>
            </w:r>
          </w:p>
          <w:p w14:paraId="2882CE01" w14:textId="77777777" w:rsidR="00423C81" w:rsidRPr="00906184" w:rsidRDefault="005916DC" w:rsidP="005916DC">
            <w:pPr>
              <w:pStyle w:val="IntegrateProjectbodytext"/>
              <w:tabs>
                <w:tab w:val="clear" w:pos="519"/>
                <w:tab w:val="left" w:pos="234"/>
              </w:tabs>
              <w:ind w:left="234" w:hanging="234"/>
              <w:rPr>
                <w:b w:val="0"/>
              </w:rPr>
            </w:pPr>
            <w:r w:rsidRPr="00906184">
              <w:rPr>
                <w:b w:val="0"/>
              </w:rPr>
              <w:t xml:space="preserve">4. </w:t>
            </w:r>
            <w:r w:rsidR="00423C81" w:rsidRPr="00906184">
              <w:rPr>
                <w:b w:val="0"/>
              </w:rPr>
              <w:t>Students adjust their use of spoken, written, and visual language (e.g., conventions, style, vocabulary) to communicate effectively with a variety of audiences and for different purposes.</w:t>
            </w:r>
          </w:p>
          <w:p w14:paraId="3D25BF80" w14:textId="77777777" w:rsidR="00423C81" w:rsidRPr="00906184" w:rsidRDefault="005916DC" w:rsidP="005916DC">
            <w:pPr>
              <w:pStyle w:val="IntegrateProjectbodytext"/>
              <w:tabs>
                <w:tab w:val="clear" w:pos="519"/>
                <w:tab w:val="left" w:pos="234"/>
              </w:tabs>
              <w:ind w:left="234" w:hanging="234"/>
              <w:rPr>
                <w:b w:val="0"/>
              </w:rPr>
            </w:pPr>
            <w:r w:rsidRPr="00906184">
              <w:rPr>
                <w:b w:val="0"/>
              </w:rPr>
              <w:t xml:space="preserve">11. </w:t>
            </w:r>
            <w:r w:rsidR="00423C81" w:rsidRPr="00906184">
              <w:rPr>
                <w:b w:val="0"/>
              </w:rPr>
              <w:t>Students participate as knowledgeable, reflective, creative, and critical members of a variety of literacy communities.</w:t>
            </w:r>
          </w:p>
          <w:p w14:paraId="6C3061BF" w14:textId="77777777" w:rsidR="007D6146" w:rsidRPr="00A76F7C" w:rsidRDefault="005916DC" w:rsidP="005916DC">
            <w:pPr>
              <w:pStyle w:val="IntegrateProjectbodytext"/>
              <w:tabs>
                <w:tab w:val="clear" w:pos="519"/>
                <w:tab w:val="left" w:pos="234"/>
              </w:tabs>
              <w:ind w:left="234" w:hanging="234"/>
            </w:pPr>
            <w:r w:rsidRPr="00906184">
              <w:rPr>
                <w:b w:val="0"/>
              </w:rPr>
              <w:t xml:space="preserve">12. </w:t>
            </w:r>
            <w:r w:rsidR="00423C81" w:rsidRPr="00906184">
              <w:rPr>
                <w:b w:val="0"/>
              </w:rPr>
              <w:t>Students use spoken, written, and visual language to accomplish their own purposes (e.g., for learning, enjoyment, persuasion, and the exchange of information).</w:t>
            </w:r>
          </w:p>
        </w:tc>
      </w:tr>
      <w:tr w:rsidR="007D6146" w:rsidRPr="00A76F7C" w14:paraId="3279E0D7"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2CCC1D2E" w14:textId="77777777" w:rsidR="007D6146" w:rsidRPr="00A76F7C" w:rsidRDefault="007D6146" w:rsidP="004B6526">
            <w:pPr>
              <w:spacing w:before="80"/>
              <w:rPr>
                <w:b/>
                <w:bCs/>
                <w:sz w:val="20"/>
                <w:szCs w:val="20"/>
              </w:rPr>
            </w:pPr>
            <w:r w:rsidRPr="00A76F7C">
              <w:rPr>
                <w:b/>
                <w:bCs/>
                <w:sz w:val="20"/>
                <w:szCs w:val="20"/>
              </w:rPr>
              <w:lastRenderedPageBreak/>
              <w:t>Technology Standards</w:t>
            </w:r>
            <w:r w:rsidRPr="00A76F7C">
              <w:rPr>
                <w:b/>
                <w:bCs/>
                <w:sz w:val="20"/>
                <w:szCs w:val="20"/>
              </w:rPr>
              <w:br/>
              <w:t>Addressed</w:t>
            </w:r>
            <w:r>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tcPr>
          <w:p w14:paraId="2D883259" w14:textId="77777777" w:rsidR="00906184" w:rsidRPr="00906184" w:rsidRDefault="00906184" w:rsidP="00906184">
            <w:pPr>
              <w:pStyle w:val="IntegrateProjectbodytext"/>
              <w:ind w:left="234"/>
            </w:pPr>
            <w:r>
              <w:t>Technology Standards (NETS – http://www.iste.org)</w:t>
            </w:r>
          </w:p>
          <w:p w14:paraId="5D00427E" w14:textId="77777777" w:rsidR="007C3130" w:rsidRPr="00906184" w:rsidRDefault="007C3130" w:rsidP="007C3130">
            <w:pPr>
              <w:pStyle w:val="IntegrateProjectbodytext"/>
              <w:numPr>
                <w:ilvl w:val="0"/>
                <w:numId w:val="17"/>
              </w:numPr>
              <w:ind w:left="234" w:hanging="234"/>
              <w:rPr>
                <w:b w:val="0"/>
              </w:rPr>
            </w:pPr>
            <w:r w:rsidRPr="00906184">
              <w:rPr>
                <w:b w:val="0"/>
              </w:rPr>
              <w:t xml:space="preserve">Creativity and Innovation.  </w:t>
            </w:r>
          </w:p>
          <w:p w14:paraId="6E03C485" w14:textId="77777777" w:rsidR="007C3130" w:rsidRPr="00906184" w:rsidRDefault="007C3130" w:rsidP="00906184">
            <w:pPr>
              <w:pStyle w:val="IntegrateProjectbodytext"/>
              <w:ind w:left="234"/>
              <w:rPr>
                <w:b w:val="0"/>
              </w:rPr>
            </w:pPr>
            <w:r w:rsidRPr="00906184">
              <w:rPr>
                <w:b w:val="0"/>
              </w:rPr>
              <w:t>Students demonstrate creative thinking, construct knowledge, and develop innovative products and processes using technology. Students:</w:t>
            </w:r>
          </w:p>
          <w:p w14:paraId="21971FF9" w14:textId="77777777" w:rsidR="007C3130" w:rsidRPr="00906184" w:rsidRDefault="007C3130" w:rsidP="00906184">
            <w:pPr>
              <w:pStyle w:val="IntegrateProjectbodytext"/>
              <w:ind w:left="234"/>
              <w:rPr>
                <w:b w:val="0"/>
              </w:rPr>
            </w:pPr>
            <w:r w:rsidRPr="00906184">
              <w:rPr>
                <w:b w:val="0"/>
              </w:rPr>
              <w:t>a. apply existing knowledge to generate new ideas, products, or processes.</w:t>
            </w:r>
          </w:p>
          <w:p w14:paraId="3DB25E76" w14:textId="77777777" w:rsidR="00906184" w:rsidRPr="00906184" w:rsidRDefault="007C3130" w:rsidP="00906184">
            <w:pPr>
              <w:pStyle w:val="IntegrateProjectbodytext"/>
              <w:ind w:left="234"/>
              <w:rPr>
                <w:b w:val="0"/>
              </w:rPr>
            </w:pPr>
            <w:r w:rsidRPr="00906184">
              <w:rPr>
                <w:b w:val="0"/>
              </w:rPr>
              <w:t>b. create original works as a means of personal or group expression.</w:t>
            </w:r>
          </w:p>
          <w:p w14:paraId="7EDEA7E2" w14:textId="77777777" w:rsidR="007C3130" w:rsidRPr="00906184" w:rsidRDefault="007C3130" w:rsidP="00906184">
            <w:pPr>
              <w:pStyle w:val="IntegrateProjectbodytext"/>
              <w:rPr>
                <w:b w:val="0"/>
              </w:rPr>
            </w:pPr>
            <w:r w:rsidRPr="00906184">
              <w:rPr>
                <w:b w:val="0"/>
              </w:rPr>
              <w:t>2.  Communication and Collaboration</w:t>
            </w:r>
          </w:p>
          <w:p w14:paraId="3EDB9332" w14:textId="77777777" w:rsidR="007C3130" w:rsidRPr="00906184" w:rsidRDefault="007C3130" w:rsidP="00906184">
            <w:pPr>
              <w:pStyle w:val="IntegrateProjectbodytext"/>
              <w:ind w:left="234"/>
              <w:rPr>
                <w:b w:val="0"/>
              </w:rPr>
            </w:pPr>
            <w:r w:rsidRPr="00906184">
              <w:rPr>
                <w:b w:val="0"/>
              </w:rPr>
              <w:t>Students use digital media and environments to communicate and work collaboratively, including at a distance, to support individual learning and contribute to the learning of others. Students:</w:t>
            </w:r>
          </w:p>
          <w:p w14:paraId="08AAB604" w14:textId="77777777" w:rsidR="007C3130" w:rsidRPr="00906184" w:rsidRDefault="00906184" w:rsidP="00906184">
            <w:pPr>
              <w:pStyle w:val="IntegrateProjectbodytext"/>
              <w:ind w:left="234"/>
              <w:rPr>
                <w:b w:val="0"/>
              </w:rPr>
            </w:pPr>
            <w:r w:rsidRPr="00906184">
              <w:rPr>
                <w:b w:val="0"/>
              </w:rPr>
              <w:t xml:space="preserve">a. </w:t>
            </w:r>
            <w:r w:rsidR="007C3130" w:rsidRPr="00906184">
              <w:rPr>
                <w:b w:val="0"/>
              </w:rPr>
              <w:t>interact, collaborate, and publish with peers, experts, or others employing a variety of digital environments and media.</w:t>
            </w:r>
          </w:p>
          <w:p w14:paraId="18156A8F" w14:textId="77777777" w:rsidR="007C3130" w:rsidRPr="00906184" w:rsidRDefault="007C3130" w:rsidP="00906184">
            <w:pPr>
              <w:pStyle w:val="IntegrateProjectbodytext"/>
              <w:ind w:left="234"/>
              <w:rPr>
                <w:b w:val="0"/>
              </w:rPr>
            </w:pPr>
            <w:r w:rsidRPr="00906184">
              <w:rPr>
                <w:b w:val="0"/>
              </w:rPr>
              <w:t>b. communicate information and ideas effectively to multiple audiences using a variety of media and formats.</w:t>
            </w:r>
          </w:p>
          <w:p w14:paraId="08A59EC8" w14:textId="77777777" w:rsidR="007C3130" w:rsidRPr="00906184" w:rsidRDefault="007C3130" w:rsidP="00906184">
            <w:pPr>
              <w:pStyle w:val="IntegrateProjectbodytext"/>
              <w:ind w:left="234"/>
              <w:rPr>
                <w:b w:val="0"/>
              </w:rPr>
            </w:pPr>
            <w:r w:rsidRPr="00906184">
              <w:rPr>
                <w:b w:val="0"/>
              </w:rPr>
              <w:t>d. contribute to project teams to produce original works or solve problems.</w:t>
            </w:r>
          </w:p>
          <w:p w14:paraId="54C92649" w14:textId="77777777" w:rsidR="007C3130" w:rsidRPr="00906184" w:rsidRDefault="007C3130" w:rsidP="00906184">
            <w:pPr>
              <w:pStyle w:val="IntegrateProjectbodytext"/>
              <w:rPr>
                <w:b w:val="0"/>
              </w:rPr>
            </w:pPr>
            <w:r w:rsidRPr="00906184">
              <w:rPr>
                <w:b w:val="0"/>
              </w:rPr>
              <w:t>3.  Research and Information Fluency</w:t>
            </w:r>
          </w:p>
          <w:p w14:paraId="43CEB13C" w14:textId="77777777" w:rsidR="007C3130" w:rsidRPr="00906184" w:rsidRDefault="007C3130" w:rsidP="00906184">
            <w:pPr>
              <w:pStyle w:val="IntegrateProjectbodytext"/>
              <w:ind w:left="234"/>
              <w:rPr>
                <w:b w:val="0"/>
              </w:rPr>
            </w:pPr>
            <w:r w:rsidRPr="00906184">
              <w:rPr>
                <w:b w:val="0"/>
              </w:rPr>
              <w:t>Students apply digital tools to gather, evaluate, and use information. Students:</w:t>
            </w:r>
          </w:p>
          <w:p w14:paraId="6B722828" w14:textId="77777777" w:rsidR="007C3130" w:rsidRPr="00906184" w:rsidRDefault="007C3130" w:rsidP="00906184">
            <w:pPr>
              <w:pStyle w:val="IntegrateProjectbodytext"/>
              <w:ind w:left="234"/>
              <w:rPr>
                <w:b w:val="0"/>
              </w:rPr>
            </w:pPr>
            <w:r w:rsidRPr="00906184">
              <w:rPr>
                <w:b w:val="0"/>
              </w:rPr>
              <w:t>plan strategies to guide inquiry.</w:t>
            </w:r>
          </w:p>
          <w:p w14:paraId="157B6CD0" w14:textId="77777777" w:rsidR="007C3130" w:rsidRPr="00906184" w:rsidRDefault="00906184" w:rsidP="00906184">
            <w:pPr>
              <w:pStyle w:val="IntegrateProjectbodytext"/>
              <w:ind w:left="234"/>
              <w:rPr>
                <w:b w:val="0"/>
              </w:rPr>
            </w:pPr>
            <w:r w:rsidRPr="00906184">
              <w:rPr>
                <w:b w:val="0"/>
              </w:rPr>
              <w:t xml:space="preserve">a. </w:t>
            </w:r>
            <w:r w:rsidR="007C3130" w:rsidRPr="00906184">
              <w:rPr>
                <w:b w:val="0"/>
              </w:rPr>
              <w:t>locate, organize, analyze, evaluate, synthesize, and ethically use information from a variety of sources and media.</w:t>
            </w:r>
          </w:p>
          <w:p w14:paraId="3B0A18CB" w14:textId="77777777" w:rsidR="007C3130" w:rsidRPr="00906184" w:rsidRDefault="007C3130" w:rsidP="00906184">
            <w:pPr>
              <w:pStyle w:val="IntegrateProjectbodytext"/>
              <w:ind w:left="234"/>
              <w:rPr>
                <w:b w:val="0"/>
              </w:rPr>
            </w:pPr>
            <w:r w:rsidRPr="00906184">
              <w:rPr>
                <w:b w:val="0"/>
              </w:rPr>
              <w:t>c. evaluate and select information sources and digital tools based on the appropriateness to specific tasks.</w:t>
            </w:r>
          </w:p>
          <w:p w14:paraId="0D65E430" w14:textId="77777777" w:rsidR="007C3130" w:rsidRPr="00906184" w:rsidRDefault="007C3130" w:rsidP="00906184">
            <w:pPr>
              <w:pStyle w:val="IntegrateProjectbodytext"/>
              <w:ind w:left="234"/>
              <w:rPr>
                <w:b w:val="0"/>
              </w:rPr>
            </w:pPr>
            <w:r w:rsidRPr="00906184">
              <w:rPr>
                <w:b w:val="0"/>
              </w:rPr>
              <w:t>d. process data and report results.</w:t>
            </w:r>
          </w:p>
          <w:p w14:paraId="18EFC102" w14:textId="77777777" w:rsidR="007C3130" w:rsidRPr="00906184" w:rsidRDefault="007C3130" w:rsidP="00906184">
            <w:pPr>
              <w:pStyle w:val="IntegrateProjectbodytext"/>
              <w:rPr>
                <w:b w:val="0"/>
                <w:bCs/>
              </w:rPr>
            </w:pPr>
            <w:r w:rsidRPr="00906184">
              <w:rPr>
                <w:b w:val="0"/>
                <w:bCs/>
              </w:rPr>
              <w:t>4.   Critical Thinking, Problem Solving, and Decision Making</w:t>
            </w:r>
          </w:p>
          <w:p w14:paraId="40CC2CB6" w14:textId="77777777" w:rsidR="007C3130" w:rsidRPr="00906184" w:rsidRDefault="007C3130" w:rsidP="00906184">
            <w:pPr>
              <w:pStyle w:val="IntegrateProjectbodytext"/>
              <w:ind w:left="234"/>
              <w:rPr>
                <w:b w:val="0"/>
              </w:rPr>
            </w:pPr>
            <w:r w:rsidRPr="00906184">
              <w:rPr>
                <w:b w:val="0"/>
              </w:rPr>
              <w:t>Students use critical thinking skills to plan and conduct research, manage projects, solve problems, and make informed decisions using appropriate digital tools and resources. Students:</w:t>
            </w:r>
          </w:p>
          <w:p w14:paraId="73DC2ACA" w14:textId="77777777" w:rsidR="007C3130" w:rsidRPr="00906184" w:rsidRDefault="007C3130" w:rsidP="00906184">
            <w:pPr>
              <w:pStyle w:val="IntegrateProjectbodytext"/>
              <w:ind w:left="234"/>
              <w:rPr>
                <w:b w:val="0"/>
              </w:rPr>
            </w:pPr>
            <w:r w:rsidRPr="00906184">
              <w:rPr>
                <w:b w:val="0"/>
              </w:rPr>
              <w:t>b. plan and manage activities to develop a solution or complete a project.</w:t>
            </w:r>
          </w:p>
          <w:p w14:paraId="60627E11" w14:textId="77777777" w:rsidR="007C3130" w:rsidRPr="00906184" w:rsidRDefault="007C3130" w:rsidP="00906184">
            <w:pPr>
              <w:pStyle w:val="IntegrateProjectbodytext"/>
              <w:ind w:left="234"/>
              <w:rPr>
                <w:b w:val="0"/>
              </w:rPr>
            </w:pPr>
            <w:r w:rsidRPr="00906184">
              <w:rPr>
                <w:b w:val="0"/>
              </w:rPr>
              <w:t>c. collect and analyze data to identify solutions and/or make informed decisions.</w:t>
            </w:r>
          </w:p>
          <w:p w14:paraId="3D8B4797" w14:textId="77777777" w:rsidR="007C3130" w:rsidRPr="00906184" w:rsidRDefault="007C3130" w:rsidP="00906184">
            <w:pPr>
              <w:pStyle w:val="IntegrateProjectbodytext"/>
              <w:rPr>
                <w:b w:val="0"/>
              </w:rPr>
            </w:pPr>
            <w:r w:rsidRPr="00906184">
              <w:rPr>
                <w:b w:val="0"/>
              </w:rPr>
              <w:t xml:space="preserve">5.   </w:t>
            </w:r>
            <w:r w:rsidRPr="00906184">
              <w:rPr>
                <w:b w:val="0"/>
                <w:bCs/>
              </w:rPr>
              <w:t>Digital Citizenship</w:t>
            </w:r>
          </w:p>
          <w:p w14:paraId="23463789" w14:textId="77777777" w:rsidR="007C3130" w:rsidRPr="00906184" w:rsidRDefault="007C3130" w:rsidP="00906184">
            <w:pPr>
              <w:pStyle w:val="IntegrateProjectbodytext"/>
              <w:ind w:left="234"/>
              <w:rPr>
                <w:b w:val="0"/>
              </w:rPr>
            </w:pPr>
            <w:r w:rsidRPr="00906184">
              <w:rPr>
                <w:b w:val="0"/>
              </w:rPr>
              <w:t>Students understand human, cultural, and societal issues related to technology and practice legal and ethical behavior. Students:</w:t>
            </w:r>
          </w:p>
          <w:p w14:paraId="57CD47C7" w14:textId="77777777" w:rsidR="007C3130" w:rsidRPr="00906184" w:rsidRDefault="007C3130" w:rsidP="00906184">
            <w:pPr>
              <w:pStyle w:val="IntegrateProjectbodytext"/>
              <w:ind w:left="234"/>
              <w:rPr>
                <w:b w:val="0"/>
              </w:rPr>
            </w:pPr>
            <w:r w:rsidRPr="00906184">
              <w:rPr>
                <w:b w:val="0"/>
              </w:rPr>
              <w:t>a. advocate and practice safe, legal, and responsible use of information and technology.</w:t>
            </w:r>
          </w:p>
          <w:p w14:paraId="7947824B" w14:textId="77777777" w:rsidR="007C3130" w:rsidRPr="00906184" w:rsidRDefault="007C3130" w:rsidP="00906184">
            <w:pPr>
              <w:pStyle w:val="IntegrateProjectbodytext"/>
              <w:ind w:left="234"/>
              <w:rPr>
                <w:b w:val="0"/>
              </w:rPr>
            </w:pPr>
            <w:r w:rsidRPr="00906184">
              <w:rPr>
                <w:b w:val="0"/>
              </w:rPr>
              <w:t>b. exhibit a positive attitude toward using technology that supports collaboration, learning, and productivity.</w:t>
            </w:r>
          </w:p>
          <w:p w14:paraId="475E71C1" w14:textId="77777777" w:rsidR="007C3130" w:rsidRPr="00906184" w:rsidRDefault="007C3130" w:rsidP="00906184">
            <w:pPr>
              <w:pStyle w:val="IntegrateProjectbodytext"/>
              <w:ind w:left="234"/>
              <w:rPr>
                <w:b w:val="0"/>
              </w:rPr>
            </w:pPr>
            <w:r w:rsidRPr="00906184">
              <w:rPr>
                <w:b w:val="0"/>
              </w:rPr>
              <w:t>c. demonstrate personal responsibility for lifelong learning.</w:t>
            </w:r>
          </w:p>
          <w:p w14:paraId="0D3ED25B" w14:textId="77777777" w:rsidR="007C3130" w:rsidRPr="00906184" w:rsidRDefault="007C3130" w:rsidP="00906184">
            <w:pPr>
              <w:pStyle w:val="IntegrateProjectbodytext"/>
              <w:ind w:left="234"/>
              <w:rPr>
                <w:b w:val="0"/>
              </w:rPr>
            </w:pPr>
            <w:r w:rsidRPr="00906184">
              <w:rPr>
                <w:b w:val="0"/>
              </w:rPr>
              <w:t>d. exhibit leadership for digital citizenship.</w:t>
            </w:r>
          </w:p>
          <w:p w14:paraId="3E18AD59" w14:textId="77777777" w:rsidR="007C3130" w:rsidRPr="00906184" w:rsidRDefault="007C3130" w:rsidP="00906184">
            <w:pPr>
              <w:pStyle w:val="IntegrateProjectbodytext"/>
              <w:rPr>
                <w:b w:val="0"/>
                <w:bCs/>
              </w:rPr>
            </w:pPr>
            <w:r w:rsidRPr="00906184">
              <w:rPr>
                <w:b w:val="0"/>
                <w:bCs/>
              </w:rPr>
              <w:t>6.  Technology Operations and Concepts</w:t>
            </w:r>
          </w:p>
          <w:p w14:paraId="53BF0353" w14:textId="77777777" w:rsidR="007C3130" w:rsidRPr="00906184" w:rsidRDefault="007C3130" w:rsidP="00906184">
            <w:pPr>
              <w:pStyle w:val="IntegrateProjectbodytext"/>
              <w:ind w:left="234"/>
              <w:rPr>
                <w:b w:val="0"/>
              </w:rPr>
            </w:pPr>
            <w:r w:rsidRPr="00906184">
              <w:rPr>
                <w:b w:val="0"/>
              </w:rPr>
              <w:t>Students demonstrate a sound understanding of technology concepts, systems, and operations. Students:</w:t>
            </w:r>
          </w:p>
          <w:p w14:paraId="61EF78BE" w14:textId="77777777" w:rsidR="007C3130" w:rsidRPr="00906184" w:rsidRDefault="007C3130" w:rsidP="00906184">
            <w:pPr>
              <w:pStyle w:val="IntegrateProjectbodytext"/>
              <w:ind w:left="234"/>
              <w:rPr>
                <w:b w:val="0"/>
              </w:rPr>
            </w:pPr>
            <w:r w:rsidRPr="00906184">
              <w:rPr>
                <w:b w:val="0"/>
              </w:rPr>
              <w:lastRenderedPageBreak/>
              <w:t>a. understand and use technology systems.</w:t>
            </w:r>
          </w:p>
          <w:p w14:paraId="3AF7F8F3" w14:textId="77777777" w:rsidR="00906184" w:rsidRDefault="007C3130" w:rsidP="00906184">
            <w:pPr>
              <w:pStyle w:val="IntegrateProjectbodytext"/>
              <w:ind w:left="234"/>
              <w:rPr>
                <w:b w:val="0"/>
              </w:rPr>
            </w:pPr>
            <w:r w:rsidRPr="00906184">
              <w:rPr>
                <w:b w:val="0"/>
              </w:rPr>
              <w:t>b. select and use applications effectively and productively.</w:t>
            </w:r>
          </w:p>
          <w:p w14:paraId="561659A5" w14:textId="77777777" w:rsidR="007D6146" w:rsidRPr="00906184" w:rsidRDefault="007C3130" w:rsidP="00906184">
            <w:pPr>
              <w:pStyle w:val="IntegrateProjectbodytext"/>
              <w:ind w:left="234"/>
              <w:rPr>
                <w:b w:val="0"/>
              </w:rPr>
            </w:pPr>
            <w:r w:rsidRPr="00906184">
              <w:rPr>
                <w:b w:val="0"/>
              </w:rPr>
              <w:t>d. transfer current knowledge to learning of new technologies.</w:t>
            </w:r>
          </w:p>
        </w:tc>
      </w:tr>
      <w:tr w:rsidR="007D6146" w:rsidRPr="00A76F7C" w14:paraId="00309347"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08B3600A" w14:textId="77777777" w:rsidR="007D6146" w:rsidRPr="00A76F7C" w:rsidRDefault="007D6146" w:rsidP="007D6146">
            <w:pPr>
              <w:spacing w:before="80"/>
              <w:rPr>
                <w:b/>
                <w:bCs/>
                <w:sz w:val="20"/>
                <w:szCs w:val="20"/>
              </w:rPr>
            </w:pPr>
            <w:r w:rsidRPr="00A76F7C">
              <w:rPr>
                <w:b/>
                <w:bCs/>
                <w:sz w:val="20"/>
                <w:szCs w:val="20"/>
              </w:rPr>
              <w:lastRenderedPageBreak/>
              <w:t>Teacher-Led Activities</w:t>
            </w:r>
            <w:r>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6478217E" w14:textId="77777777" w:rsidR="004F09F1" w:rsidRDefault="00F24FB5" w:rsidP="00DD38C3">
            <w:pPr>
              <w:pStyle w:val="IntegrateProjectbodytext"/>
              <w:numPr>
                <w:ilvl w:val="0"/>
                <w:numId w:val="19"/>
              </w:numPr>
              <w:ind w:left="234" w:hanging="234"/>
            </w:pPr>
            <w:r>
              <w:t>Review previous lesson on design of data collection sheet</w:t>
            </w:r>
            <w:r w:rsidR="004F09F1">
              <w:t>.</w:t>
            </w:r>
            <w:r w:rsidR="0046117C">
              <w:t xml:space="preserve">  </w:t>
            </w:r>
          </w:p>
          <w:p w14:paraId="6FA9D203" w14:textId="77777777" w:rsidR="004F09F1" w:rsidRDefault="004F09F1" w:rsidP="00DD38C3">
            <w:pPr>
              <w:pStyle w:val="IntegrateProjectbodytext"/>
              <w:numPr>
                <w:ilvl w:val="0"/>
                <w:numId w:val="19"/>
              </w:numPr>
              <w:ind w:left="234" w:hanging="234"/>
            </w:pPr>
            <w:r>
              <w:t xml:space="preserve">Show various examples of </w:t>
            </w:r>
            <w:r w:rsidR="00F24FB5">
              <w:t>data collection sheets from class, other classes, online, lab books borrowed from science teacher, etc.  A</w:t>
            </w:r>
            <w:r w:rsidR="0046117C">
              <w:t>sk students to volunteer their likes and dislikes of what they observe</w:t>
            </w:r>
            <w:r>
              <w:t>.</w:t>
            </w:r>
          </w:p>
          <w:p w14:paraId="60EAA4DD" w14:textId="77777777" w:rsidR="007D6146" w:rsidRDefault="0046117C" w:rsidP="00DD38C3">
            <w:pPr>
              <w:pStyle w:val="IntegrateProjectbodytext"/>
              <w:numPr>
                <w:ilvl w:val="0"/>
                <w:numId w:val="19"/>
              </w:numPr>
              <w:ind w:left="234" w:hanging="234"/>
            </w:pPr>
            <w:r>
              <w:t>Using MS OfficeWord2007</w:t>
            </w:r>
            <w:r w:rsidR="00F24FB5">
              <w:t xml:space="preserve"> to </w:t>
            </w:r>
            <w:r>
              <w:t xml:space="preserve">review the </w:t>
            </w:r>
            <w:r w:rsidR="00F24FB5">
              <w:t>techniques for table design.</w:t>
            </w:r>
            <w:r>
              <w:t xml:space="preserve">  </w:t>
            </w:r>
          </w:p>
          <w:p w14:paraId="24C3A228" w14:textId="77777777" w:rsidR="00BF17C1" w:rsidRPr="00A76F7C" w:rsidRDefault="00BF17C1" w:rsidP="00DD38C3">
            <w:pPr>
              <w:pStyle w:val="IntegrateProjectbodytext"/>
              <w:numPr>
                <w:ilvl w:val="0"/>
                <w:numId w:val="19"/>
              </w:numPr>
              <w:ind w:left="234" w:hanging="234"/>
            </w:pPr>
            <w:r>
              <w:t xml:space="preserve">Facilitate discussion to determine style and color choice(s) for the </w:t>
            </w:r>
            <w:r w:rsidR="00AB633B">
              <w:t>data table</w:t>
            </w:r>
            <w:r>
              <w:t>.  All groups will use the same format.</w:t>
            </w:r>
          </w:p>
        </w:tc>
      </w:tr>
      <w:tr w:rsidR="007D6146" w:rsidRPr="00906184" w14:paraId="19249E44"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628ECDDA" w14:textId="77777777" w:rsidR="007D6146" w:rsidRPr="00A76F7C" w:rsidRDefault="007D6146" w:rsidP="007D6146">
            <w:pPr>
              <w:spacing w:before="80"/>
              <w:rPr>
                <w:b/>
                <w:bCs/>
                <w:sz w:val="20"/>
                <w:szCs w:val="20"/>
              </w:rPr>
            </w:pPr>
            <w:r w:rsidRPr="00A76F7C">
              <w:rPr>
                <w:b/>
                <w:bCs/>
                <w:sz w:val="20"/>
                <w:szCs w:val="20"/>
              </w:rPr>
              <w:t xml:space="preserve">Student-Centered </w:t>
            </w:r>
            <w:r w:rsidRPr="00A76F7C">
              <w:rPr>
                <w:b/>
                <w:bCs/>
                <w:sz w:val="20"/>
                <w:szCs w:val="20"/>
              </w:rPr>
              <w:br/>
              <w:t>Activities</w:t>
            </w:r>
          </w:p>
        </w:tc>
        <w:tc>
          <w:tcPr>
            <w:tcW w:w="7542" w:type="dxa"/>
            <w:gridSpan w:val="2"/>
            <w:tcBorders>
              <w:top w:val="single" w:sz="8" w:space="0" w:color="auto"/>
              <w:left w:val="single" w:sz="8" w:space="0" w:color="auto"/>
              <w:bottom w:val="single" w:sz="8" w:space="0" w:color="auto"/>
              <w:right w:val="single" w:sz="8" w:space="0" w:color="auto"/>
            </w:tcBorders>
          </w:tcPr>
          <w:p w14:paraId="1B7C13D8" w14:textId="77777777" w:rsidR="007D6146" w:rsidRPr="00906184" w:rsidRDefault="00BF17C1" w:rsidP="00DD38C3">
            <w:pPr>
              <w:pStyle w:val="IntegrateProjectbodytext"/>
              <w:numPr>
                <w:ilvl w:val="0"/>
                <w:numId w:val="20"/>
              </w:numPr>
              <w:ind w:left="234" w:hanging="234"/>
              <w:rPr>
                <w:b w:val="0"/>
              </w:rPr>
            </w:pPr>
            <w:r w:rsidRPr="00906184">
              <w:rPr>
                <w:b w:val="0"/>
              </w:rPr>
              <w:t>Student</w:t>
            </w:r>
            <w:r w:rsidR="00F271F9" w:rsidRPr="00906184">
              <w:rPr>
                <w:b w:val="0"/>
              </w:rPr>
              <w:t>s</w:t>
            </w:r>
            <w:r w:rsidRPr="00906184">
              <w:rPr>
                <w:b w:val="0"/>
              </w:rPr>
              <w:t xml:space="preserve"> will review samples of </w:t>
            </w:r>
            <w:r w:rsidR="00AB633B" w:rsidRPr="00906184">
              <w:rPr>
                <w:b w:val="0"/>
              </w:rPr>
              <w:t>data collection sheets</w:t>
            </w:r>
            <w:r w:rsidRPr="00906184">
              <w:rPr>
                <w:b w:val="0"/>
              </w:rPr>
              <w:t xml:space="preserve"> that have been provided by the teacher.</w:t>
            </w:r>
          </w:p>
          <w:p w14:paraId="0211F9B3" w14:textId="77777777" w:rsidR="00BF17C1" w:rsidRPr="00906184" w:rsidRDefault="00BF17C1" w:rsidP="00DD38C3">
            <w:pPr>
              <w:pStyle w:val="IntegrateProjectbodytext"/>
              <w:numPr>
                <w:ilvl w:val="0"/>
                <w:numId w:val="20"/>
              </w:numPr>
              <w:ind w:left="234" w:hanging="234"/>
              <w:rPr>
                <w:b w:val="0"/>
              </w:rPr>
            </w:pPr>
            <w:r w:rsidRPr="00906184">
              <w:rPr>
                <w:b w:val="0"/>
              </w:rPr>
              <w:t xml:space="preserve">Students will provide initial input on </w:t>
            </w:r>
            <w:r w:rsidR="00AB633B" w:rsidRPr="00906184">
              <w:rPr>
                <w:b w:val="0"/>
              </w:rPr>
              <w:t>data table</w:t>
            </w:r>
            <w:r w:rsidRPr="00906184">
              <w:rPr>
                <w:b w:val="0"/>
              </w:rPr>
              <w:t xml:space="preserve"> format </w:t>
            </w:r>
            <w:r w:rsidR="00AB633B" w:rsidRPr="00906184">
              <w:rPr>
                <w:b w:val="0"/>
              </w:rPr>
              <w:t>and select style, color choice(s) for use by all groups</w:t>
            </w:r>
            <w:r w:rsidRPr="00906184">
              <w:rPr>
                <w:b w:val="0"/>
              </w:rPr>
              <w:t>.</w:t>
            </w:r>
          </w:p>
          <w:p w14:paraId="06A4EC4C" w14:textId="77777777" w:rsidR="00BF17C1" w:rsidRPr="00906184" w:rsidRDefault="00AB633B" w:rsidP="00DD38C3">
            <w:pPr>
              <w:pStyle w:val="IntegrateProjectbodytext"/>
              <w:numPr>
                <w:ilvl w:val="0"/>
                <w:numId w:val="20"/>
              </w:numPr>
              <w:ind w:left="234" w:hanging="234"/>
              <w:rPr>
                <w:b w:val="0"/>
              </w:rPr>
            </w:pPr>
            <w:r w:rsidRPr="00906184">
              <w:rPr>
                <w:b w:val="0"/>
              </w:rPr>
              <w:t>Student</w:t>
            </w:r>
            <w:r w:rsidR="00F271F9" w:rsidRPr="00906184">
              <w:rPr>
                <w:b w:val="0"/>
              </w:rPr>
              <w:t xml:space="preserve">s </w:t>
            </w:r>
            <w:r w:rsidRPr="00906184">
              <w:rPr>
                <w:b w:val="0"/>
              </w:rPr>
              <w:t>brainstorm to develop content for report</w:t>
            </w:r>
            <w:r w:rsidR="00BF17C1" w:rsidRPr="00906184">
              <w:rPr>
                <w:b w:val="0"/>
              </w:rPr>
              <w:t>.</w:t>
            </w:r>
            <w:r w:rsidRPr="00906184">
              <w:rPr>
                <w:b w:val="0"/>
              </w:rPr>
              <w:t xml:space="preserve">  The whole group discusses the content ideas to agree on what should be in report.  </w:t>
            </w:r>
            <w:r w:rsidR="00F271F9" w:rsidRPr="00906184">
              <w:rPr>
                <w:b w:val="0"/>
              </w:rPr>
              <w:t>Sections of the report are assigned to</w:t>
            </w:r>
            <w:r w:rsidRPr="00906184">
              <w:rPr>
                <w:b w:val="0"/>
              </w:rPr>
              <w:t xml:space="preserve"> group</w:t>
            </w:r>
            <w:r w:rsidR="00F271F9" w:rsidRPr="00906184">
              <w:rPr>
                <w:b w:val="0"/>
              </w:rPr>
              <w:t>s</w:t>
            </w:r>
            <w:r w:rsidRPr="00906184">
              <w:rPr>
                <w:b w:val="0"/>
              </w:rPr>
              <w:t>.</w:t>
            </w:r>
          </w:p>
          <w:p w14:paraId="0009CFCB" w14:textId="77777777" w:rsidR="00AB633B" w:rsidRPr="00906184" w:rsidRDefault="00AB633B" w:rsidP="00DD38C3">
            <w:pPr>
              <w:pStyle w:val="IntegrateProjectbodytext"/>
              <w:numPr>
                <w:ilvl w:val="0"/>
                <w:numId w:val="20"/>
              </w:numPr>
              <w:ind w:left="234" w:hanging="234"/>
              <w:rPr>
                <w:b w:val="0"/>
              </w:rPr>
            </w:pPr>
            <w:r w:rsidRPr="00906184">
              <w:rPr>
                <w:b w:val="0"/>
              </w:rPr>
              <w:t>Student groups use MS Word to develop a content outline for their section of the report.</w:t>
            </w:r>
          </w:p>
          <w:p w14:paraId="1375615B" w14:textId="77777777" w:rsidR="00BF17C1" w:rsidRPr="00906184" w:rsidRDefault="00BF17C1" w:rsidP="00DD38C3">
            <w:pPr>
              <w:pStyle w:val="IntegrateProjectbodytext"/>
              <w:numPr>
                <w:ilvl w:val="0"/>
                <w:numId w:val="20"/>
              </w:numPr>
              <w:ind w:left="234" w:hanging="234"/>
              <w:rPr>
                <w:b w:val="0"/>
              </w:rPr>
            </w:pPr>
            <w:r w:rsidRPr="00906184">
              <w:rPr>
                <w:b w:val="0"/>
              </w:rPr>
              <w:t xml:space="preserve">Student groups </w:t>
            </w:r>
            <w:r w:rsidR="00AB633B" w:rsidRPr="00906184">
              <w:rPr>
                <w:b w:val="0"/>
              </w:rPr>
              <w:t xml:space="preserve">use MS Word to design their individual data collection sheets.  They </w:t>
            </w:r>
            <w:r w:rsidR="00F271F9" w:rsidRPr="00906184">
              <w:rPr>
                <w:b w:val="0"/>
              </w:rPr>
              <w:t xml:space="preserve">begin to </w:t>
            </w:r>
            <w:r w:rsidR="00AB633B" w:rsidRPr="00906184">
              <w:rPr>
                <w:b w:val="0"/>
              </w:rPr>
              <w:t>conduct library and Internet research to find and record the data.</w:t>
            </w:r>
          </w:p>
        </w:tc>
      </w:tr>
      <w:tr w:rsidR="007D6146" w:rsidRPr="00A76F7C" w14:paraId="128CECA2" w14:textId="77777777">
        <w:trPr>
          <w:trHeight w:val="483"/>
        </w:trPr>
        <w:tc>
          <w:tcPr>
            <w:tcW w:w="1908" w:type="dxa"/>
            <w:vMerge w:val="restart"/>
            <w:tcBorders>
              <w:top w:val="single" w:sz="8" w:space="0" w:color="auto"/>
              <w:left w:val="single" w:sz="8" w:space="0" w:color="auto"/>
              <w:bottom w:val="single" w:sz="8" w:space="0" w:color="auto"/>
              <w:right w:val="single" w:sz="8" w:space="0" w:color="auto"/>
            </w:tcBorders>
            <w:shd w:val="clear" w:color="auto" w:fill="E6E6E6"/>
          </w:tcPr>
          <w:p w14:paraId="2CD86596" w14:textId="77777777" w:rsidR="007D6146" w:rsidRPr="00A76F7C" w:rsidRDefault="007D6146" w:rsidP="007D6146">
            <w:pPr>
              <w:keepNext/>
              <w:spacing w:before="80"/>
              <w:rPr>
                <w:b/>
                <w:bCs/>
                <w:sz w:val="20"/>
                <w:szCs w:val="20"/>
              </w:rPr>
            </w:pPr>
            <w:r w:rsidRPr="00A76F7C">
              <w:rPr>
                <w:b/>
                <w:bCs/>
                <w:sz w:val="20"/>
                <w:szCs w:val="20"/>
              </w:rPr>
              <w:t>Resources</w:t>
            </w:r>
            <w:r w:rsidRPr="00A76F7C">
              <w:rPr>
                <w:b/>
                <w:bCs/>
                <w:sz w:val="20"/>
                <w:szCs w:val="20"/>
              </w:rPr>
              <w:br/>
              <w:t>Needed</w:t>
            </w: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04BDF116" w14:textId="77777777" w:rsidR="007D6146" w:rsidRPr="00B30E2D" w:rsidRDefault="007D6146" w:rsidP="007D6146">
            <w:pPr>
              <w:pStyle w:val="IntegrateProjecttagline"/>
            </w:pPr>
            <w:r>
              <w:t>Content resources (books, a</w:t>
            </w:r>
            <w:r w:rsidRPr="00B30E2D">
              <w:t>rticles, speakers, handouts, materials,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05D68A86" w14:textId="77777777" w:rsidR="007D6146" w:rsidRPr="00B30E2D" w:rsidRDefault="007D6146" w:rsidP="007D6146">
            <w:pPr>
              <w:pStyle w:val="IntegrateProjecttagline"/>
            </w:pPr>
            <w:r>
              <w:t>Software/Web Resources (CD-</w:t>
            </w:r>
            <w:proofErr w:type="spellStart"/>
            <w:r>
              <w:t>ROMs,</w:t>
            </w:r>
            <w:r w:rsidRPr="00B30E2D">
              <w:t>URLs</w:t>
            </w:r>
            <w:proofErr w:type="spellEnd"/>
            <w:r w:rsidRPr="00B30E2D">
              <w:t>, etc.</w:t>
            </w:r>
            <w:r>
              <w:t>)</w:t>
            </w:r>
          </w:p>
        </w:tc>
      </w:tr>
      <w:tr w:rsidR="007D6146" w:rsidRPr="00A76F7C" w14:paraId="04C9E506" w14:textId="77777777">
        <w:trPr>
          <w:trHeight w:val="540"/>
        </w:trPr>
        <w:tc>
          <w:tcPr>
            <w:tcW w:w="1908" w:type="dxa"/>
            <w:vMerge/>
            <w:tcBorders>
              <w:top w:val="single" w:sz="8" w:space="0" w:color="auto"/>
              <w:left w:val="single" w:sz="8" w:space="0" w:color="auto"/>
              <w:bottom w:val="single" w:sz="8" w:space="0" w:color="auto"/>
              <w:right w:val="single" w:sz="8" w:space="0" w:color="auto"/>
            </w:tcBorders>
          </w:tcPr>
          <w:p w14:paraId="435EADEF" w14:textId="77777777" w:rsidR="007D6146" w:rsidRPr="00A76F7C" w:rsidRDefault="007D6146" w:rsidP="007D6146">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224394AD" w14:textId="77777777" w:rsidR="007D6146" w:rsidRPr="00906184" w:rsidRDefault="00BF17C1" w:rsidP="00DD38C3">
            <w:pPr>
              <w:pStyle w:val="IntegrateProjectbodytext"/>
              <w:numPr>
                <w:ilvl w:val="0"/>
                <w:numId w:val="18"/>
              </w:numPr>
              <w:rPr>
                <w:b w:val="0"/>
              </w:rPr>
            </w:pPr>
            <w:r w:rsidRPr="00906184">
              <w:rPr>
                <w:b w:val="0"/>
              </w:rPr>
              <w:t xml:space="preserve">Sample </w:t>
            </w:r>
            <w:r w:rsidR="00AB633B" w:rsidRPr="00906184">
              <w:rPr>
                <w:b w:val="0"/>
              </w:rPr>
              <w:t>data collection sheets</w:t>
            </w:r>
            <w:r w:rsidRPr="00906184">
              <w:rPr>
                <w:b w:val="0"/>
              </w:rPr>
              <w:t>.</w:t>
            </w:r>
          </w:p>
          <w:p w14:paraId="15AB6513" w14:textId="77777777" w:rsidR="00BF17C1" w:rsidRPr="00A76F7C" w:rsidRDefault="00BF17C1" w:rsidP="00AB633B">
            <w:pPr>
              <w:pStyle w:val="IntegrateProjectbodytext"/>
            </w:pPr>
          </w:p>
        </w:tc>
        <w:tc>
          <w:tcPr>
            <w:tcW w:w="3702" w:type="dxa"/>
            <w:tcBorders>
              <w:top w:val="single" w:sz="8" w:space="0" w:color="auto"/>
              <w:left w:val="single" w:sz="8" w:space="0" w:color="auto"/>
              <w:bottom w:val="single" w:sz="8" w:space="0" w:color="auto"/>
              <w:right w:val="single" w:sz="8" w:space="0" w:color="auto"/>
            </w:tcBorders>
          </w:tcPr>
          <w:p w14:paraId="6B515487" w14:textId="77777777" w:rsidR="007D6146" w:rsidRPr="00906184" w:rsidRDefault="00BF17C1" w:rsidP="00DD38C3">
            <w:pPr>
              <w:pStyle w:val="IntegrateProjectbodytext"/>
              <w:numPr>
                <w:ilvl w:val="0"/>
                <w:numId w:val="18"/>
              </w:numPr>
              <w:rPr>
                <w:b w:val="0"/>
              </w:rPr>
            </w:pPr>
            <w:r w:rsidRPr="00906184">
              <w:rPr>
                <w:b w:val="0"/>
              </w:rPr>
              <w:t>MS Office Word 2007</w:t>
            </w:r>
          </w:p>
          <w:p w14:paraId="2A24BBF3" w14:textId="77777777" w:rsidR="00BF17C1" w:rsidRPr="00906184" w:rsidRDefault="00BF17C1" w:rsidP="00DD38C3">
            <w:pPr>
              <w:pStyle w:val="IntegrateProjectbodytext"/>
              <w:numPr>
                <w:ilvl w:val="0"/>
                <w:numId w:val="18"/>
              </w:numPr>
              <w:rPr>
                <w:b w:val="0"/>
              </w:rPr>
            </w:pPr>
            <w:r w:rsidRPr="00906184">
              <w:rPr>
                <w:b w:val="0"/>
              </w:rPr>
              <w:t xml:space="preserve">Various online </w:t>
            </w:r>
            <w:r w:rsidR="00AB633B" w:rsidRPr="00906184">
              <w:rPr>
                <w:b w:val="0"/>
              </w:rPr>
              <w:t>reports and data collection sheets</w:t>
            </w:r>
            <w:r w:rsidRPr="00906184">
              <w:rPr>
                <w:b w:val="0"/>
              </w:rPr>
              <w:t xml:space="preserve"> for review</w:t>
            </w:r>
          </w:p>
          <w:p w14:paraId="5E4B2B53" w14:textId="77777777" w:rsidR="005916DC" w:rsidRPr="00A76F7C" w:rsidRDefault="00AB633B" w:rsidP="00DD38C3">
            <w:pPr>
              <w:pStyle w:val="IntegrateProjectbodytext"/>
              <w:numPr>
                <w:ilvl w:val="0"/>
                <w:numId w:val="18"/>
              </w:numPr>
            </w:pPr>
            <w:r w:rsidRPr="00906184">
              <w:rPr>
                <w:b w:val="0"/>
                <w:i/>
              </w:rPr>
              <w:t>MSN Encarta Online reference materials</w:t>
            </w:r>
          </w:p>
        </w:tc>
      </w:tr>
      <w:tr w:rsidR="007D6146" w:rsidRPr="00A76F7C" w14:paraId="555D2182" w14:textId="77777777">
        <w:trPr>
          <w:trHeight w:val="270"/>
        </w:trPr>
        <w:tc>
          <w:tcPr>
            <w:tcW w:w="1908" w:type="dxa"/>
            <w:vMerge/>
            <w:tcBorders>
              <w:top w:val="single" w:sz="8" w:space="0" w:color="auto"/>
              <w:left w:val="single" w:sz="8" w:space="0" w:color="auto"/>
              <w:bottom w:val="single" w:sz="8" w:space="0" w:color="auto"/>
              <w:right w:val="single" w:sz="8" w:space="0" w:color="auto"/>
            </w:tcBorders>
          </w:tcPr>
          <w:p w14:paraId="5063D0CD" w14:textId="77777777" w:rsidR="007D6146" w:rsidRPr="00A76F7C" w:rsidRDefault="007D6146" w:rsidP="007D6146">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204E161A" w14:textId="77777777" w:rsidR="007D6146" w:rsidRPr="00A76F7C" w:rsidRDefault="007D6146" w:rsidP="007D6146">
            <w:pPr>
              <w:pStyle w:val="IntegrateProjecttagline"/>
            </w:pPr>
            <w:r w:rsidRPr="00A76F7C">
              <w:t xml:space="preserve">Hardware (computers, TV, </w:t>
            </w:r>
            <w:r>
              <w:t>DVD</w:t>
            </w:r>
            <w:r w:rsidRPr="00A76F7C">
              <w:t>,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6EB29DD0" w14:textId="77777777" w:rsidR="007D6146" w:rsidRPr="00A76F7C" w:rsidRDefault="007D6146" w:rsidP="007D6146">
            <w:pPr>
              <w:pStyle w:val="IntegrateProjecttagline"/>
              <w:rPr>
                <w:lang w:val="es-PR"/>
              </w:rPr>
            </w:pPr>
            <w:proofErr w:type="spellStart"/>
            <w:r w:rsidRPr="00A76F7C">
              <w:rPr>
                <w:lang w:val="es-PR"/>
              </w:rPr>
              <w:t>Other</w:t>
            </w:r>
            <w:proofErr w:type="spellEnd"/>
            <w:r w:rsidRPr="00A76F7C">
              <w:rPr>
                <w:lang w:val="es-PR"/>
              </w:rPr>
              <w:t xml:space="preserve"> media, video, </w:t>
            </w:r>
            <w:proofErr w:type="spellStart"/>
            <w:r w:rsidRPr="00A76F7C">
              <w:rPr>
                <w:lang w:val="es-PR"/>
              </w:rPr>
              <w:t>satellite</w:t>
            </w:r>
            <w:proofErr w:type="spellEnd"/>
            <w:r w:rsidRPr="00A76F7C">
              <w:rPr>
                <w:lang w:val="es-PR"/>
              </w:rPr>
              <w:t>, etc.</w:t>
            </w:r>
          </w:p>
        </w:tc>
      </w:tr>
      <w:tr w:rsidR="007D6146" w:rsidRPr="00A76F7C" w14:paraId="04AF08E3" w14:textId="77777777">
        <w:trPr>
          <w:trHeight w:val="480"/>
        </w:trPr>
        <w:tc>
          <w:tcPr>
            <w:tcW w:w="1908" w:type="dxa"/>
            <w:vMerge/>
            <w:tcBorders>
              <w:top w:val="single" w:sz="8" w:space="0" w:color="auto"/>
              <w:left w:val="single" w:sz="8" w:space="0" w:color="auto"/>
              <w:bottom w:val="single" w:sz="8" w:space="0" w:color="auto"/>
              <w:right w:val="single" w:sz="8" w:space="0" w:color="auto"/>
            </w:tcBorders>
          </w:tcPr>
          <w:p w14:paraId="70DB561C" w14:textId="77777777" w:rsidR="007D6146" w:rsidRPr="00A76F7C" w:rsidRDefault="007D6146" w:rsidP="007D6146">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298360DE" w14:textId="77777777" w:rsidR="007D6146" w:rsidRPr="00906184" w:rsidRDefault="005916DC" w:rsidP="00DD38C3">
            <w:pPr>
              <w:pStyle w:val="IntegrateProjectbodytext"/>
              <w:numPr>
                <w:ilvl w:val="0"/>
                <w:numId w:val="21"/>
              </w:numPr>
              <w:rPr>
                <w:b w:val="0"/>
              </w:rPr>
            </w:pPr>
            <w:r w:rsidRPr="00906184">
              <w:rPr>
                <w:b w:val="0"/>
              </w:rPr>
              <w:t>Mobile cart with lap tops for student use at work tables.</w:t>
            </w:r>
          </w:p>
        </w:tc>
        <w:tc>
          <w:tcPr>
            <w:tcW w:w="3702" w:type="dxa"/>
            <w:tcBorders>
              <w:top w:val="single" w:sz="8" w:space="0" w:color="auto"/>
              <w:left w:val="single" w:sz="8" w:space="0" w:color="auto"/>
              <w:bottom w:val="single" w:sz="8" w:space="0" w:color="auto"/>
              <w:right w:val="single" w:sz="8" w:space="0" w:color="auto"/>
            </w:tcBorders>
          </w:tcPr>
          <w:p w14:paraId="3027DF52" w14:textId="77777777" w:rsidR="007D6146" w:rsidRPr="00906184" w:rsidRDefault="007D6146" w:rsidP="005916DC">
            <w:pPr>
              <w:pStyle w:val="IntegrateProjectbodytext"/>
              <w:rPr>
                <w:b w:val="0"/>
              </w:rPr>
            </w:pPr>
          </w:p>
        </w:tc>
      </w:tr>
      <w:tr w:rsidR="007D6146" w:rsidRPr="00A76F7C" w14:paraId="610FA1A5"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49F49381" w14:textId="77777777" w:rsidR="007D6146" w:rsidRPr="00A76F7C" w:rsidRDefault="007D6146" w:rsidP="007D6146">
            <w:pPr>
              <w:keepNext/>
              <w:spacing w:before="80"/>
              <w:rPr>
                <w:rFonts w:ascii="Arial" w:hAnsi="Arial" w:cs="Arial"/>
                <w:b/>
                <w:sz w:val="20"/>
                <w:szCs w:val="20"/>
              </w:rPr>
            </w:pPr>
            <w:r w:rsidRPr="00A76F7C">
              <w:rPr>
                <w:b/>
                <w:bCs/>
                <w:sz w:val="20"/>
                <w:szCs w:val="20"/>
              </w:rPr>
              <w:t>Student Assessment</w:t>
            </w:r>
            <w:r w:rsidRPr="00A76F7C">
              <w:rPr>
                <w:b/>
                <w:bCs/>
                <w:sz w:val="20"/>
                <w:szCs w:val="20"/>
              </w:rPr>
              <w:br/>
              <w:t>Strategy</w:t>
            </w:r>
          </w:p>
        </w:tc>
        <w:tc>
          <w:tcPr>
            <w:tcW w:w="7542" w:type="dxa"/>
            <w:gridSpan w:val="2"/>
            <w:tcBorders>
              <w:top w:val="single" w:sz="8" w:space="0" w:color="auto"/>
              <w:left w:val="single" w:sz="8" w:space="0" w:color="auto"/>
              <w:bottom w:val="single" w:sz="8" w:space="0" w:color="auto"/>
              <w:right w:val="single" w:sz="8" w:space="0" w:color="auto"/>
            </w:tcBorders>
          </w:tcPr>
          <w:p w14:paraId="46CB87B1" w14:textId="77777777" w:rsidR="00AB633B" w:rsidRPr="00906184" w:rsidRDefault="00AB633B" w:rsidP="00093CAE">
            <w:pPr>
              <w:pStyle w:val="IntegrateProjectbodytext"/>
              <w:numPr>
                <w:ilvl w:val="0"/>
                <w:numId w:val="56"/>
              </w:numPr>
              <w:rPr>
                <w:b w:val="0"/>
              </w:rPr>
            </w:pPr>
            <w:r w:rsidRPr="00906184">
              <w:rPr>
                <w:b w:val="0"/>
              </w:rPr>
              <w:t>Formative assessment during group work processes.</w:t>
            </w:r>
          </w:p>
          <w:p w14:paraId="09216440" w14:textId="77777777" w:rsidR="005916DC" w:rsidRPr="00906184" w:rsidRDefault="005916DC" w:rsidP="00093CAE">
            <w:pPr>
              <w:pStyle w:val="IntegrateProjectbodytext"/>
              <w:numPr>
                <w:ilvl w:val="0"/>
                <w:numId w:val="56"/>
              </w:numPr>
              <w:rPr>
                <w:b w:val="0"/>
              </w:rPr>
            </w:pPr>
            <w:r w:rsidRPr="00906184">
              <w:rPr>
                <w:b w:val="0"/>
              </w:rPr>
              <w:t xml:space="preserve">Items on unit quiz related to writing conventions for </w:t>
            </w:r>
            <w:r w:rsidR="00AB633B" w:rsidRPr="00906184">
              <w:rPr>
                <w:b w:val="0"/>
              </w:rPr>
              <w:t>report writing from datasheets.</w:t>
            </w:r>
          </w:p>
        </w:tc>
      </w:tr>
    </w:tbl>
    <w:p w14:paraId="2FB93233" w14:textId="77777777" w:rsidR="001E3DC6" w:rsidRDefault="001E3DC6" w:rsidP="00D86277">
      <w:pPr>
        <w:pStyle w:val="Unitsubheading"/>
        <w:sectPr w:rsidR="001E3DC6" w:rsidSect="007D6146">
          <w:headerReference w:type="default" r:id="rId34"/>
          <w:pgSz w:w="12240" w:h="15840" w:code="1"/>
          <w:pgMar w:top="1440" w:right="1440" w:bottom="1440" w:left="1440" w:header="720" w:footer="720" w:gutter="0"/>
          <w:cols w:space="720"/>
          <w:docGrid w:linePitch="360"/>
        </w:sectPr>
      </w:pPr>
    </w:p>
    <w:p w14:paraId="6EC7A0A5" w14:textId="77777777" w:rsidR="00D86277" w:rsidRPr="00A76F7C" w:rsidRDefault="00970169" w:rsidP="00D86277">
      <w:pPr>
        <w:pStyle w:val="Unitsubheading"/>
      </w:pPr>
      <w:bookmarkStart w:id="63" w:name="_Toc224631095"/>
      <w:bookmarkStart w:id="64" w:name="_Toc227047706"/>
      <w:r>
        <w:lastRenderedPageBreak/>
        <w:t xml:space="preserve">Office Tools to Aid </w:t>
      </w:r>
      <w:r w:rsidR="00B513C7">
        <w:t xml:space="preserve">Collaborative </w:t>
      </w:r>
      <w:r>
        <w:t>Writing</w:t>
      </w:r>
      <w:bookmarkEnd w:id="63"/>
      <w:bookmarkEnd w:id="64"/>
    </w:p>
    <w:p w14:paraId="7B6ADD23" w14:textId="77777777" w:rsidR="006069E9" w:rsidRDefault="006069E9" w:rsidP="00AA53BC">
      <w:pPr>
        <w:pStyle w:val="BodyText1"/>
      </w:pPr>
      <w:bookmarkStart w:id="65" w:name="_Toc220402134"/>
      <w:r w:rsidRPr="006069E9">
        <w:t>If you</w:t>
      </w:r>
      <w:r>
        <w:t>r students only</w:t>
      </w:r>
      <w:r w:rsidRPr="006069E9">
        <w:t xml:space="preserve"> use word processing for typing final drafts, you may be surprised how much </w:t>
      </w:r>
      <w:r>
        <w:t>efficiency (and fun for the students) is gained</w:t>
      </w:r>
      <w:r w:rsidRPr="006069E9">
        <w:t xml:space="preserve"> by </w:t>
      </w:r>
      <w:r>
        <w:t xml:space="preserve">having them complete all writing steps on </w:t>
      </w:r>
      <w:r w:rsidRPr="006069E9">
        <w:t xml:space="preserve">the computer. </w:t>
      </w:r>
      <w:r>
        <w:t>They</w:t>
      </w:r>
      <w:r w:rsidRPr="006069E9">
        <w:t xml:space="preserve"> don't have to create clean or ful</w:t>
      </w:r>
      <w:r>
        <w:t xml:space="preserve">ly developed text the first time, and </w:t>
      </w:r>
      <w:r w:rsidR="00B44545">
        <w:t>can</w:t>
      </w:r>
      <w:r>
        <w:t xml:space="preserve"> use MS </w:t>
      </w:r>
      <w:r w:rsidR="00F60EB5">
        <w:t xml:space="preserve">Office </w:t>
      </w:r>
      <w:r>
        <w:t>Word 2007</w:t>
      </w:r>
      <w:r w:rsidR="00D73E3D">
        <w:t xml:space="preserve"> </w:t>
      </w:r>
      <w:r>
        <w:t xml:space="preserve">or One Note to </w:t>
      </w:r>
      <w:r w:rsidRPr="00D56236">
        <w:t>jot down ideas as they come</w:t>
      </w:r>
      <w:r>
        <w:t>--</w:t>
      </w:r>
      <w:r w:rsidRPr="006069E9">
        <w:t>without looking up spelling or other details</w:t>
      </w:r>
      <w:r>
        <w:t>!</w:t>
      </w:r>
      <w:r w:rsidR="001E0769">
        <w:t xml:space="preserve">  </w:t>
      </w:r>
    </w:p>
    <w:p w14:paraId="4DB28A04" w14:textId="77777777" w:rsidR="006069E9" w:rsidRPr="006069E9" w:rsidRDefault="004C5DB7" w:rsidP="00AA53BC">
      <w:pPr>
        <w:pStyle w:val="BodyText1"/>
      </w:pPr>
      <w:r>
        <w:t>A word processor</w:t>
      </w:r>
      <w:r w:rsidR="006069E9">
        <w:t xml:space="preserve"> can be used to </w:t>
      </w:r>
      <w:r w:rsidR="006069E9" w:rsidRPr="006069E9">
        <w:t>just make a note</w:t>
      </w:r>
      <w:r>
        <w:t xml:space="preserve"> or for much more sophisticated formatting and drawing</w:t>
      </w:r>
      <w:r w:rsidR="006069E9">
        <w:t xml:space="preserve">.  Word 2007 also has features (such as text highlighting) that enable the writer to mark areas that need completion or the place in the text to return.  Students who have access to Mini-note or Tablet PCs can hand-write, highlight, or mark these areas in some other way.  Students can </w:t>
      </w:r>
      <w:r w:rsidR="006069E9" w:rsidRPr="006069E9">
        <w:t>create a full draft quickly</w:t>
      </w:r>
      <w:r w:rsidR="006069E9">
        <w:t xml:space="preserve"> and then return at any time </w:t>
      </w:r>
      <w:r w:rsidR="006069E9" w:rsidRPr="00D56236">
        <w:t>to revise and strengthen</w:t>
      </w:r>
      <w:r w:rsidR="006069E9" w:rsidRPr="006069E9">
        <w:t xml:space="preserve"> it. </w:t>
      </w:r>
      <w:r>
        <w:t xml:space="preserve"> A web-based project workspace on Office Live </w:t>
      </w:r>
      <w:r w:rsidR="001E0769">
        <w:t>allows</w:t>
      </w:r>
      <w:r>
        <w:t xml:space="preserve"> team members</w:t>
      </w:r>
      <w:r w:rsidR="001E0769">
        <w:t xml:space="preserve"> to store</w:t>
      </w:r>
      <w:r>
        <w:t xml:space="preserve"> draft documents to be downloaded, edited, and resaved as a separate version by their peers.  </w:t>
      </w:r>
      <w:r w:rsidR="006069E9" w:rsidRPr="006069E9">
        <w:t xml:space="preserve"> </w:t>
      </w:r>
    </w:p>
    <w:p w14:paraId="5565907F" w14:textId="77777777" w:rsidR="00936CED" w:rsidRDefault="004C5DB7" w:rsidP="00AA53BC">
      <w:pPr>
        <w:pStyle w:val="BodyText1"/>
      </w:pPr>
      <w:r>
        <w:t>Refer</w:t>
      </w:r>
      <w:r w:rsidR="006069E9" w:rsidRPr="006069E9">
        <w:t xml:space="preserve"> to </w:t>
      </w:r>
      <w:r w:rsidR="00B44545">
        <w:t>the</w:t>
      </w:r>
      <w:r>
        <w:t xml:space="preserve"> </w:t>
      </w:r>
      <w:r w:rsidR="00AB633B">
        <w:t>report writing</w:t>
      </w:r>
      <w:r>
        <w:t xml:space="preserve"> p</w:t>
      </w:r>
      <w:r w:rsidR="006069E9" w:rsidRPr="006069E9">
        <w:t xml:space="preserve">roject. In the introductory lesson </w:t>
      </w:r>
      <w:r w:rsidR="00231F8B">
        <w:t xml:space="preserve">students </w:t>
      </w:r>
      <w:r w:rsidR="00936CED">
        <w:t>learned that reports are sometimes written to present data, which can be compiled from a variety of sources:</w:t>
      </w:r>
    </w:p>
    <w:p w14:paraId="34653832" w14:textId="77777777" w:rsidR="00936CED" w:rsidRDefault="00936CED" w:rsidP="00093CAE">
      <w:pPr>
        <w:pStyle w:val="BodyTextbulletpoints"/>
        <w:numPr>
          <w:ilvl w:val="0"/>
          <w:numId w:val="57"/>
        </w:numPr>
      </w:pPr>
      <w:r>
        <w:t>Original data collected as part of a single experiment or interview process.</w:t>
      </w:r>
    </w:p>
    <w:p w14:paraId="2A29AAC2" w14:textId="77777777" w:rsidR="00936CED" w:rsidRDefault="00936CED" w:rsidP="00093CAE">
      <w:pPr>
        <w:pStyle w:val="BodyTextbulletpoints"/>
        <w:numPr>
          <w:ilvl w:val="0"/>
          <w:numId w:val="57"/>
        </w:numPr>
      </w:pPr>
      <w:proofErr w:type="spellStart"/>
      <w:r>
        <w:t>Meta analysis</w:t>
      </w:r>
      <w:proofErr w:type="spellEnd"/>
      <w:r>
        <w:t xml:space="preserve"> or synthesis of original data from previously conducted research.</w:t>
      </w:r>
    </w:p>
    <w:p w14:paraId="1B88B117" w14:textId="77777777" w:rsidR="00936CED" w:rsidRDefault="00936CED" w:rsidP="00093CAE">
      <w:pPr>
        <w:pStyle w:val="BodyTextbulletpoints"/>
        <w:numPr>
          <w:ilvl w:val="0"/>
          <w:numId w:val="57"/>
        </w:numPr>
      </w:pPr>
      <w:r>
        <w:t>Library and literature search.</w:t>
      </w:r>
    </w:p>
    <w:p w14:paraId="65FE8650" w14:textId="77777777" w:rsidR="00F271F9" w:rsidRDefault="00F271F9" w:rsidP="00F271F9">
      <w:pPr>
        <w:pStyle w:val="BodyTextbulletpoints"/>
      </w:pPr>
    </w:p>
    <w:p w14:paraId="7073856C" w14:textId="77777777" w:rsidR="00936CED" w:rsidRDefault="00F271F9" w:rsidP="00AA53BC">
      <w:pPr>
        <w:pStyle w:val="BodyText1"/>
      </w:pPr>
      <w:r>
        <w:t>Students have also brainstormed previously to list ideas and generate outlines from their lists.</w:t>
      </w:r>
    </w:p>
    <w:p w14:paraId="1AD282B0" w14:textId="77777777" w:rsidR="006069E9" w:rsidRPr="006069E9" w:rsidRDefault="00F271F9" w:rsidP="00AA53BC">
      <w:pPr>
        <w:pStyle w:val="BodyText1"/>
      </w:pPr>
      <w:r>
        <w:t>In the second lesson, the whole class</w:t>
      </w:r>
      <w:r w:rsidR="00936CED">
        <w:t xml:space="preserve"> </w:t>
      </w:r>
      <w:r>
        <w:t xml:space="preserve">will </w:t>
      </w:r>
      <w:r>
        <w:rPr>
          <w:b/>
        </w:rPr>
        <w:t xml:space="preserve">brainstorm </w:t>
      </w:r>
      <w:r>
        <w:t>to create a list of content about the African continent to include in their online reports.  Individual groups will be assigned unique content areas to cover following this period of whole group discussion.  The student groups will then use Word to outline their assigned sections and use this information to develop a data collection table.   The groups will use</w:t>
      </w:r>
      <w:r w:rsidR="00936CED">
        <w:t xml:space="preserve"> the table</w:t>
      </w:r>
      <w:r>
        <w:t>s</w:t>
      </w:r>
      <w:r w:rsidR="00936CED">
        <w:t xml:space="preserve"> they have created to collect and sort data for their</w:t>
      </w:r>
      <w:r>
        <w:t xml:space="preserve"> reports</w:t>
      </w:r>
      <w:r w:rsidR="00231F8B">
        <w:t xml:space="preserve">.  </w:t>
      </w:r>
      <w:r w:rsidR="006069E9" w:rsidRPr="006069E9">
        <w:t xml:space="preserve">These introductory lessons </w:t>
      </w:r>
      <w:r w:rsidR="00231F8B">
        <w:t xml:space="preserve">help students begin to think and get the </w:t>
      </w:r>
      <w:r w:rsidR="001E0769">
        <w:t>“gea</w:t>
      </w:r>
      <w:r w:rsidR="006069E9" w:rsidRPr="006069E9">
        <w:t>rs turning</w:t>
      </w:r>
      <w:r w:rsidR="001E0769">
        <w:t>”</w:t>
      </w:r>
      <w:r w:rsidR="006069E9" w:rsidRPr="006069E9">
        <w:t xml:space="preserve"> in preparation for their </w:t>
      </w:r>
      <w:r>
        <w:t>report writing and newsletter assignment later in the project</w:t>
      </w:r>
      <w:r w:rsidR="006069E9" w:rsidRPr="006069E9">
        <w:t>.</w:t>
      </w:r>
    </w:p>
    <w:p w14:paraId="18EC568F" w14:textId="77777777" w:rsidR="006069E9" w:rsidRDefault="006069E9" w:rsidP="00AA53BC">
      <w:pPr>
        <w:pStyle w:val="BodyText1"/>
      </w:pPr>
      <w:r w:rsidRPr="006069E9">
        <w:t xml:space="preserve">Now that prewriting has been modeled in the class brainstorm session, </w:t>
      </w:r>
      <w:r w:rsidR="00F83CC3">
        <w:t xml:space="preserve">students continue with creation of outlines to guide the writing of their </w:t>
      </w:r>
      <w:r w:rsidR="00F271F9">
        <w:t>reports and the creation of data tables</w:t>
      </w:r>
      <w:r w:rsidR="004431BB" w:rsidRPr="004431BB">
        <w:t xml:space="preserve">.  </w:t>
      </w:r>
      <w:r w:rsidR="001025AD">
        <w:t>Y</w:t>
      </w:r>
      <w:r w:rsidRPr="004431BB">
        <w:t xml:space="preserve">ou will use the </w:t>
      </w:r>
      <w:r w:rsidRPr="00D56236">
        <w:t xml:space="preserve">tools of Word </w:t>
      </w:r>
      <w:r w:rsidR="00F83CC3" w:rsidRPr="00D56236">
        <w:t xml:space="preserve">and other Office products </w:t>
      </w:r>
      <w:r w:rsidR="001025AD">
        <w:t xml:space="preserve">in the following lesson </w:t>
      </w:r>
      <w:r w:rsidRPr="004431BB">
        <w:t xml:space="preserve">while you create </w:t>
      </w:r>
      <w:r w:rsidR="00F83CC3" w:rsidRPr="004431BB">
        <w:t>an outline</w:t>
      </w:r>
      <w:r w:rsidRPr="004431BB">
        <w:t xml:space="preserve">, review strategies for saving and organizing </w:t>
      </w:r>
      <w:r w:rsidR="00485DE4" w:rsidRPr="004431BB">
        <w:t>documents</w:t>
      </w:r>
      <w:r w:rsidR="00485DE4">
        <w:t xml:space="preserve">, </w:t>
      </w:r>
      <w:r w:rsidR="00A0718E">
        <w:t>design a table</w:t>
      </w:r>
      <w:r w:rsidR="004431BB">
        <w:t>, and</w:t>
      </w:r>
      <w:r w:rsidRPr="004431BB">
        <w:t xml:space="preserve"> </w:t>
      </w:r>
      <w:r w:rsidR="004431BB" w:rsidRPr="004431BB">
        <w:t>use</w:t>
      </w:r>
      <w:r w:rsidRPr="004431BB">
        <w:t xml:space="preserve"> task pane</w:t>
      </w:r>
      <w:r w:rsidR="004431BB" w:rsidRPr="004431BB">
        <w:t>s for a variety of Word tools</w:t>
      </w:r>
      <w:r w:rsidRPr="004431BB">
        <w:t>.</w:t>
      </w:r>
    </w:p>
    <w:p w14:paraId="3DC15D67" w14:textId="77777777" w:rsidR="00D86277" w:rsidRPr="00A76F7C" w:rsidRDefault="00631411" w:rsidP="006069E9">
      <w:pPr>
        <w:pStyle w:val="Explorationheading"/>
      </w:pPr>
      <w:bookmarkStart w:id="66" w:name="_Toc224631096"/>
      <w:bookmarkStart w:id="67" w:name="_Toc227047707"/>
      <w:r>
        <w:t>E</w:t>
      </w:r>
      <w:r w:rsidR="00D86277" w:rsidRPr="00A76F7C">
        <w:t xml:space="preserve">xplore: </w:t>
      </w:r>
      <w:bookmarkEnd w:id="65"/>
      <w:r w:rsidR="00A35F6C">
        <w:t xml:space="preserve"> </w:t>
      </w:r>
      <w:r w:rsidR="004C5DB7">
        <w:t>Prewriting</w:t>
      </w:r>
      <w:r w:rsidR="00970169">
        <w:t xml:space="preserve"> with MS Office Word 2007</w:t>
      </w:r>
      <w:bookmarkEnd w:id="66"/>
      <w:bookmarkEnd w:id="67"/>
    </w:p>
    <w:p w14:paraId="3E290DC3" w14:textId="77777777" w:rsidR="0082742D" w:rsidRDefault="00A0718E" w:rsidP="00AA53BC">
      <w:pPr>
        <w:pStyle w:val="BodyText1"/>
      </w:pPr>
      <w:r>
        <w:t>Your</w:t>
      </w:r>
      <w:r w:rsidR="0082742D" w:rsidRPr="0082742D">
        <w:t xml:space="preserve"> group has </w:t>
      </w:r>
      <w:r>
        <w:t xml:space="preserve">been assigned the section of the online report that deals with African continent </w:t>
      </w:r>
      <w:r w:rsidR="00071942">
        <w:t xml:space="preserve">geography.  </w:t>
      </w:r>
      <w:r w:rsidR="00454F99">
        <w:t xml:space="preserve">You will create an outline for </w:t>
      </w:r>
      <w:r>
        <w:t>this section of the report</w:t>
      </w:r>
      <w:r w:rsidR="00454F99">
        <w:t xml:space="preserve"> and</w:t>
      </w:r>
      <w:r w:rsidR="006E3396">
        <w:t xml:space="preserve"> continue to work on developing </w:t>
      </w:r>
      <w:r w:rsidR="00B44545">
        <w:t>the</w:t>
      </w:r>
      <w:r w:rsidR="006E3396">
        <w:t xml:space="preserve"> </w:t>
      </w:r>
      <w:r>
        <w:t>report</w:t>
      </w:r>
      <w:r w:rsidR="00454F99">
        <w:t xml:space="preserve"> by creating a first draft</w:t>
      </w:r>
      <w:r w:rsidR="006E3396">
        <w:t>.</w:t>
      </w:r>
    </w:p>
    <w:p w14:paraId="4801C768" w14:textId="77777777" w:rsidR="00071942" w:rsidRDefault="00071942" w:rsidP="00632D6C">
      <w:pPr>
        <w:pStyle w:val="Explorationsteps"/>
      </w:pPr>
    </w:p>
    <w:p w14:paraId="074BCB42" w14:textId="77777777" w:rsidR="0082742D" w:rsidRPr="009A2B96" w:rsidRDefault="0082742D" w:rsidP="00093CAE">
      <w:pPr>
        <w:pStyle w:val="Explorationsteps"/>
        <w:numPr>
          <w:ilvl w:val="0"/>
          <w:numId w:val="64"/>
        </w:numPr>
      </w:pPr>
      <w:r w:rsidRPr="009A2B96">
        <w:lastRenderedPageBreak/>
        <w:t>If necessary, open MS Office Word 2007.</w:t>
      </w:r>
    </w:p>
    <w:p w14:paraId="01C15ABA" w14:textId="77777777" w:rsidR="00D86277" w:rsidRDefault="00970169" w:rsidP="00C248B8">
      <w:pPr>
        <w:pStyle w:val="Softwaretitle"/>
      </w:pPr>
      <w:r>
        <w:t>Windows Vista</w:t>
      </w:r>
    </w:p>
    <w:p w14:paraId="71C24A70" w14:textId="77777777" w:rsidR="001F6808" w:rsidRDefault="00C46E14" w:rsidP="00093CAE">
      <w:pPr>
        <w:pStyle w:val="Explorationsteps"/>
        <w:numPr>
          <w:ilvl w:val="0"/>
          <w:numId w:val="64"/>
        </w:numPr>
      </w:pPr>
      <w:r w:rsidRPr="003B54CB">
        <w:t xml:space="preserve">Click </w:t>
      </w:r>
      <w:r w:rsidR="005F61EB" w:rsidRPr="003B54CB">
        <w:rPr>
          <w:noProof/>
        </w:rPr>
        <w:drawing>
          <wp:inline distT="0" distB="0" distL="0" distR="0" wp14:editId="29AE3039">
            <wp:extent cx="885825" cy="266700"/>
            <wp:effectExtent l="19050" t="0" r="9525" b="0"/>
            <wp:docPr id="11" name="Picture 1" descr="StartMenu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MenuButton"/>
                    <pic:cNvPicPr>
                      <a:picLocks noChangeAspect="1" noChangeArrowheads="1"/>
                    </pic:cNvPicPr>
                  </pic:nvPicPr>
                  <pic:blipFill>
                    <a:blip r:embed="rId35" cstate="print"/>
                    <a:srcRect/>
                    <a:stretch>
                      <a:fillRect/>
                    </a:stretch>
                  </pic:blipFill>
                  <pic:spPr bwMode="auto">
                    <a:xfrm>
                      <a:off x="0" y="0"/>
                      <a:ext cx="885825" cy="266700"/>
                    </a:xfrm>
                    <a:prstGeom prst="rect">
                      <a:avLst/>
                    </a:prstGeom>
                    <a:noFill/>
                    <a:ln w="9525">
                      <a:noFill/>
                      <a:miter lim="800000"/>
                      <a:headEnd/>
                      <a:tailEnd/>
                    </a:ln>
                  </pic:spPr>
                </pic:pic>
              </a:graphicData>
            </a:graphic>
          </wp:inline>
        </w:drawing>
      </w:r>
      <w:r w:rsidRPr="003B54CB">
        <w:t xml:space="preserve"> and </w:t>
      </w:r>
      <w:r w:rsidR="005F61EB" w:rsidRPr="003B54CB">
        <w:t xml:space="preserve">open Microsoft Office Word 2007.  If MS Word does not show up on the Start menu, click </w:t>
      </w:r>
      <w:r w:rsidR="005F61EB" w:rsidRPr="003B54CB">
        <w:rPr>
          <w:rStyle w:val="Exploration-clickingChar"/>
          <w:sz w:val="24"/>
        </w:rPr>
        <w:t>All Programs</w:t>
      </w:r>
      <w:r w:rsidR="005F61EB" w:rsidRPr="003B54CB">
        <w:t xml:space="preserve">, </w:t>
      </w:r>
      <w:r w:rsidR="005F61EB" w:rsidRPr="003B54CB">
        <w:rPr>
          <w:rStyle w:val="Exploration-clickingChar"/>
          <w:sz w:val="24"/>
        </w:rPr>
        <w:t>Microsoft Office</w:t>
      </w:r>
      <w:r w:rsidR="005F61EB" w:rsidRPr="003B54CB">
        <w:t xml:space="preserve">, and select </w:t>
      </w:r>
      <w:r w:rsidR="005F61EB" w:rsidRPr="003B54CB">
        <w:rPr>
          <w:rStyle w:val="Exploration-clickingChar"/>
          <w:sz w:val="24"/>
        </w:rPr>
        <w:t>Office Word 2007</w:t>
      </w:r>
      <w:r w:rsidR="00B44545">
        <w:t xml:space="preserve"> or just type </w:t>
      </w:r>
      <w:r w:rsidR="00B44545" w:rsidRPr="00AA7239">
        <w:rPr>
          <w:rStyle w:val="Exploration-typingChar"/>
        </w:rPr>
        <w:t>Word</w:t>
      </w:r>
      <w:r w:rsidR="00B44545">
        <w:t xml:space="preserve"> into the </w:t>
      </w:r>
      <w:r w:rsidR="00B44545" w:rsidRPr="00AA7239">
        <w:rPr>
          <w:b/>
        </w:rPr>
        <w:t>Search</w:t>
      </w:r>
      <w:r w:rsidR="00B44545">
        <w:t xml:space="preserve"> box.</w:t>
      </w:r>
    </w:p>
    <w:p w14:paraId="45AEA5B9" w14:textId="77777777" w:rsidR="003B54CB" w:rsidRDefault="003A0E9D" w:rsidP="00093CAE">
      <w:pPr>
        <w:pStyle w:val="Explorationsteps"/>
        <w:numPr>
          <w:ilvl w:val="0"/>
          <w:numId w:val="64"/>
        </w:numPr>
      </w:pPr>
      <w:r w:rsidRPr="003B54CB">
        <w:t xml:space="preserve">Open the document titled </w:t>
      </w:r>
      <w:r w:rsidR="007A769F" w:rsidRPr="001F6808">
        <w:rPr>
          <w:i/>
        </w:rPr>
        <w:t>Africa Report Ideas</w:t>
      </w:r>
      <w:r w:rsidR="00BF75B1" w:rsidRPr="001F6808">
        <w:rPr>
          <w:i/>
        </w:rPr>
        <w:t>.</w:t>
      </w:r>
      <w:r w:rsidRPr="001F6808">
        <w:rPr>
          <w:i/>
        </w:rPr>
        <w:t>docx</w:t>
      </w:r>
      <w:r w:rsidRPr="003B54CB">
        <w:t>.</w:t>
      </w:r>
      <w:r w:rsidR="001B08E4" w:rsidRPr="003B54CB">
        <w:t xml:space="preserve">  </w:t>
      </w:r>
      <w:r w:rsidR="001E0769">
        <w:t xml:space="preserve">This document contains the </w:t>
      </w:r>
      <w:r w:rsidR="00BF75B1">
        <w:t>brainstormed report ideas developed by the whole class.</w:t>
      </w:r>
    </w:p>
    <w:p w14:paraId="58187E5A" w14:textId="77777777" w:rsidR="003A0E9D" w:rsidRPr="003B54CB" w:rsidRDefault="003A0E9D" w:rsidP="00093CAE">
      <w:pPr>
        <w:pStyle w:val="Explorationsteps"/>
        <w:numPr>
          <w:ilvl w:val="0"/>
          <w:numId w:val="64"/>
        </w:numPr>
      </w:pPr>
      <w:r w:rsidRPr="003B54CB">
        <w:t xml:space="preserve">Open the document titled </w:t>
      </w:r>
      <w:r w:rsidR="00BF75B1">
        <w:rPr>
          <w:i/>
        </w:rPr>
        <w:t xml:space="preserve">Africa </w:t>
      </w:r>
      <w:r w:rsidR="007A769F">
        <w:rPr>
          <w:i/>
        </w:rPr>
        <w:t>Report Outline</w:t>
      </w:r>
      <w:r w:rsidRPr="00373D24">
        <w:rPr>
          <w:i/>
        </w:rPr>
        <w:t>.docx</w:t>
      </w:r>
      <w:r w:rsidRPr="003B54CB">
        <w:t>.</w:t>
      </w:r>
      <w:r w:rsidR="001E0769">
        <w:t xml:space="preserve">  This document contains the </w:t>
      </w:r>
      <w:r w:rsidR="00BF75B1">
        <w:t>general content outline for the full report, also developed by the entire class</w:t>
      </w:r>
      <w:r w:rsidR="00084B28">
        <w:t>, and how assignments were made by group.</w:t>
      </w:r>
    </w:p>
    <w:p w14:paraId="3EB41BDC" w14:textId="77777777" w:rsidR="00AA7239" w:rsidRDefault="003A0E9D" w:rsidP="00093CAE">
      <w:pPr>
        <w:pStyle w:val="Explorationsteps"/>
        <w:numPr>
          <w:ilvl w:val="0"/>
          <w:numId w:val="64"/>
        </w:numPr>
      </w:pPr>
      <w:r w:rsidRPr="003B54CB">
        <w:t xml:space="preserve">In the </w:t>
      </w:r>
      <w:r w:rsidRPr="00AA7239">
        <w:rPr>
          <w:b/>
        </w:rPr>
        <w:t xml:space="preserve">View </w:t>
      </w:r>
      <w:r w:rsidRPr="00AA7239">
        <w:t>tab,</w:t>
      </w:r>
      <w:r w:rsidRPr="003B54CB">
        <w:t xml:space="preserve"> </w:t>
      </w:r>
      <w:r w:rsidRPr="00AA7239">
        <w:rPr>
          <w:b/>
        </w:rPr>
        <w:t>Window</w:t>
      </w:r>
      <w:r w:rsidRPr="003B54CB">
        <w:t xml:space="preserve"> section, click </w:t>
      </w:r>
      <w:r w:rsidRPr="00AA7239">
        <w:rPr>
          <w:rStyle w:val="Exploration-clickingChar"/>
          <w:sz w:val="24"/>
        </w:rPr>
        <w:t>Arrange All</w:t>
      </w:r>
      <w:r w:rsidRPr="003B54CB">
        <w:t xml:space="preserve">.  You should see both the </w:t>
      </w:r>
      <w:r w:rsidR="00084B28">
        <w:t>report ideas</w:t>
      </w:r>
      <w:r w:rsidRPr="003B54CB">
        <w:t xml:space="preserve"> and content</w:t>
      </w:r>
      <w:r w:rsidR="001E0769">
        <w:t xml:space="preserve"> outline</w:t>
      </w:r>
      <w:r w:rsidRPr="003B54CB">
        <w:t xml:space="preserve"> for </w:t>
      </w:r>
      <w:r w:rsidR="00084B28">
        <w:t>the report</w:t>
      </w:r>
      <w:r w:rsidRPr="003B54CB">
        <w:t xml:space="preserve"> arranged horizontally on the screen.</w:t>
      </w:r>
      <w:r w:rsidR="001E0769">
        <w:t xml:space="preserve">  </w:t>
      </w:r>
    </w:p>
    <w:p w14:paraId="1E9DA69C" w14:textId="77777777" w:rsidR="007B62D3" w:rsidRDefault="007B62D3" w:rsidP="00093CAE">
      <w:pPr>
        <w:pStyle w:val="Explorationsteps"/>
        <w:numPr>
          <w:ilvl w:val="0"/>
          <w:numId w:val="64"/>
        </w:numPr>
      </w:pPr>
      <w:r>
        <w:t xml:space="preserve">In the </w:t>
      </w:r>
      <w:r w:rsidRPr="007B62D3">
        <w:rPr>
          <w:b/>
        </w:rPr>
        <w:t>View</w:t>
      </w:r>
      <w:r>
        <w:t xml:space="preserve"> tab, </w:t>
      </w:r>
      <w:r w:rsidRPr="007B62D3">
        <w:rPr>
          <w:b/>
        </w:rPr>
        <w:t xml:space="preserve">Window </w:t>
      </w:r>
      <w:r>
        <w:t xml:space="preserve">section, click </w:t>
      </w:r>
      <w:r w:rsidRPr="007B62D3">
        <w:rPr>
          <w:rStyle w:val="Exploration-clickingChar"/>
        </w:rPr>
        <w:t>View Side by Side</w:t>
      </w:r>
      <w:r>
        <w:t>.  Notice that both documents are now arranged vertically on the screen.  Move the cursor to the right side scroll bar of one document and move.  Word 2007 defaults to synchronous scrolling, but you can remove this feature if necessary.</w:t>
      </w:r>
    </w:p>
    <w:p w14:paraId="210D606D" w14:textId="77777777" w:rsidR="007B62D3" w:rsidRDefault="007B62D3" w:rsidP="00632D6C">
      <w:pPr>
        <w:pStyle w:val="Explorationsteps"/>
      </w:pPr>
    </w:p>
    <w:p w14:paraId="19390074" w14:textId="77777777" w:rsidR="007B62D3" w:rsidRDefault="007B62D3" w:rsidP="00820C7F">
      <w:pPr>
        <w:pStyle w:val="Explorationsteps"/>
        <w:ind w:firstLine="0"/>
      </w:pPr>
      <w:r>
        <w:rPr>
          <w:b/>
        </w:rPr>
        <w:t>Note:</w:t>
      </w:r>
      <w:r>
        <w:t xml:space="preserve">  You can toggle between horizontal and vertical document arrangement by clicking </w:t>
      </w:r>
      <w:r w:rsidRPr="007B62D3">
        <w:rPr>
          <w:rStyle w:val="Exploration-clickingChar"/>
        </w:rPr>
        <w:t>Reset Window Position</w:t>
      </w:r>
      <w:r>
        <w:t xml:space="preserve"> in the </w:t>
      </w:r>
      <w:r w:rsidRPr="007B62D3">
        <w:rPr>
          <w:b/>
        </w:rPr>
        <w:t>View</w:t>
      </w:r>
      <w:r>
        <w:t xml:space="preserve"> tab, </w:t>
      </w:r>
      <w:r w:rsidRPr="007B62D3">
        <w:rPr>
          <w:b/>
        </w:rPr>
        <w:t>Window</w:t>
      </w:r>
      <w:r>
        <w:t xml:space="preserve"> section.</w:t>
      </w:r>
    </w:p>
    <w:p w14:paraId="3AD3273A" w14:textId="77777777" w:rsidR="007B62D3" w:rsidRPr="007B62D3" w:rsidRDefault="007B62D3" w:rsidP="00632D6C">
      <w:pPr>
        <w:pStyle w:val="Explorationsteps"/>
      </w:pPr>
    </w:p>
    <w:p w14:paraId="5194A1AE" w14:textId="77777777" w:rsidR="00820C7F" w:rsidRDefault="007B62D3" w:rsidP="00093CAE">
      <w:pPr>
        <w:pStyle w:val="Explorationsteps"/>
        <w:numPr>
          <w:ilvl w:val="0"/>
          <w:numId w:val="64"/>
        </w:numPr>
      </w:pPr>
      <w:r>
        <w:t xml:space="preserve">If necessary, go back to the horizontal arrangement of documents.  </w:t>
      </w:r>
      <w:r w:rsidR="001E0769">
        <w:t xml:space="preserve">Using the bottom document, place the cursor on the ribbon, press the right mouse button, and select </w:t>
      </w:r>
      <w:r w:rsidR="001E0769" w:rsidRPr="001E0769">
        <w:rPr>
          <w:rStyle w:val="Exploration-clickingChar"/>
        </w:rPr>
        <w:t>Minimize the Ribbon</w:t>
      </w:r>
      <w:r w:rsidR="001E0769">
        <w:t xml:space="preserve"> from the drop down menu.  </w:t>
      </w:r>
    </w:p>
    <w:p w14:paraId="4E0B603C" w14:textId="77777777" w:rsidR="00820C7F" w:rsidRDefault="00820C7F" w:rsidP="00820C7F">
      <w:pPr>
        <w:pStyle w:val="Explorationsteps"/>
        <w:ind w:firstLine="0"/>
        <w:rPr>
          <w:b/>
        </w:rPr>
      </w:pPr>
    </w:p>
    <w:p w14:paraId="2577B757" w14:textId="77777777" w:rsidR="001E0769" w:rsidRDefault="00743836" w:rsidP="00820C7F">
      <w:pPr>
        <w:pStyle w:val="Explorationsteps"/>
        <w:ind w:firstLine="0"/>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406.5pt;margin-top:14.55pt;width:0;height:19.5pt;z-index:251663872;mso-position-horizontal-relative:margin" o:connectortype="straight" strokeweight="1pt">
            <v:stroke startarrow="block" endarrow="block"/>
            <w10:wrap anchorx="margin"/>
          </v:shape>
        </w:pict>
      </w:r>
      <w:r w:rsidR="00820C7F" w:rsidRPr="00820C7F">
        <w:rPr>
          <w:b/>
        </w:rPr>
        <w:t>Note</w:t>
      </w:r>
      <w:r w:rsidR="00820C7F">
        <w:t xml:space="preserve">: </w:t>
      </w:r>
      <w:r w:rsidR="001E0769">
        <w:t xml:space="preserve">You may also adjust the height of either or both documents by moving the cursor to the </w:t>
      </w:r>
      <w:r w:rsidR="00AE39C6">
        <w:t xml:space="preserve">edge of the document until you see  </w:t>
      </w:r>
      <w:r w:rsidR="00AE39C6">
        <w:tab/>
        <w:t>, pressing the left mouse button and dragging the document.</w:t>
      </w:r>
    </w:p>
    <w:p w14:paraId="7CC13A67" w14:textId="77777777" w:rsidR="00820C7F" w:rsidRPr="003B54CB" w:rsidRDefault="00820C7F" w:rsidP="00820C7F">
      <w:pPr>
        <w:pStyle w:val="Explorationsteps"/>
        <w:ind w:firstLine="0"/>
      </w:pPr>
    </w:p>
    <w:p w14:paraId="1BEA6B4B" w14:textId="77777777" w:rsidR="001B08E4" w:rsidRDefault="00AE39C6" w:rsidP="00093CAE">
      <w:pPr>
        <w:pStyle w:val="Explorationsteps"/>
        <w:numPr>
          <w:ilvl w:val="0"/>
          <w:numId w:val="64"/>
        </w:numPr>
      </w:pPr>
      <w:r>
        <w:t>Review the outline u</w:t>
      </w:r>
      <w:r w:rsidR="003A0E9D" w:rsidRPr="003B54CB">
        <w:t xml:space="preserve">sing the </w:t>
      </w:r>
      <w:r w:rsidR="007A769F">
        <w:t>brainstormed ideas.  Place the rest of the brainstormed ideas under the report categories (examples are provided)</w:t>
      </w:r>
      <w:r>
        <w:t xml:space="preserve">.  The new outline will contain </w:t>
      </w:r>
      <w:r w:rsidR="007A769F">
        <w:t xml:space="preserve">the </w:t>
      </w:r>
      <w:r w:rsidR="001B08E4" w:rsidRPr="003B54CB">
        <w:t xml:space="preserve">content information that </w:t>
      </w:r>
      <w:r w:rsidR="007A769F">
        <w:t>will</w:t>
      </w:r>
      <w:r w:rsidR="001B08E4" w:rsidRPr="003B54CB">
        <w:t xml:space="preserve"> be used in </w:t>
      </w:r>
      <w:r w:rsidR="003B54CB">
        <w:t>your</w:t>
      </w:r>
      <w:r w:rsidR="001B08E4" w:rsidRPr="003B54CB">
        <w:t xml:space="preserve"> article.</w:t>
      </w:r>
    </w:p>
    <w:p w14:paraId="0B22E90D" w14:textId="77777777" w:rsidR="007A769F" w:rsidRPr="003B54CB" w:rsidRDefault="007A769F" w:rsidP="00093CAE">
      <w:pPr>
        <w:pStyle w:val="Explorationsteps"/>
        <w:numPr>
          <w:ilvl w:val="0"/>
          <w:numId w:val="64"/>
        </w:numPr>
      </w:pPr>
      <w:r>
        <w:lastRenderedPageBreak/>
        <w:t xml:space="preserve">To add Animals to the Geography outline category, place the cursor behind Regions and type </w:t>
      </w:r>
      <w:r w:rsidRPr="007A769F">
        <w:rPr>
          <w:rStyle w:val="Exploration-typingChar"/>
        </w:rPr>
        <w:t>Enter</w:t>
      </w:r>
      <w:r>
        <w:t xml:space="preserve">.  Word will automatically create a new numbered line.  Type </w:t>
      </w:r>
      <w:r w:rsidRPr="007A769F">
        <w:rPr>
          <w:rStyle w:val="Exploration-typingChar"/>
        </w:rPr>
        <w:t>Animals</w:t>
      </w:r>
      <w:r>
        <w:t>.</w:t>
      </w:r>
    </w:p>
    <w:p w14:paraId="5553522A" w14:textId="77777777" w:rsidR="001B08E4" w:rsidRPr="003B54CB" w:rsidRDefault="001B08E4" w:rsidP="00093CAE">
      <w:pPr>
        <w:pStyle w:val="Explorationsteps"/>
        <w:numPr>
          <w:ilvl w:val="0"/>
          <w:numId w:val="64"/>
        </w:numPr>
        <w:rPr>
          <w:rStyle w:val="Exploration-typingChar"/>
          <w:bdr w:val="none" w:sz="0" w:space="0" w:color="auto"/>
        </w:rPr>
      </w:pPr>
      <w:r w:rsidRPr="003B54CB">
        <w:t xml:space="preserve">Save the </w:t>
      </w:r>
      <w:r w:rsidR="00BE4C08">
        <w:t xml:space="preserve">outline you have created </w:t>
      </w:r>
      <w:r w:rsidRPr="003B54CB">
        <w:t xml:space="preserve">as </w:t>
      </w:r>
      <w:r w:rsidR="004431BB" w:rsidRPr="006C4FEE">
        <w:rPr>
          <w:i/>
        </w:rPr>
        <w:t>[Your First Name]</w:t>
      </w:r>
      <w:r w:rsidRPr="006C4FEE">
        <w:rPr>
          <w:i/>
        </w:rPr>
        <w:t xml:space="preserve"> </w:t>
      </w:r>
      <w:r w:rsidR="007A769F">
        <w:rPr>
          <w:i/>
        </w:rPr>
        <w:t>Report Outline</w:t>
      </w:r>
      <w:r w:rsidRPr="006C4FEE">
        <w:rPr>
          <w:i/>
        </w:rPr>
        <w:t>.docx</w:t>
      </w:r>
      <w:r w:rsidRPr="009A2B96">
        <w:t>.</w:t>
      </w:r>
      <w:r w:rsidR="00457BB9">
        <w:t xml:space="preserve">  Close both documents.</w:t>
      </w:r>
    </w:p>
    <w:p w14:paraId="7884092B" w14:textId="77777777" w:rsidR="00CB7476" w:rsidRDefault="00CB7476" w:rsidP="00CB7476">
      <w:pPr>
        <w:pStyle w:val="Explorationheading"/>
      </w:pPr>
      <w:bookmarkStart w:id="68" w:name="_Toc224631097"/>
      <w:bookmarkStart w:id="69" w:name="_Toc227047708"/>
      <w:r>
        <w:t>Explore:  Creating a First Draft</w:t>
      </w:r>
      <w:bookmarkEnd w:id="68"/>
      <w:bookmarkEnd w:id="69"/>
    </w:p>
    <w:p w14:paraId="7C60B6BF" w14:textId="77777777" w:rsidR="00CB7476" w:rsidRDefault="001F6808" w:rsidP="00AA53BC">
      <w:pPr>
        <w:pStyle w:val="BodyText1"/>
      </w:pPr>
      <w:r>
        <w:t xml:space="preserve">You and your team have already prioritized what </w:t>
      </w:r>
      <w:r w:rsidR="00CB7476">
        <w:t xml:space="preserve">to include through </w:t>
      </w:r>
      <w:r>
        <w:t>a</w:t>
      </w:r>
      <w:r w:rsidR="00CB7476">
        <w:t xml:space="preserve"> brainstorming exercise and </w:t>
      </w:r>
      <w:r w:rsidR="00AE39C6">
        <w:t xml:space="preserve">by </w:t>
      </w:r>
      <w:r w:rsidR="00CB7476">
        <w:t xml:space="preserve">writing </w:t>
      </w:r>
      <w:r>
        <w:t xml:space="preserve">an </w:t>
      </w:r>
      <w:r w:rsidR="00CB7476">
        <w:t xml:space="preserve">outline.  Since </w:t>
      </w:r>
      <w:r w:rsidR="00457BB9">
        <w:t>your section of the report will</w:t>
      </w:r>
      <w:r w:rsidR="00CB7476">
        <w:t xml:space="preserve"> be limited to about </w:t>
      </w:r>
      <w:r w:rsidR="00457BB9">
        <w:t>two</w:t>
      </w:r>
      <w:r w:rsidR="00CB7476">
        <w:t xml:space="preserve"> page</w:t>
      </w:r>
      <w:r w:rsidR="00457BB9">
        <w:t>s</w:t>
      </w:r>
      <w:r w:rsidR="00AE39C6">
        <w:t xml:space="preserve"> (</w:t>
      </w:r>
      <w:r w:rsidR="00457BB9">
        <w:t>800</w:t>
      </w:r>
      <w:r w:rsidR="00AE39C6">
        <w:t>-</w:t>
      </w:r>
      <w:r w:rsidR="00457BB9">
        <w:t>1,000</w:t>
      </w:r>
      <w:r w:rsidR="00AE39C6">
        <w:t xml:space="preserve"> words)</w:t>
      </w:r>
      <w:r w:rsidR="004431BB">
        <w:t xml:space="preserve">, </w:t>
      </w:r>
      <w:r w:rsidR="00CB7476">
        <w:t>including graphics and highlight</w:t>
      </w:r>
      <w:r>
        <w:t xml:space="preserve">s, you </w:t>
      </w:r>
      <w:r w:rsidR="00CB7476">
        <w:t>will gain valuable practice in synthesizing and condensing information.</w:t>
      </w:r>
    </w:p>
    <w:p w14:paraId="254FAE75" w14:textId="77777777" w:rsidR="001F6808" w:rsidRDefault="00457BB9" w:rsidP="00093CAE">
      <w:pPr>
        <w:pStyle w:val="Explorationsteps"/>
        <w:numPr>
          <w:ilvl w:val="0"/>
          <w:numId w:val="58"/>
        </w:numPr>
      </w:pPr>
      <w:r>
        <w:t>Op</w:t>
      </w:r>
      <w:r w:rsidR="00CB7476">
        <w:t xml:space="preserve">en the document </w:t>
      </w:r>
      <w:r w:rsidRPr="001F6808">
        <w:rPr>
          <w:i/>
        </w:rPr>
        <w:t>Africa Outline Addition</w:t>
      </w:r>
      <w:r w:rsidR="00CB7476" w:rsidRPr="001F6808">
        <w:rPr>
          <w:i/>
        </w:rPr>
        <w:t>.docx</w:t>
      </w:r>
      <w:r w:rsidR="00CB7476">
        <w:t xml:space="preserve">.  </w:t>
      </w:r>
      <w:r>
        <w:t>You have started the first step in writing your report by creating a good outline of the content to include.</w:t>
      </w:r>
      <w:r w:rsidR="00632D6C">
        <w:t xml:space="preserve">  </w:t>
      </w:r>
    </w:p>
    <w:p w14:paraId="7CE475B9" w14:textId="77777777" w:rsidR="00457BB9" w:rsidRDefault="00457BB9" w:rsidP="00093CAE">
      <w:pPr>
        <w:pStyle w:val="Explorationsteps"/>
        <w:numPr>
          <w:ilvl w:val="0"/>
          <w:numId w:val="58"/>
        </w:numPr>
      </w:pPr>
      <w:r>
        <w:t xml:space="preserve">Your group </w:t>
      </w:r>
      <w:r w:rsidR="00632D6C">
        <w:t xml:space="preserve">has been assigned section II of the report, Geography.  You decide that you need </w:t>
      </w:r>
      <w:r>
        <w:t xml:space="preserve">to create three “working documents.”  </w:t>
      </w:r>
    </w:p>
    <w:p w14:paraId="63853563" w14:textId="77777777" w:rsidR="00457BB9" w:rsidRDefault="00457BB9" w:rsidP="00093CAE">
      <w:pPr>
        <w:pStyle w:val="Explorationsteps"/>
        <w:numPr>
          <w:ilvl w:val="0"/>
          <w:numId w:val="65"/>
        </w:numPr>
      </w:pPr>
      <w:r>
        <w:t>An expanded outline with additional information of what to include in each of the content areas.</w:t>
      </w:r>
    </w:p>
    <w:p w14:paraId="085E087C" w14:textId="77777777" w:rsidR="00457BB9" w:rsidRDefault="00457BB9" w:rsidP="00093CAE">
      <w:pPr>
        <w:pStyle w:val="Explorationsteps"/>
        <w:numPr>
          <w:ilvl w:val="0"/>
          <w:numId w:val="65"/>
        </w:numPr>
      </w:pPr>
      <w:r>
        <w:t xml:space="preserve">A </w:t>
      </w:r>
      <w:r w:rsidR="00632D6C">
        <w:t xml:space="preserve">map and </w:t>
      </w:r>
      <w:r>
        <w:t xml:space="preserve">list of all the countries in </w:t>
      </w:r>
      <w:r w:rsidR="00632D6C">
        <w:t xml:space="preserve">each region of </w:t>
      </w:r>
      <w:r>
        <w:t>Africa</w:t>
      </w:r>
      <w:r w:rsidR="00632D6C">
        <w:t>.</w:t>
      </w:r>
    </w:p>
    <w:p w14:paraId="1A7837A5" w14:textId="77777777" w:rsidR="00457BB9" w:rsidRDefault="00457BB9" w:rsidP="00093CAE">
      <w:pPr>
        <w:pStyle w:val="Explorationsteps"/>
        <w:numPr>
          <w:ilvl w:val="0"/>
          <w:numId w:val="65"/>
        </w:numPr>
      </w:pPr>
      <w:r>
        <w:t>A data collection table.</w:t>
      </w:r>
    </w:p>
    <w:p w14:paraId="10FB6A12" w14:textId="77777777" w:rsidR="00457BB9" w:rsidRDefault="00632D6C" w:rsidP="00093CAE">
      <w:pPr>
        <w:pStyle w:val="Explorationsteps"/>
        <w:numPr>
          <w:ilvl w:val="0"/>
          <w:numId w:val="58"/>
        </w:numPr>
      </w:pPr>
      <w:r>
        <w:t xml:space="preserve">The group decided to add the list of what to include in the data table to the outline.  In the space below Information for data table:, add the following items to the list:  </w:t>
      </w:r>
    </w:p>
    <w:p w14:paraId="1820DFB3" w14:textId="77777777" w:rsidR="00632D6C" w:rsidRDefault="00632D6C" w:rsidP="00093CAE">
      <w:pPr>
        <w:pStyle w:val="Explorationsteps"/>
        <w:numPr>
          <w:ilvl w:val="0"/>
          <w:numId w:val="59"/>
        </w:numPr>
        <w:tabs>
          <w:tab w:val="left" w:pos="2520"/>
          <w:tab w:val="left" w:pos="3240"/>
        </w:tabs>
        <w:ind w:firstLine="0"/>
      </w:pPr>
      <w:r>
        <w:t>Climate for each country</w:t>
      </w:r>
    </w:p>
    <w:p w14:paraId="4032A17B" w14:textId="77777777" w:rsidR="00632D6C" w:rsidRDefault="00632D6C" w:rsidP="00093CAE">
      <w:pPr>
        <w:pStyle w:val="Explorationsteps"/>
        <w:numPr>
          <w:ilvl w:val="0"/>
          <w:numId w:val="59"/>
        </w:numPr>
        <w:tabs>
          <w:tab w:val="left" w:pos="2520"/>
          <w:tab w:val="left" w:pos="3240"/>
        </w:tabs>
        <w:ind w:firstLine="0"/>
      </w:pPr>
      <w:r>
        <w:t>Major rivers for each country</w:t>
      </w:r>
    </w:p>
    <w:p w14:paraId="7169C226" w14:textId="77777777" w:rsidR="00632D6C" w:rsidRDefault="00632D6C" w:rsidP="00093CAE">
      <w:pPr>
        <w:pStyle w:val="Explorationsteps"/>
        <w:numPr>
          <w:ilvl w:val="0"/>
          <w:numId w:val="59"/>
        </w:numPr>
        <w:tabs>
          <w:tab w:val="left" w:pos="2520"/>
          <w:tab w:val="left" w:pos="3240"/>
        </w:tabs>
        <w:ind w:firstLine="0"/>
      </w:pPr>
      <w:r>
        <w:t>Major lakes for each country</w:t>
      </w:r>
    </w:p>
    <w:p w14:paraId="014A1D2D" w14:textId="77777777" w:rsidR="0012111F" w:rsidRDefault="0012111F" w:rsidP="00093CAE">
      <w:pPr>
        <w:pStyle w:val="Explorationsteps"/>
        <w:numPr>
          <w:ilvl w:val="0"/>
          <w:numId w:val="58"/>
        </w:numPr>
      </w:pPr>
      <w:r>
        <w:t xml:space="preserve">Save as </w:t>
      </w:r>
      <w:r>
        <w:rPr>
          <w:i/>
        </w:rPr>
        <w:t>[Your Name] Africa Outline Addition.docx.</w:t>
      </w:r>
      <w:r>
        <w:t xml:space="preserve">  Leave open.</w:t>
      </w:r>
    </w:p>
    <w:p w14:paraId="134DF415" w14:textId="77777777" w:rsidR="00632D6C" w:rsidRDefault="00632D6C" w:rsidP="00632D6C">
      <w:pPr>
        <w:pStyle w:val="Explorationsteps"/>
        <w:tabs>
          <w:tab w:val="left" w:pos="3240"/>
        </w:tabs>
      </w:pPr>
    </w:p>
    <w:p w14:paraId="30998DF7" w14:textId="77777777" w:rsidR="00632D6C" w:rsidRDefault="00632D6C" w:rsidP="00632D6C">
      <w:pPr>
        <w:pStyle w:val="Explorationheading"/>
      </w:pPr>
      <w:bookmarkStart w:id="70" w:name="_Toc227047709"/>
      <w:r>
        <w:t>Explore:  Creating a Table in Word</w:t>
      </w:r>
      <w:bookmarkEnd w:id="70"/>
    </w:p>
    <w:p w14:paraId="0DE814E3" w14:textId="77777777" w:rsidR="0012111F" w:rsidRDefault="0012111F" w:rsidP="00AA53BC">
      <w:pPr>
        <w:pStyle w:val="BodyText1"/>
      </w:pPr>
      <w:r>
        <w:t>Your expanded outline is completed and a list developed to create your data collection table.  Word contains tools that make the creation of a table easy, either directly in a document or to copy and paste from another document.</w:t>
      </w:r>
    </w:p>
    <w:p w14:paraId="1B7603A0" w14:textId="77777777" w:rsidR="0012111F" w:rsidRDefault="0012111F" w:rsidP="00093CAE">
      <w:pPr>
        <w:pStyle w:val="Explorationsteps"/>
        <w:numPr>
          <w:ilvl w:val="0"/>
          <w:numId w:val="60"/>
        </w:numPr>
      </w:pPr>
      <w:r>
        <w:lastRenderedPageBreak/>
        <w:t xml:space="preserve">If necessary, open the document </w:t>
      </w:r>
      <w:r w:rsidR="002B374A">
        <w:rPr>
          <w:i/>
        </w:rPr>
        <w:t xml:space="preserve">[Your] </w:t>
      </w:r>
      <w:r>
        <w:rPr>
          <w:i/>
        </w:rPr>
        <w:t>Africa</w:t>
      </w:r>
      <w:r w:rsidR="002B374A">
        <w:rPr>
          <w:i/>
        </w:rPr>
        <w:t xml:space="preserve"> Outline </w:t>
      </w:r>
      <w:r>
        <w:rPr>
          <w:i/>
        </w:rPr>
        <w:t>Addition.</w:t>
      </w:r>
      <w:r>
        <w:t xml:space="preserve">  The group realizes that it has neglected to include information about landforms or land type in its outline.  Type </w:t>
      </w:r>
      <w:r w:rsidRPr="0012111F">
        <w:rPr>
          <w:rStyle w:val="Exploration-typingChar"/>
        </w:rPr>
        <w:t>Land Characteristics</w:t>
      </w:r>
      <w:r>
        <w:t xml:space="preserve"> to your list of items to include in the data table.</w:t>
      </w:r>
    </w:p>
    <w:p w14:paraId="1975C0F8" w14:textId="77777777" w:rsidR="0012111F" w:rsidRDefault="0012111F" w:rsidP="00093CAE">
      <w:pPr>
        <w:pStyle w:val="Explorationsteps"/>
        <w:numPr>
          <w:ilvl w:val="0"/>
          <w:numId w:val="60"/>
        </w:numPr>
      </w:pPr>
      <w:r>
        <w:t>Count the number of items in the list.  _____________________________</w:t>
      </w:r>
    </w:p>
    <w:p w14:paraId="5578AFE3" w14:textId="77777777" w:rsidR="0012111F" w:rsidRDefault="0012111F" w:rsidP="00093CAE">
      <w:pPr>
        <w:pStyle w:val="Explorationsteps"/>
        <w:numPr>
          <w:ilvl w:val="0"/>
          <w:numId w:val="60"/>
        </w:numPr>
      </w:pPr>
      <w:r>
        <w:t xml:space="preserve">Place the cursor several lines below the data table items.  In the </w:t>
      </w:r>
      <w:r w:rsidRPr="0012111F">
        <w:rPr>
          <w:b/>
        </w:rPr>
        <w:t>Insert</w:t>
      </w:r>
      <w:r>
        <w:t xml:space="preserve"> tab, </w:t>
      </w:r>
      <w:r w:rsidRPr="0012111F">
        <w:rPr>
          <w:b/>
        </w:rPr>
        <w:t>Tables</w:t>
      </w:r>
      <w:r>
        <w:t xml:space="preserve"> section, click the </w:t>
      </w:r>
      <w:r w:rsidRPr="0012111F">
        <w:rPr>
          <w:rStyle w:val="Exploration-clickingChar"/>
        </w:rPr>
        <w:t>arrow</w:t>
      </w:r>
      <w:r>
        <w:t xml:space="preserve"> below the </w:t>
      </w:r>
      <w:r w:rsidRPr="0012111F">
        <w:rPr>
          <w:b/>
        </w:rPr>
        <w:t>Table</w:t>
      </w:r>
      <w:r>
        <w:t xml:space="preserve"> icon.  Select </w:t>
      </w:r>
      <w:r w:rsidRPr="0012111F">
        <w:rPr>
          <w:rStyle w:val="Exploration-clickingChar"/>
        </w:rPr>
        <w:t>Insert Table</w:t>
      </w:r>
      <w:r>
        <w:t>.</w:t>
      </w:r>
    </w:p>
    <w:p w14:paraId="12008C18" w14:textId="77777777" w:rsidR="0012111F" w:rsidRDefault="00783129" w:rsidP="00093CAE">
      <w:pPr>
        <w:pStyle w:val="Explorationsteps"/>
        <w:numPr>
          <w:ilvl w:val="0"/>
          <w:numId w:val="60"/>
        </w:numPr>
      </w:pPr>
      <w:r>
        <w:t>There are 5</w:t>
      </w:r>
      <w:r w:rsidR="00B71BCA">
        <w:t>3</w:t>
      </w:r>
      <w:r>
        <w:t xml:space="preserve"> countries in Africa in 11 regions.  Create a table with 9 columns and </w:t>
      </w:r>
      <w:r w:rsidR="00626EF0">
        <w:t>12</w:t>
      </w:r>
      <w:r>
        <w:t xml:space="preserve"> rows</w:t>
      </w:r>
      <w:r w:rsidR="00626EF0">
        <w:t xml:space="preserve">, 1 </w:t>
      </w:r>
      <w:r w:rsidR="00D41EDF">
        <w:t xml:space="preserve">row </w:t>
      </w:r>
      <w:r w:rsidR="00626EF0">
        <w:t>for each region</w:t>
      </w:r>
      <w:r w:rsidR="00D41EDF">
        <w:t xml:space="preserve"> plus the heading</w:t>
      </w:r>
      <w:r>
        <w:t>.  If you need to add more columns or rows, Word tools allow you to do so very easily.</w:t>
      </w:r>
    </w:p>
    <w:p w14:paraId="3A0B30D0" w14:textId="77777777" w:rsidR="00783129" w:rsidRDefault="00743836" w:rsidP="00093CAE">
      <w:pPr>
        <w:pStyle w:val="Explorationsteps"/>
        <w:numPr>
          <w:ilvl w:val="0"/>
          <w:numId w:val="60"/>
        </w:num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8" type="#_x0000_t34" style="position:absolute;left:0;text-align:left;margin-left:63.75pt;margin-top:56.1pt;width:368.25pt;height:33pt;rotation:180;flip:y;z-index:251767296;mso-position-horizontal-relative:margin" o:connectortype="elbow" adj="10799,114873,-29563" strokecolor="black [3213]" strokeweight="1pt">
            <v:stroke endarrow="block"/>
            <w10:wrap anchorx="margin"/>
          </v:shape>
        </w:pict>
      </w:r>
      <w:r w:rsidR="00783129">
        <w:t xml:space="preserve">Notice that the columns are very narrow.  If you create a table using landscape design (paper layout), the columns will be wider.  Delete the table by clicking the </w:t>
      </w:r>
      <w:r w:rsidR="00783129" w:rsidRPr="00783129">
        <w:rPr>
          <w:rStyle w:val="Exploration-clickingChar"/>
        </w:rPr>
        <w:t>back arrow</w:t>
      </w:r>
      <w:r w:rsidR="00783129">
        <w:t xml:space="preserve"> in the Quick Access Toolbar (See below.)</w:t>
      </w:r>
    </w:p>
    <w:p w14:paraId="5A5C68F6" w14:textId="77777777" w:rsidR="00783129" w:rsidRDefault="00783129" w:rsidP="00783129">
      <w:pPr>
        <w:pStyle w:val="Explorationsteps"/>
      </w:pPr>
      <w:r>
        <w:rPr>
          <w:noProof/>
        </w:rPr>
        <w:drawing>
          <wp:anchor distT="0" distB="0" distL="114300" distR="114300" simplePos="0" relativeHeight="251766272" behindDoc="1" locked="0" layoutInCell="1" allowOverlap="1" wp14:editId="1A7CD00E">
            <wp:simplePos x="0" y="0"/>
            <wp:positionH relativeFrom="margin">
              <wp:posOffset>285750</wp:posOffset>
            </wp:positionH>
            <wp:positionV relativeFrom="paragraph">
              <wp:posOffset>215265</wp:posOffset>
            </wp:positionV>
            <wp:extent cx="5943600" cy="800100"/>
            <wp:effectExtent l="19050" t="0" r="0" b="0"/>
            <wp:wrapTight wrapText="bothSides">
              <wp:wrapPolygon edited="0">
                <wp:start x="-69" y="0"/>
                <wp:lineTo x="-69" y="21086"/>
                <wp:lineTo x="21600" y="21086"/>
                <wp:lineTo x="21600" y="0"/>
                <wp:lineTo x="-69"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grayscl/>
                    </a:blip>
                    <a:srcRect b="77540"/>
                    <a:stretch>
                      <a:fillRect/>
                    </a:stretch>
                  </pic:blipFill>
                  <pic:spPr bwMode="auto">
                    <a:xfrm>
                      <a:off x="0" y="0"/>
                      <a:ext cx="5943600" cy="800100"/>
                    </a:xfrm>
                    <a:prstGeom prst="rect">
                      <a:avLst/>
                    </a:prstGeom>
                    <a:noFill/>
                    <a:ln w="9525">
                      <a:noFill/>
                      <a:miter lim="800000"/>
                      <a:headEnd/>
                      <a:tailEnd/>
                    </a:ln>
                  </pic:spPr>
                </pic:pic>
              </a:graphicData>
            </a:graphic>
          </wp:anchor>
        </w:drawing>
      </w:r>
    </w:p>
    <w:p w14:paraId="2633978F" w14:textId="77777777" w:rsidR="00783129" w:rsidRDefault="00783129" w:rsidP="00783129">
      <w:pPr>
        <w:pStyle w:val="Explorationsteps"/>
      </w:pPr>
    </w:p>
    <w:p w14:paraId="244A1BE6" w14:textId="77777777" w:rsidR="0012111F" w:rsidRDefault="0012111F" w:rsidP="00AA53BC">
      <w:pPr>
        <w:pStyle w:val="BodyText1"/>
      </w:pPr>
    </w:p>
    <w:p w14:paraId="4A1CFCF4" w14:textId="77777777" w:rsidR="0012111F" w:rsidRDefault="0012111F" w:rsidP="00AA53BC">
      <w:pPr>
        <w:pStyle w:val="BodyText1"/>
      </w:pPr>
    </w:p>
    <w:p w14:paraId="5520F189" w14:textId="77777777" w:rsidR="0012111F" w:rsidRDefault="0012111F" w:rsidP="00AA53BC">
      <w:pPr>
        <w:pStyle w:val="BodyText1"/>
      </w:pPr>
    </w:p>
    <w:p w14:paraId="6BDEE6E3" w14:textId="77777777" w:rsidR="00820C7F" w:rsidRDefault="00820C7F" w:rsidP="00AA53BC">
      <w:pPr>
        <w:pStyle w:val="BodyText1"/>
      </w:pPr>
      <w:r>
        <w:t>Quick Access Tool Bar</w:t>
      </w:r>
    </w:p>
    <w:p w14:paraId="614C95AA" w14:textId="77777777" w:rsidR="00783129" w:rsidRDefault="00783129" w:rsidP="00AA53BC">
      <w:pPr>
        <w:pStyle w:val="BodyText1"/>
      </w:pPr>
    </w:p>
    <w:p w14:paraId="521676B2" w14:textId="77777777" w:rsidR="00591FC2" w:rsidRDefault="00783129" w:rsidP="00093CAE">
      <w:pPr>
        <w:pStyle w:val="Explorationsteps"/>
        <w:numPr>
          <w:ilvl w:val="0"/>
          <w:numId w:val="60"/>
        </w:numPr>
      </w:pPr>
      <w:r>
        <w:t xml:space="preserve">Click the </w:t>
      </w:r>
      <w:r w:rsidRPr="00783129">
        <w:rPr>
          <w:rStyle w:val="Exploration-clickingChar"/>
        </w:rPr>
        <w:t>Office</w:t>
      </w:r>
      <w:r>
        <w:t xml:space="preserve"> button, select </w:t>
      </w:r>
      <w:r w:rsidRPr="00783129">
        <w:rPr>
          <w:rStyle w:val="Exploration-clickingChar"/>
        </w:rPr>
        <w:t>New</w:t>
      </w:r>
      <w:r>
        <w:t xml:space="preserve">, and then </w:t>
      </w:r>
      <w:r w:rsidRPr="00783129">
        <w:rPr>
          <w:rStyle w:val="Exploration-clickingChar"/>
        </w:rPr>
        <w:t>Blank document</w:t>
      </w:r>
      <w:r>
        <w:t xml:space="preserve">.  Click </w:t>
      </w:r>
      <w:r w:rsidRPr="00783129">
        <w:rPr>
          <w:rStyle w:val="Exploration-clickingChar"/>
        </w:rPr>
        <w:t>Create</w:t>
      </w:r>
      <w:r>
        <w:t xml:space="preserve">.  </w:t>
      </w:r>
    </w:p>
    <w:p w14:paraId="42D45FA2" w14:textId="77777777" w:rsidR="00783129" w:rsidRDefault="00783129" w:rsidP="00093CAE">
      <w:pPr>
        <w:pStyle w:val="Explorationsteps"/>
        <w:numPr>
          <w:ilvl w:val="0"/>
          <w:numId w:val="60"/>
        </w:numPr>
      </w:pPr>
      <w:r>
        <w:t xml:space="preserve">In the </w:t>
      </w:r>
      <w:r w:rsidRPr="00803F04">
        <w:rPr>
          <w:b/>
        </w:rPr>
        <w:t>Page Layout</w:t>
      </w:r>
      <w:r>
        <w:t xml:space="preserve"> tab, </w:t>
      </w:r>
      <w:r w:rsidRPr="00803F04">
        <w:rPr>
          <w:b/>
        </w:rPr>
        <w:t>Page Setup</w:t>
      </w:r>
      <w:r>
        <w:t xml:space="preserve"> section, click </w:t>
      </w:r>
      <w:r w:rsidRPr="00803F04">
        <w:rPr>
          <w:rStyle w:val="Exploration-clickingChar"/>
        </w:rPr>
        <w:t>Orientation</w:t>
      </w:r>
      <w:r>
        <w:t xml:space="preserve">.  </w:t>
      </w:r>
      <w:r w:rsidR="00803F04">
        <w:t xml:space="preserve">Select </w:t>
      </w:r>
      <w:r w:rsidR="00803F04" w:rsidRPr="00803F04">
        <w:rPr>
          <w:rStyle w:val="Exploration-clickingChar"/>
        </w:rPr>
        <w:t>Landscape</w:t>
      </w:r>
      <w:r w:rsidR="00803F04">
        <w:t>.  The document will now be shown in the Landscape orientation.</w:t>
      </w:r>
    </w:p>
    <w:p w14:paraId="6865A2F0" w14:textId="77777777" w:rsidR="00803F04" w:rsidRDefault="00803F04" w:rsidP="00093CAE">
      <w:pPr>
        <w:pStyle w:val="Explorationsteps"/>
        <w:numPr>
          <w:ilvl w:val="0"/>
          <w:numId w:val="60"/>
        </w:numPr>
      </w:pPr>
      <w:r>
        <w:t>Create a table with 9 columns and 66 rows.  Note that the columns are still quite narrow.  Your group decides to reduce the number of columns by collapsing some of the column data into five similar categories:  Regions and Coun</w:t>
      </w:r>
      <w:r w:rsidR="00DD5564">
        <w:t xml:space="preserve">tries, Major Rivers and Lakes, </w:t>
      </w:r>
      <w:r w:rsidR="00CB5AC5">
        <w:t xml:space="preserve">Animals and Wildlife, </w:t>
      </w:r>
      <w:r>
        <w:t>Plants, Land Characteristics.</w:t>
      </w:r>
    </w:p>
    <w:p w14:paraId="1E28D045" w14:textId="77777777" w:rsidR="00803F04" w:rsidRDefault="00743836" w:rsidP="00093CAE">
      <w:pPr>
        <w:pStyle w:val="Explorationsteps"/>
        <w:numPr>
          <w:ilvl w:val="0"/>
          <w:numId w:val="60"/>
        </w:numPr>
      </w:pPr>
      <w:r>
        <w:rPr>
          <w:noProof/>
        </w:rPr>
        <w:pict>
          <v:shape id="_x0000_s1079" type="#_x0000_t32" style="position:absolute;left:0;text-align:left;margin-left:446.25pt;margin-top:.9pt;width:0;height:12.75pt;z-index:251768320;mso-position-horizontal-relative:margin" o:connectortype="straight" strokecolor="black [3213]">
            <v:stroke endarrow="block"/>
            <w10:wrap anchorx="margin"/>
          </v:shape>
        </w:pict>
      </w:r>
      <w:r w:rsidR="00803F04">
        <w:t xml:space="preserve">Open the </w:t>
      </w:r>
      <w:r w:rsidR="00803F04" w:rsidRPr="00ED5722">
        <w:rPr>
          <w:rStyle w:val="Exploration-clickingChar"/>
        </w:rPr>
        <w:t>Layout</w:t>
      </w:r>
      <w:r w:rsidR="00803F04">
        <w:t xml:space="preserve"> tab.  Move the cursor above the first column until </w:t>
      </w:r>
      <w:r w:rsidR="00803F04">
        <w:tab/>
        <w:t xml:space="preserve">      appears.  Left click and drag to highlight the first four columns.  </w:t>
      </w:r>
    </w:p>
    <w:p w14:paraId="1ECA9CF1" w14:textId="77777777" w:rsidR="00803F04" w:rsidRDefault="00803F04" w:rsidP="00093CAE">
      <w:pPr>
        <w:pStyle w:val="Explorationsteps"/>
        <w:numPr>
          <w:ilvl w:val="0"/>
          <w:numId w:val="60"/>
        </w:numPr>
      </w:pPr>
      <w:r>
        <w:t xml:space="preserve">Go to the </w:t>
      </w:r>
      <w:r w:rsidRPr="00ED5722">
        <w:rPr>
          <w:b/>
        </w:rPr>
        <w:t>Rows &amp; Columns</w:t>
      </w:r>
      <w:r>
        <w:t xml:space="preserve"> section and click the </w:t>
      </w:r>
      <w:r w:rsidRPr="00ED5722">
        <w:rPr>
          <w:rStyle w:val="Exploration-clickingChar"/>
        </w:rPr>
        <w:t>arrow</w:t>
      </w:r>
      <w:r>
        <w:t xml:space="preserve"> below </w:t>
      </w:r>
      <w:r w:rsidRPr="00ED5722">
        <w:rPr>
          <w:b/>
        </w:rPr>
        <w:t>Delete</w:t>
      </w:r>
      <w:r>
        <w:t xml:space="preserve">.  Select </w:t>
      </w:r>
      <w:r w:rsidRPr="00ED5722">
        <w:rPr>
          <w:rStyle w:val="Exploration-clickingChar"/>
        </w:rPr>
        <w:t>Delete Columns</w:t>
      </w:r>
      <w:r>
        <w:t xml:space="preserve">.  </w:t>
      </w:r>
    </w:p>
    <w:p w14:paraId="5DF39407" w14:textId="77777777" w:rsidR="00803F04" w:rsidRDefault="00803F04" w:rsidP="00093CAE">
      <w:pPr>
        <w:pStyle w:val="Explorationsteps"/>
        <w:numPr>
          <w:ilvl w:val="0"/>
          <w:numId w:val="60"/>
        </w:numPr>
      </w:pPr>
      <w:r>
        <w:lastRenderedPageBreak/>
        <w:t xml:space="preserve">Go to the </w:t>
      </w:r>
      <w:r w:rsidRPr="00ED5722">
        <w:rPr>
          <w:b/>
        </w:rPr>
        <w:t>Cell Size</w:t>
      </w:r>
      <w:r>
        <w:t xml:space="preserve"> section and click the </w:t>
      </w:r>
      <w:r w:rsidRPr="00ED5722">
        <w:rPr>
          <w:rStyle w:val="Exploration-clickingChar"/>
        </w:rPr>
        <w:t>arrow</w:t>
      </w:r>
      <w:r>
        <w:t xml:space="preserve"> below </w:t>
      </w:r>
      <w:r w:rsidRPr="00ED5722">
        <w:rPr>
          <w:b/>
        </w:rPr>
        <w:t>Auto Fit</w:t>
      </w:r>
      <w:r>
        <w:t xml:space="preserve">.  Select </w:t>
      </w:r>
      <w:r w:rsidRPr="00ED5722">
        <w:rPr>
          <w:rStyle w:val="Exploration-clickingChar"/>
        </w:rPr>
        <w:t>Auto Fit Window</w:t>
      </w:r>
      <w:r>
        <w:t>.  You now have five columns that are wide enough to hold and display your data.</w:t>
      </w:r>
    </w:p>
    <w:p w14:paraId="6482BF83" w14:textId="77777777" w:rsidR="00F05FFA" w:rsidRDefault="006F058D" w:rsidP="00093CAE">
      <w:pPr>
        <w:pStyle w:val="Explorationsteps"/>
        <w:numPr>
          <w:ilvl w:val="0"/>
          <w:numId w:val="60"/>
        </w:numPr>
      </w:pPr>
      <w:r>
        <w:t xml:space="preserve">Save the document as </w:t>
      </w:r>
      <w:r w:rsidR="00515BBC" w:rsidRPr="00591FC2">
        <w:rPr>
          <w:i/>
        </w:rPr>
        <w:t>[Your</w:t>
      </w:r>
      <w:r w:rsidR="004431BB">
        <w:rPr>
          <w:i/>
        </w:rPr>
        <w:t xml:space="preserve"> Name</w:t>
      </w:r>
      <w:r w:rsidR="00515BBC" w:rsidRPr="00591FC2">
        <w:rPr>
          <w:i/>
        </w:rPr>
        <w:t>]</w:t>
      </w:r>
      <w:r w:rsidR="00591FC2" w:rsidRPr="00591FC2">
        <w:rPr>
          <w:i/>
        </w:rPr>
        <w:t xml:space="preserve"> </w:t>
      </w:r>
      <w:r w:rsidR="00ED5722">
        <w:rPr>
          <w:i/>
        </w:rPr>
        <w:t>Word Table</w:t>
      </w:r>
      <w:r w:rsidR="00591FC2" w:rsidRPr="00591FC2">
        <w:rPr>
          <w:i/>
        </w:rPr>
        <w:t>.</w:t>
      </w:r>
      <w:r w:rsidRPr="00591FC2">
        <w:rPr>
          <w:i/>
        </w:rPr>
        <w:t xml:space="preserve">  </w:t>
      </w:r>
      <w:r w:rsidR="003F0F04">
        <w:t>Close</w:t>
      </w:r>
      <w:r w:rsidR="00ED5722">
        <w:t>.</w:t>
      </w:r>
    </w:p>
    <w:p w14:paraId="06F9DECF" w14:textId="77777777" w:rsidR="00ED5722" w:rsidRDefault="00ED5722" w:rsidP="00ED5722">
      <w:pPr>
        <w:pStyle w:val="Explorationsteps"/>
      </w:pPr>
    </w:p>
    <w:p w14:paraId="3AE552FD" w14:textId="77777777" w:rsidR="00ED5722" w:rsidRDefault="00ED5722" w:rsidP="00ED5722">
      <w:pPr>
        <w:pStyle w:val="Explorationheading"/>
      </w:pPr>
      <w:bookmarkStart w:id="71" w:name="_Toc227047710"/>
      <w:r>
        <w:t>Explore:  Adding Data to a Word Table</w:t>
      </w:r>
      <w:bookmarkEnd w:id="71"/>
      <w:r w:rsidR="00D35EAF">
        <w:t xml:space="preserve"> </w:t>
      </w:r>
    </w:p>
    <w:p w14:paraId="0AAD78B3" w14:textId="77777777" w:rsidR="006C4FEE" w:rsidRDefault="00D35EAF" w:rsidP="00AA53BC">
      <w:pPr>
        <w:pStyle w:val="BodyText1"/>
      </w:pPr>
      <w:bookmarkStart w:id="72" w:name="_Toc220402135"/>
      <w:bookmarkStart w:id="73" w:name="_Toc224631098"/>
      <w:r>
        <w:t>The team is happy with its decisions about what data to collect and how to organize it.  You are now ready to add data to the table and sort it for easier use.</w:t>
      </w:r>
    </w:p>
    <w:p w14:paraId="3BFC14C3" w14:textId="77777777" w:rsidR="00D35EAF" w:rsidRDefault="003F0F04" w:rsidP="00093CAE">
      <w:pPr>
        <w:pStyle w:val="Explorationsteps"/>
        <w:numPr>
          <w:ilvl w:val="0"/>
          <w:numId w:val="61"/>
        </w:numPr>
      </w:pPr>
      <w:r>
        <w:t>Open</w:t>
      </w:r>
      <w:r w:rsidR="00626EF0">
        <w:t xml:space="preserve"> the document </w:t>
      </w:r>
      <w:r w:rsidR="00626EF0">
        <w:rPr>
          <w:i/>
        </w:rPr>
        <w:t>Word Table</w:t>
      </w:r>
      <w:r>
        <w:rPr>
          <w:i/>
        </w:rPr>
        <w:t xml:space="preserve"> Data</w:t>
      </w:r>
      <w:r w:rsidR="00626EF0">
        <w:rPr>
          <w:i/>
        </w:rPr>
        <w:t>.</w:t>
      </w:r>
      <w:r w:rsidR="00626EF0">
        <w:t xml:space="preserve">  </w:t>
      </w:r>
      <w:r w:rsidR="00CB5AC5">
        <w:t xml:space="preserve">Type </w:t>
      </w:r>
      <w:r w:rsidR="00CB5AC5" w:rsidRPr="00CB5AC5">
        <w:rPr>
          <w:rStyle w:val="Exploration-typingChar"/>
        </w:rPr>
        <w:t>Animals and Wildlife</w:t>
      </w:r>
      <w:r w:rsidR="00CB5AC5">
        <w:t xml:space="preserve"> in the fourth column heading.  Type </w:t>
      </w:r>
      <w:r w:rsidR="00CB5AC5" w:rsidRPr="00CB5AC5">
        <w:rPr>
          <w:rStyle w:val="Exploration-typingChar"/>
        </w:rPr>
        <w:t xml:space="preserve">Plants </w:t>
      </w:r>
      <w:r w:rsidR="00CB5AC5">
        <w:t>in the 5</w:t>
      </w:r>
      <w:r w:rsidR="00CB5AC5" w:rsidRPr="00CB5AC5">
        <w:rPr>
          <w:vertAlign w:val="superscript"/>
        </w:rPr>
        <w:t>th</w:t>
      </w:r>
      <w:r w:rsidR="00CB5AC5">
        <w:t xml:space="preserve"> column heading.</w:t>
      </w:r>
    </w:p>
    <w:p w14:paraId="50B55D59" w14:textId="77777777" w:rsidR="00CB5AC5" w:rsidRDefault="00CB5AC5" w:rsidP="00093CAE">
      <w:pPr>
        <w:pStyle w:val="Explorationsteps"/>
        <w:numPr>
          <w:ilvl w:val="0"/>
          <w:numId w:val="61"/>
        </w:numPr>
      </w:pPr>
      <w:r>
        <w:t xml:space="preserve">Note that you still need a column for Land Characteristics data. </w:t>
      </w:r>
      <w:r w:rsidR="00C05748" w:rsidRPr="00C05748">
        <w:t xml:space="preserve">Highlight the last column (Plants).  </w:t>
      </w:r>
      <w:r>
        <w:t xml:space="preserve">Open the </w:t>
      </w:r>
      <w:r w:rsidRPr="00CB5AC5">
        <w:rPr>
          <w:b/>
        </w:rPr>
        <w:t>Layout</w:t>
      </w:r>
      <w:r>
        <w:t xml:space="preserve"> ribbon.  Go to the </w:t>
      </w:r>
      <w:r w:rsidRPr="00CB5AC5">
        <w:rPr>
          <w:b/>
        </w:rPr>
        <w:t>Rows &amp; Columns</w:t>
      </w:r>
      <w:r>
        <w:t xml:space="preserve"> section and click </w:t>
      </w:r>
      <w:r w:rsidRPr="00CB5AC5">
        <w:rPr>
          <w:rStyle w:val="Exploration-clickingChar"/>
        </w:rPr>
        <w:t>Insert Right</w:t>
      </w:r>
      <w:r>
        <w:t>.</w:t>
      </w:r>
    </w:p>
    <w:p w14:paraId="58CAF75F" w14:textId="77777777" w:rsidR="00CB5AC5" w:rsidRDefault="00CB5AC5" w:rsidP="00093CAE">
      <w:pPr>
        <w:pStyle w:val="Explorationsteps"/>
        <w:numPr>
          <w:ilvl w:val="0"/>
          <w:numId w:val="61"/>
        </w:numPr>
      </w:pPr>
      <w:r>
        <w:t xml:space="preserve">Type </w:t>
      </w:r>
      <w:r w:rsidRPr="00CB5AC5">
        <w:rPr>
          <w:rStyle w:val="Exploration-typingChar"/>
        </w:rPr>
        <w:t>Land Characteristics</w:t>
      </w:r>
      <w:r>
        <w:t xml:space="preserve"> in the column heading.  </w:t>
      </w:r>
      <w:r w:rsidR="00C05748">
        <w:t xml:space="preserve">Make sure you are still have the </w:t>
      </w:r>
      <w:r w:rsidR="00C05748">
        <w:rPr>
          <w:b/>
        </w:rPr>
        <w:t xml:space="preserve">Layout </w:t>
      </w:r>
      <w:r w:rsidR="00C05748">
        <w:t xml:space="preserve">ribbon open.  </w:t>
      </w:r>
      <w:r>
        <w:t xml:space="preserve">Place the cursor anywhere in the table and type </w:t>
      </w:r>
      <w:r w:rsidRPr="00CB5AC5">
        <w:rPr>
          <w:rStyle w:val="Exploration-typingChar"/>
        </w:rPr>
        <w:t>Ctrl A</w:t>
      </w:r>
      <w:r>
        <w:t xml:space="preserve"> to highlight the entire table.  Auto Fit first to </w:t>
      </w:r>
      <w:r w:rsidRPr="00CB5AC5">
        <w:rPr>
          <w:rStyle w:val="Exploration-clickingChar"/>
        </w:rPr>
        <w:t>contents</w:t>
      </w:r>
      <w:r>
        <w:t xml:space="preserve"> and then to </w:t>
      </w:r>
      <w:r w:rsidRPr="00CB5AC5">
        <w:rPr>
          <w:rStyle w:val="Exploration-clickingChar"/>
        </w:rPr>
        <w:t>window</w:t>
      </w:r>
      <w:r>
        <w:t>.</w:t>
      </w:r>
    </w:p>
    <w:p w14:paraId="7D80E1C2" w14:textId="77777777" w:rsidR="005560ED" w:rsidRDefault="005560ED" w:rsidP="00093CAE">
      <w:pPr>
        <w:pStyle w:val="Explorationsteps"/>
        <w:numPr>
          <w:ilvl w:val="0"/>
          <w:numId w:val="61"/>
        </w:numPr>
      </w:pPr>
      <w:r>
        <w:t xml:space="preserve">The only country in the Central Region of Africa is the Congo.  Type </w:t>
      </w:r>
      <w:r w:rsidRPr="005560ED">
        <w:rPr>
          <w:rStyle w:val="Exploration-typingChar"/>
        </w:rPr>
        <w:t>Congo</w:t>
      </w:r>
      <w:r>
        <w:t xml:space="preserve"> in the appropriate place.</w:t>
      </w:r>
    </w:p>
    <w:p w14:paraId="5461BF0B" w14:textId="77777777" w:rsidR="005560ED" w:rsidRDefault="005560ED" w:rsidP="00093CAE">
      <w:pPr>
        <w:pStyle w:val="Explorationsteps"/>
        <w:numPr>
          <w:ilvl w:val="0"/>
          <w:numId w:val="61"/>
        </w:numPr>
      </w:pPr>
      <w:r>
        <w:t xml:space="preserve">The Eastern Region of Africa contains six countries:  </w:t>
      </w:r>
      <w:proofErr w:type="spellStart"/>
      <w:r>
        <w:t>Rawanda</w:t>
      </w:r>
      <w:proofErr w:type="spellEnd"/>
      <w:r>
        <w:t xml:space="preserve">, Burundi, Uganda, Kenya, Tanzania, and </w:t>
      </w:r>
      <w:proofErr w:type="spellStart"/>
      <w:r>
        <w:t>Sychelles</w:t>
      </w:r>
      <w:proofErr w:type="spellEnd"/>
      <w:r>
        <w:t>.  You have to add rows to the table in order to insert these data.</w:t>
      </w:r>
    </w:p>
    <w:p w14:paraId="44EAF4AB" w14:textId="77777777" w:rsidR="005560ED" w:rsidRDefault="005560ED" w:rsidP="00093CAE">
      <w:pPr>
        <w:pStyle w:val="Explorationsteps"/>
        <w:numPr>
          <w:ilvl w:val="0"/>
          <w:numId w:val="61"/>
        </w:numPr>
      </w:pPr>
      <w:r>
        <w:t xml:space="preserve">Highlight the third row of the table (Eastern Region data) by placing the cursor to the left of the row until you see an arrow.  </w:t>
      </w:r>
      <w:r w:rsidRPr="005560ED">
        <w:rPr>
          <w:rStyle w:val="Exploration-clickingChar"/>
        </w:rPr>
        <w:t>Left click</w:t>
      </w:r>
      <w:r>
        <w:t xml:space="preserve">.  In the </w:t>
      </w:r>
      <w:r w:rsidRPr="005560ED">
        <w:rPr>
          <w:b/>
        </w:rPr>
        <w:t>Layout</w:t>
      </w:r>
      <w:r>
        <w:t xml:space="preserve"> tab, </w:t>
      </w:r>
      <w:r w:rsidRPr="005560ED">
        <w:rPr>
          <w:b/>
        </w:rPr>
        <w:t>Rows &amp; Columns</w:t>
      </w:r>
      <w:r>
        <w:t xml:space="preserve"> section, click </w:t>
      </w:r>
      <w:r w:rsidRPr="005560ED">
        <w:rPr>
          <w:rStyle w:val="Exploration-clickingChar"/>
        </w:rPr>
        <w:t>Insert Below</w:t>
      </w:r>
      <w:r>
        <w:t xml:space="preserve"> five times.</w:t>
      </w:r>
    </w:p>
    <w:p w14:paraId="04B91EA3" w14:textId="77777777" w:rsidR="005560ED" w:rsidRDefault="005560ED" w:rsidP="00093CAE">
      <w:pPr>
        <w:pStyle w:val="Explorationsteps"/>
        <w:numPr>
          <w:ilvl w:val="0"/>
          <w:numId w:val="61"/>
        </w:numPr>
      </w:pPr>
      <w:r>
        <w:t xml:space="preserve">Type the countries listed in #5 </w:t>
      </w:r>
      <w:r w:rsidR="00643301">
        <w:t xml:space="preserve">above </w:t>
      </w:r>
      <w:r>
        <w:t>in</w:t>
      </w:r>
      <w:r w:rsidR="00643301">
        <w:t>to</w:t>
      </w:r>
      <w:r>
        <w:t xml:space="preserve"> the appropriate </w:t>
      </w:r>
      <w:r w:rsidR="00643301">
        <w:t>table cell</w:t>
      </w:r>
      <w:r>
        <w:t>.</w:t>
      </w:r>
    </w:p>
    <w:p w14:paraId="4CD916E0" w14:textId="77777777" w:rsidR="000E780C" w:rsidRDefault="000E780C" w:rsidP="000E780C">
      <w:pPr>
        <w:pStyle w:val="Explorationsteps"/>
      </w:pPr>
    </w:p>
    <w:p w14:paraId="3F4F6A0A" w14:textId="77777777" w:rsidR="000E780C" w:rsidRDefault="000E780C" w:rsidP="000E780C">
      <w:pPr>
        <w:pStyle w:val="Exploration-name"/>
      </w:pPr>
      <w:r>
        <w:t>Sorting Data in a Word Table</w:t>
      </w:r>
    </w:p>
    <w:p w14:paraId="64A3D33A" w14:textId="77777777" w:rsidR="000E780C" w:rsidRDefault="000E780C" w:rsidP="000E780C">
      <w:pPr>
        <w:pStyle w:val="Exploration-name"/>
      </w:pPr>
    </w:p>
    <w:p w14:paraId="7BEB50DA" w14:textId="77777777" w:rsidR="000E780C" w:rsidRDefault="000E780C" w:rsidP="00AA53BC">
      <w:pPr>
        <w:pStyle w:val="BodyText1"/>
      </w:pPr>
      <w:r>
        <w:t xml:space="preserve">You can easily sort the Eastern Region countries into alphabetical order.  </w:t>
      </w:r>
    </w:p>
    <w:p w14:paraId="0D89B3E8" w14:textId="77777777" w:rsidR="000E780C" w:rsidRDefault="000E780C" w:rsidP="00093CAE">
      <w:pPr>
        <w:pStyle w:val="Explorationsteps"/>
        <w:numPr>
          <w:ilvl w:val="0"/>
          <w:numId w:val="62"/>
        </w:numPr>
      </w:pPr>
      <w:r>
        <w:t xml:space="preserve">Highlight the six Eastern Region countries by placing the cursor on the first one.  Left click and then drag to the sixth country.  </w:t>
      </w:r>
    </w:p>
    <w:p w14:paraId="76C796BB" w14:textId="77777777" w:rsidR="000E780C" w:rsidRDefault="000E780C" w:rsidP="00093CAE">
      <w:pPr>
        <w:pStyle w:val="Explorationsteps"/>
        <w:numPr>
          <w:ilvl w:val="0"/>
          <w:numId w:val="62"/>
        </w:numPr>
      </w:pPr>
      <w:r>
        <w:lastRenderedPageBreak/>
        <w:t xml:space="preserve">In the </w:t>
      </w:r>
      <w:r w:rsidRPr="000E780C">
        <w:rPr>
          <w:b/>
        </w:rPr>
        <w:t>Layout</w:t>
      </w:r>
      <w:r>
        <w:t xml:space="preserve"> tab, </w:t>
      </w:r>
      <w:r w:rsidRPr="000E780C">
        <w:rPr>
          <w:b/>
        </w:rPr>
        <w:t>Data</w:t>
      </w:r>
      <w:r>
        <w:t xml:space="preserve"> section, click </w:t>
      </w:r>
      <w:r w:rsidRPr="000E780C">
        <w:rPr>
          <w:rStyle w:val="Exploration-clickingChar"/>
        </w:rPr>
        <w:t>Sort</w:t>
      </w:r>
      <w:r>
        <w:t xml:space="preserve">.  The </w:t>
      </w:r>
      <w:r w:rsidRPr="000E780C">
        <w:rPr>
          <w:b/>
        </w:rPr>
        <w:t>Sort</w:t>
      </w:r>
      <w:r>
        <w:t xml:space="preserve"> dialog box will appear as in the illustration below.</w:t>
      </w:r>
    </w:p>
    <w:p w14:paraId="61EE80C3" w14:textId="77777777" w:rsidR="000E780C" w:rsidRDefault="00B33C98" w:rsidP="000E780C">
      <w:pPr>
        <w:pStyle w:val="Explorationsteps"/>
      </w:pPr>
      <w:r>
        <w:rPr>
          <w:noProof/>
        </w:rPr>
        <w:drawing>
          <wp:anchor distT="0" distB="0" distL="114300" distR="114300" simplePos="0" relativeHeight="251769344" behindDoc="1" locked="0" layoutInCell="1" allowOverlap="1" wp14:editId="4146584A">
            <wp:simplePos x="0" y="0"/>
            <wp:positionH relativeFrom="margin">
              <wp:posOffset>3448050</wp:posOffset>
            </wp:positionH>
            <wp:positionV relativeFrom="paragraph">
              <wp:posOffset>-66675</wp:posOffset>
            </wp:positionV>
            <wp:extent cx="2438400" cy="1571625"/>
            <wp:effectExtent l="19050" t="0" r="0" b="0"/>
            <wp:wrapTight wrapText="bothSides">
              <wp:wrapPolygon edited="0">
                <wp:start x="-169" y="0"/>
                <wp:lineTo x="-169" y="21469"/>
                <wp:lineTo x="21600" y="21469"/>
                <wp:lineTo x="21600" y="0"/>
                <wp:lineTo x="-169"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srcRect l="39811" t="27177" r="19747" b="29287"/>
                    <a:stretch>
                      <a:fillRect/>
                    </a:stretch>
                  </pic:blipFill>
                  <pic:spPr bwMode="auto">
                    <a:xfrm>
                      <a:off x="0" y="0"/>
                      <a:ext cx="2438400" cy="1571625"/>
                    </a:xfrm>
                    <a:prstGeom prst="rect">
                      <a:avLst/>
                    </a:prstGeom>
                    <a:noFill/>
                    <a:ln w="9525">
                      <a:noFill/>
                      <a:miter lim="800000"/>
                      <a:headEnd/>
                      <a:tailEnd/>
                    </a:ln>
                  </pic:spPr>
                </pic:pic>
              </a:graphicData>
            </a:graphic>
          </wp:anchor>
        </w:drawing>
      </w:r>
    </w:p>
    <w:p w14:paraId="15CEAA36" w14:textId="77777777" w:rsidR="000E780C" w:rsidRDefault="000E780C" w:rsidP="000E780C">
      <w:pPr>
        <w:pStyle w:val="Explorationsteps"/>
      </w:pPr>
    </w:p>
    <w:p w14:paraId="34648647" w14:textId="77777777" w:rsidR="000E780C" w:rsidRDefault="000E780C" w:rsidP="000E780C">
      <w:pPr>
        <w:pStyle w:val="Explorationsteps"/>
      </w:pPr>
      <w:r>
        <w:tab/>
      </w:r>
      <w:r>
        <w:tab/>
      </w:r>
      <w:r>
        <w:tab/>
        <w:t>Sort dialog box</w:t>
      </w:r>
    </w:p>
    <w:p w14:paraId="0F800F2A" w14:textId="77777777" w:rsidR="000E780C" w:rsidRDefault="000E780C" w:rsidP="000E780C">
      <w:pPr>
        <w:pStyle w:val="Explorationsteps"/>
      </w:pPr>
    </w:p>
    <w:p w14:paraId="3ED268AB" w14:textId="77777777" w:rsidR="000E780C" w:rsidRDefault="000E780C" w:rsidP="000E780C">
      <w:pPr>
        <w:pStyle w:val="Explorationsteps"/>
      </w:pPr>
    </w:p>
    <w:p w14:paraId="29063A9E" w14:textId="77777777" w:rsidR="000E780C" w:rsidRDefault="000E780C" w:rsidP="000E780C">
      <w:pPr>
        <w:pStyle w:val="Explorationsteps"/>
      </w:pPr>
    </w:p>
    <w:p w14:paraId="6F0398B6" w14:textId="77777777" w:rsidR="000E780C" w:rsidRDefault="000E780C" w:rsidP="000E780C">
      <w:pPr>
        <w:pStyle w:val="Explorationsteps"/>
      </w:pPr>
    </w:p>
    <w:p w14:paraId="78066BBC" w14:textId="77777777" w:rsidR="000E780C" w:rsidRDefault="000E780C" w:rsidP="00093CAE">
      <w:pPr>
        <w:pStyle w:val="Explorationsteps"/>
        <w:numPr>
          <w:ilvl w:val="0"/>
          <w:numId w:val="62"/>
        </w:numPr>
      </w:pPr>
      <w:r>
        <w:t xml:space="preserve">Select </w:t>
      </w:r>
      <w:r w:rsidRPr="000E780C">
        <w:rPr>
          <w:rStyle w:val="Exploration-clickingChar"/>
        </w:rPr>
        <w:t>Column 2</w:t>
      </w:r>
      <w:r>
        <w:t xml:space="preserve"> from the </w:t>
      </w:r>
      <w:r w:rsidRPr="000E780C">
        <w:rPr>
          <w:b/>
        </w:rPr>
        <w:t>Sort by</w:t>
      </w:r>
      <w:r>
        <w:t xml:space="preserve">: box.  Make sure </w:t>
      </w:r>
      <w:r w:rsidRPr="000E780C">
        <w:rPr>
          <w:b/>
        </w:rPr>
        <w:t>Type</w:t>
      </w:r>
      <w:r>
        <w:t xml:space="preserve">: </w:t>
      </w:r>
      <w:r w:rsidRPr="003350A7">
        <w:rPr>
          <w:rStyle w:val="Exploration-clickingChar"/>
        </w:rPr>
        <w:t>Text</w:t>
      </w:r>
      <w:r>
        <w:t xml:space="preserve">, </w:t>
      </w:r>
      <w:r w:rsidRPr="000E780C">
        <w:rPr>
          <w:b/>
        </w:rPr>
        <w:t>Using</w:t>
      </w:r>
      <w:r>
        <w:t xml:space="preserve">: </w:t>
      </w:r>
      <w:r w:rsidRPr="003350A7">
        <w:rPr>
          <w:rStyle w:val="Exploration-clickingChar"/>
        </w:rPr>
        <w:t>Paragraphs</w:t>
      </w:r>
      <w:r>
        <w:t xml:space="preserve">, and </w:t>
      </w:r>
      <w:r w:rsidRPr="000E780C">
        <w:rPr>
          <w:b/>
        </w:rPr>
        <w:t>My list has</w:t>
      </w:r>
      <w:r>
        <w:t xml:space="preserve"> </w:t>
      </w:r>
      <w:r w:rsidRPr="003350A7">
        <w:rPr>
          <w:rStyle w:val="Exploration-clickingChar"/>
        </w:rPr>
        <w:t>No header row</w:t>
      </w:r>
      <w:r>
        <w:t xml:space="preserve"> are selected.  Click </w:t>
      </w:r>
      <w:r w:rsidRPr="003350A7">
        <w:rPr>
          <w:rStyle w:val="Exploration-clickingChar"/>
        </w:rPr>
        <w:t>OK</w:t>
      </w:r>
      <w:r>
        <w:t>.</w:t>
      </w:r>
    </w:p>
    <w:p w14:paraId="2960019C" w14:textId="77777777" w:rsidR="003350A7" w:rsidRDefault="003350A7" w:rsidP="00093CAE">
      <w:pPr>
        <w:pStyle w:val="Explorationsteps"/>
        <w:numPr>
          <w:ilvl w:val="0"/>
          <w:numId w:val="62"/>
        </w:numPr>
      </w:pPr>
      <w:r>
        <w:t xml:space="preserve">You can </w:t>
      </w:r>
      <w:r w:rsidR="00643301">
        <w:t xml:space="preserve">then </w:t>
      </w:r>
      <w:r>
        <w:t xml:space="preserve">copy </w:t>
      </w:r>
      <w:r w:rsidR="00643301">
        <w:t xml:space="preserve">the word </w:t>
      </w:r>
      <w:r w:rsidRPr="00643301">
        <w:rPr>
          <w:i/>
        </w:rPr>
        <w:t>Eastern</w:t>
      </w:r>
      <w:r>
        <w:t xml:space="preserve"> and paste it to the five empty region areas.  Highlight the word </w:t>
      </w:r>
      <w:r w:rsidRPr="003350A7">
        <w:rPr>
          <w:rStyle w:val="Exploration-clickingChar"/>
        </w:rPr>
        <w:t>Eastern</w:t>
      </w:r>
      <w:r>
        <w:t xml:space="preserve">, left click, type </w:t>
      </w:r>
      <w:r w:rsidRPr="003350A7">
        <w:rPr>
          <w:rStyle w:val="Exploration-typingChar"/>
        </w:rPr>
        <w:t>Ctrl V</w:t>
      </w:r>
      <w:r>
        <w:t>.</w:t>
      </w:r>
    </w:p>
    <w:p w14:paraId="632A9051" w14:textId="77777777" w:rsidR="003350A7" w:rsidRDefault="003350A7" w:rsidP="00093CAE">
      <w:pPr>
        <w:pStyle w:val="Explorationsteps"/>
        <w:numPr>
          <w:ilvl w:val="0"/>
          <w:numId w:val="62"/>
        </w:numPr>
      </w:pPr>
      <w:r>
        <w:t xml:space="preserve">Move the cursor to any </w:t>
      </w:r>
      <w:r w:rsidR="00643301">
        <w:t xml:space="preserve">of the blank </w:t>
      </w:r>
      <w:r>
        <w:t xml:space="preserve">Eastern </w:t>
      </w:r>
      <w:r w:rsidR="00643301">
        <w:t xml:space="preserve">region cell and then </w:t>
      </w:r>
      <w:r>
        <w:t xml:space="preserve">type </w:t>
      </w:r>
      <w:r w:rsidRPr="003350A7">
        <w:rPr>
          <w:rStyle w:val="Exploration-typingChar"/>
        </w:rPr>
        <w:t>Ctrl V</w:t>
      </w:r>
      <w:r>
        <w:t xml:space="preserve">.  Continue to do this until Eastern is entered into the other four </w:t>
      </w:r>
      <w:r w:rsidR="00643301">
        <w:t>table cells</w:t>
      </w:r>
      <w:r>
        <w:t>.  Your table should resemble the one below.</w:t>
      </w:r>
    </w:p>
    <w:p w14:paraId="72EF5AAD" w14:textId="77777777" w:rsidR="003350A7" w:rsidRDefault="003350A7" w:rsidP="00093CAE">
      <w:pPr>
        <w:pStyle w:val="Explorationsteps"/>
        <w:numPr>
          <w:ilvl w:val="0"/>
          <w:numId w:val="62"/>
        </w:numPr>
      </w:pPr>
      <w:r>
        <w:t>Save the file and close.</w:t>
      </w:r>
    </w:p>
    <w:p w14:paraId="63768439" w14:textId="77777777" w:rsidR="003350A7" w:rsidRDefault="003350A7" w:rsidP="00B33C98">
      <w:pPr>
        <w:pStyle w:val="Explorationsteps"/>
        <w:jc w:val="right"/>
      </w:pPr>
      <w:r>
        <w:rPr>
          <w:noProof/>
        </w:rPr>
        <w:drawing>
          <wp:anchor distT="0" distB="0" distL="114300" distR="114300" simplePos="0" relativeHeight="251770368" behindDoc="1" locked="0" layoutInCell="1" allowOverlap="1" wp14:editId="42B5F95B">
            <wp:simplePos x="0" y="0"/>
            <wp:positionH relativeFrom="margin">
              <wp:posOffset>200025</wp:posOffset>
            </wp:positionH>
            <wp:positionV relativeFrom="paragraph">
              <wp:posOffset>149225</wp:posOffset>
            </wp:positionV>
            <wp:extent cx="5943600" cy="3562350"/>
            <wp:effectExtent l="19050" t="0" r="0" b="0"/>
            <wp:wrapTight wrapText="bothSides">
              <wp:wrapPolygon edited="0">
                <wp:start x="-69" y="0"/>
                <wp:lineTo x="-69" y="21484"/>
                <wp:lineTo x="21600" y="21484"/>
                <wp:lineTo x="21600" y="0"/>
                <wp:lineTo x="-69"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r>
        <w:t>Data Sorted in Word</w:t>
      </w:r>
    </w:p>
    <w:p w14:paraId="54BB75C4" w14:textId="77777777" w:rsidR="003350A7" w:rsidRDefault="003350A7" w:rsidP="003350A7">
      <w:pPr>
        <w:pStyle w:val="Explorationheading"/>
      </w:pPr>
      <w:bookmarkStart w:id="74" w:name="_Toc227047711"/>
      <w:r>
        <w:lastRenderedPageBreak/>
        <w:t>Explore:  Formatting a Word Table</w:t>
      </w:r>
      <w:bookmarkEnd w:id="74"/>
    </w:p>
    <w:p w14:paraId="36A1D218" w14:textId="77777777" w:rsidR="003350A7" w:rsidRDefault="008F2C21" w:rsidP="00AA53BC">
      <w:pPr>
        <w:pStyle w:val="BodyText1"/>
      </w:pPr>
      <w:r>
        <w:t>Finally, you have all the data entered into your table and you are ready to start writing a first draft of the Geography section of the report; however you want to format the table to make it easier to read and more attractive.  You can add the table to a Power Point presentation at a later point in the project.</w:t>
      </w:r>
    </w:p>
    <w:p w14:paraId="7905C027" w14:textId="77777777" w:rsidR="003350A7" w:rsidRDefault="008F2C21" w:rsidP="00AA53BC">
      <w:pPr>
        <w:pStyle w:val="BodyText1"/>
      </w:pPr>
      <w:r>
        <w:t xml:space="preserve">Before you begin, note that a few region names have been changed from your original document due to a </w:t>
      </w:r>
      <w:r w:rsidR="00643301">
        <w:t xml:space="preserve">class discussion on the </w:t>
      </w:r>
      <w:r>
        <w:t>source</w:t>
      </w:r>
      <w:r w:rsidR="00643301">
        <w:t xml:space="preserve"> documents</w:t>
      </w:r>
      <w:r>
        <w:t xml:space="preserve">.  Cross-team collaborations discovered various ways to categorize some of the African data, so </w:t>
      </w:r>
      <w:r w:rsidR="00643301">
        <w:t xml:space="preserve">changes were made </w:t>
      </w:r>
      <w:r>
        <w:t xml:space="preserve">to </w:t>
      </w:r>
      <w:r w:rsidR="00643301">
        <w:t>have consistency in what is presented.</w:t>
      </w:r>
    </w:p>
    <w:p w14:paraId="6CA98569" w14:textId="77777777" w:rsidR="008F2C21" w:rsidRDefault="008F2C21" w:rsidP="00093CAE">
      <w:pPr>
        <w:pStyle w:val="Explorationsteps"/>
        <w:numPr>
          <w:ilvl w:val="0"/>
          <w:numId w:val="63"/>
        </w:numPr>
      </w:pPr>
      <w:r>
        <w:t xml:space="preserve">Open the document </w:t>
      </w:r>
      <w:r>
        <w:rPr>
          <w:i/>
        </w:rPr>
        <w:t>Word Table Format.</w:t>
      </w:r>
      <w:r>
        <w:t xml:space="preserve">  Highlight the top row and </w:t>
      </w:r>
      <w:r w:rsidRPr="008F2C21">
        <w:rPr>
          <w:rStyle w:val="Exploration-clickingChar"/>
        </w:rPr>
        <w:t>insert a row</w:t>
      </w:r>
      <w:r>
        <w:t xml:space="preserve"> above it.  In the top left, type </w:t>
      </w:r>
      <w:r w:rsidRPr="008F2C21">
        <w:rPr>
          <w:rStyle w:val="Exploration-typingChar"/>
        </w:rPr>
        <w:t>Africa Report Geography Data</w:t>
      </w:r>
      <w:r>
        <w:t xml:space="preserve">.  </w:t>
      </w:r>
    </w:p>
    <w:p w14:paraId="3E7006E7" w14:textId="77777777" w:rsidR="008F2C21" w:rsidRDefault="008F2C21" w:rsidP="00093CAE">
      <w:pPr>
        <w:pStyle w:val="Explorationsteps"/>
        <w:numPr>
          <w:ilvl w:val="0"/>
          <w:numId w:val="63"/>
        </w:numPr>
      </w:pPr>
      <w:r>
        <w:t xml:space="preserve">Highlight the entire first row.  In the </w:t>
      </w:r>
      <w:r w:rsidRPr="008F2C21">
        <w:rPr>
          <w:b/>
        </w:rPr>
        <w:t>Merge</w:t>
      </w:r>
      <w:r>
        <w:t xml:space="preserve"> section, click </w:t>
      </w:r>
      <w:r w:rsidRPr="008F2C21">
        <w:rPr>
          <w:rStyle w:val="Exploration-clickingChar"/>
        </w:rPr>
        <w:t>Merge Cells</w:t>
      </w:r>
      <w:r>
        <w:t xml:space="preserve">. Go to the </w:t>
      </w:r>
      <w:r w:rsidRPr="008F2C21">
        <w:rPr>
          <w:b/>
        </w:rPr>
        <w:t>Home</w:t>
      </w:r>
      <w:r>
        <w:t xml:space="preserve"> tab, </w:t>
      </w:r>
      <w:r w:rsidRPr="008F2C21">
        <w:rPr>
          <w:b/>
        </w:rPr>
        <w:t>Paragraph</w:t>
      </w:r>
      <w:r>
        <w:t xml:space="preserve"> section and </w:t>
      </w:r>
      <w:r w:rsidRPr="008F2C21">
        <w:rPr>
          <w:rStyle w:val="Exploration-clickingChar"/>
        </w:rPr>
        <w:t>center</w:t>
      </w:r>
      <w:r>
        <w:t xml:space="preserve"> the data.  Bold this title.</w:t>
      </w:r>
    </w:p>
    <w:p w14:paraId="6AC5AC33" w14:textId="77777777" w:rsidR="000E780C" w:rsidRDefault="008F2C21" w:rsidP="00093CAE">
      <w:pPr>
        <w:pStyle w:val="Explorationsteps"/>
        <w:numPr>
          <w:ilvl w:val="0"/>
          <w:numId w:val="63"/>
        </w:numPr>
      </w:pPr>
      <w:r>
        <w:t xml:space="preserve">In the </w:t>
      </w:r>
      <w:r w:rsidRPr="00071942">
        <w:rPr>
          <w:b/>
        </w:rPr>
        <w:t>Design</w:t>
      </w:r>
      <w:r>
        <w:t xml:space="preserve"> tab, </w:t>
      </w:r>
      <w:r w:rsidRPr="00071942">
        <w:rPr>
          <w:b/>
        </w:rPr>
        <w:t>Table</w:t>
      </w:r>
      <w:r w:rsidR="00071942">
        <w:t xml:space="preserve"> </w:t>
      </w:r>
      <w:r w:rsidR="00071942" w:rsidRPr="00071942">
        <w:rPr>
          <w:b/>
        </w:rPr>
        <w:t>S</w:t>
      </w:r>
      <w:r w:rsidRPr="00071942">
        <w:rPr>
          <w:b/>
        </w:rPr>
        <w:t>tyles</w:t>
      </w:r>
      <w:r>
        <w:t xml:space="preserve"> section, click the small </w:t>
      </w:r>
      <w:r w:rsidRPr="00071942">
        <w:rPr>
          <w:rStyle w:val="Exploration-clickingChar"/>
        </w:rPr>
        <w:t>arrow</w:t>
      </w:r>
      <w:r>
        <w:t xml:space="preserve"> in the lower right section of the styles examples. Scroll over various styles.  Word automatically</w:t>
      </w:r>
      <w:r w:rsidR="00071942">
        <w:t xml:space="preserve"> previews the styles for you.  Select a </w:t>
      </w:r>
      <w:r w:rsidR="00071942" w:rsidRPr="00071942">
        <w:rPr>
          <w:rStyle w:val="Exploration-clickingChar"/>
        </w:rPr>
        <w:t>style</w:t>
      </w:r>
      <w:r w:rsidR="00071942">
        <w:t>.</w:t>
      </w:r>
    </w:p>
    <w:p w14:paraId="3C6C0A07" w14:textId="77777777" w:rsidR="00071942" w:rsidRDefault="00071942" w:rsidP="00093CAE">
      <w:pPr>
        <w:pStyle w:val="Explorationsteps"/>
        <w:numPr>
          <w:ilvl w:val="0"/>
          <w:numId w:val="63"/>
        </w:numPr>
      </w:pPr>
      <w:r>
        <w:t>Put a blank line between each region’s data.  Highlight and bold all of the column headings.</w:t>
      </w:r>
    </w:p>
    <w:p w14:paraId="17C97ECB" w14:textId="77777777" w:rsidR="00071942" w:rsidRDefault="00071942" w:rsidP="00093CAE">
      <w:pPr>
        <w:pStyle w:val="Explorationsteps"/>
        <w:numPr>
          <w:ilvl w:val="0"/>
          <w:numId w:val="63"/>
        </w:numPr>
      </w:pPr>
      <w:r>
        <w:t xml:space="preserve">Select the entire table.  Place the cursor near the upper left corner of the table until a crosshair appears.  Left </w:t>
      </w:r>
      <w:r w:rsidRPr="00071942">
        <w:rPr>
          <w:rStyle w:val="Exploration-clickingChar"/>
        </w:rPr>
        <w:t>click</w:t>
      </w:r>
      <w:r>
        <w:t xml:space="preserve">.  In the </w:t>
      </w:r>
      <w:r w:rsidRPr="00071942">
        <w:rPr>
          <w:b/>
        </w:rPr>
        <w:t>Design</w:t>
      </w:r>
      <w:r>
        <w:t xml:space="preserve"> tab, </w:t>
      </w:r>
      <w:r w:rsidRPr="00071942">
        <w:rPr>
          <w:b/>
        </w:rPr>
        <w:t>Table Styles</w:t>
      </w:r>
      <w:r>
        <w:t xml:space="preserve"> section, click the small </w:t>
      </w:r>
      <w:r w:rsidRPr="00071942">
        <w:rPr>
          <w:rStyle w:val="Exploration-clickingChar"/>
        </w:rPr>
        <w:t>arrow</w:t>
      </w:r>
      <w:r>
        <w:t xml:space="preserve"> to the right of Borders.  Select </w:t>
      </w:r>
      <w:r w:rsidRPr="00071942">
        <w:rPr>
          <w:rStyle w:val="Exploration-clickingChar"/>
        </w:rPr>
        <w:t>All Borders</w:t>
      </w:r>
      <w:r>
        <w:t>.</w:t>
      </w:r>
    </w:p>
    <w:p w14:paraId="2811F9D4" w14:textId="77777777" w:rsidR="00071942" w:rsidRDefault="00071942" w:rsidP="00093CAE">
      <w:pPr>
        <w:pStyle w:val="Explorationsteps"/>
        <w:numPr>
          <w:ilvl w:val="0"/>
          <w:numId w:val="63"/>
        </w:numPr>
      </w:pPr>
      <w:r>
        <w:t xml:space="preserve">Save as </w:t>
      </w:r>
      <w:r>
        <w:rPr>
          <w:i/>
        </w:rPr>
        <w:t>[Your Name] Word Table Format.</w:t>
      </w:r>
      <w:r>
        <w:t xml:space="preserve">  Close all open programs.</w:t>
      </w:r>
    </w:p>
    <w:p w14:paraId="54AA09D0" w14:textId="77777777" w:rsidR="000E780C" w:rsidRDefault="008F2C21" w:rsidP="008F2C21">
      <w:pPr>
        <w:pStyle w:val="Explorationsteps"/>
        <w:tabs>
          <w:tab w:val="left" w:pos="8250"/>
        </w:tabs>
      </w:pPr>
      <w:r>
        <w:tab/>
      </w:r>
      <w:r>
        <w:tab/>
      </w:r>
    </w:p>
    <w:p w14:paraId="1A475B90" w14:textId="77777777" w:rsidR="00D86277" w:rsidRPr="00A76F7C" w:rsidRDefault="006C4FEE" w:rsidP="00D86277">
      <w:pPr>
        <w:pStyle w:val="Explorationheading"/>
      </w:pPr>
      <w:r>
        <w:tab/>
      </w:r>
      <w:bookmarkStart w:id="75" w:name="_Toc227047712"/>
      <w:r w:rsidR="00D86277" w:rsidRPr="00A76F7C">
        <w:t xml:space="preserve">Explore: </w:t>
      </w:r>
      <w:r w:rsidR="00A35F6C">
        <w:t xml:space="preserve"> </w:t>
      </w:r>
      <w:r w:rsidR="001B08E4">
        <w:t>Using Office Live Workspaces</w:t>
      </w:r>
      <w:bookmarkEnd w:id="72"/>
      <w:bookmarkEnd w:id="73"/>
      <w:bookmarkEnd w:id="75"/>
    </w:p>
    <w:p w14:paraId="3E906579" w14:textId="77777777" w:rsidR="00D86277" w:rsidRDefault="00361677" w:rsidP="00361677">
      <w:pPr>
        <w:pStyle w:val="Exploration-name"/>
      </w:pPr>
      <w:r>
        <w:t>Saving to MS Office Live</w:t>
      </w:r>
    </w:p>
    <w:p w14:paraId="4491BBB5" w14:textId="77777777" w:rsidR="00361677" w:rsidRPr="00A76F7C" w:rsidRDefault="00361677" w:rsidP="00361677">
      <w:pPr>
        <w:pStyle w:val="Exploration-name"/>
      </w:pPr>
    </w:p>
    <w:p w14:paraId="25DAE60C" w14:textId="77777777" w:rsidR="00DF0602" w:rsidRDefault="00361677" w:rsidP="00093CAE">
      <w:pPr>
        <w:pStyle w:val="Explorationsteps"/>
        <w:numPr>
          <w:ilvl w:val="0"/>
          <w:numId w:val="66"/>
        </w:numPr>
      </w:pPr>
      <w:r>
        <w:t xml:space="preserve">Open </w:t>
      </w:r>
      <w:r w:rsidR="00DF0602">
        <w:t xml:space="preserve">the </w:t>
      </w:r>
      <w:r w:rsidR="00F60EB5">
        <w:t xml:space="preserve">MS </w:t>
      </w:r>
      <w:r>
        <w:t>Office Live</w:t>
      </w:r>
      <w:r w:rsidR="00DF0602">
        <w:t xml:space="preserve"> sign-up page at   </w:t>
      </w:r>
      <w:r w:rsidR="00DF0602" w:rsidRPr="00DF0602">
        <w:t>http://www.officelive.com/</w:t>
      </w:r>
    </w:p>
    <w:p w14:paraId="59B82549" w14:textId="77777777" w:rsidR="00DF0602" w:rsidRDefault="00DF0602" w:rsidP="00093CAE">
      <w:pPr>
        <w:pStyle w:val="Explorationsteps"/>
        <w:numPr>
          <w:ilvl w:val="0"/>
          <w:numId w:val="66"/>
        </w:numPr>
      </w:pPr>
      <w:r>
        <w:t xml:space="preserve">Click </w:t>
      </w:r>
      <w:r w:rsidRPr="00DF0602">
        <w:rPr>
          <w:rStyle w:val="Exploration-clickingChar"/>
        </w:rPr>
        <w:t>Get a FREE Workspace</w:t>
      </w:r>
      <w:r>
        <w:t xml:space="preserve">. </w:t>
      </w:r>
    </w:p>
    <w:p w14:paraId="087B53F0" w14:textId="77777777" w:rsidR="00DF0602" w:rsidRDefault="00155DE0" w:rsidP="00093CAE">
      <w:pPr>
        <w:pStyle w:val="Explorationsteps"/>
        <w:numPr>
          <w:ilvl w:val="0"/>
          <w:numId w:val="66"/>
        </w:numPr>
      </w:pPr>
      <w:r>
        <w:t xml:space="preserve">On the next page, you will be asked to type in your </w:t>
      </w:r>
      <w:r w:rsidRPr="00155DE0">
        <w:rPr>
          <w:rStyle w:val="Exploration-typingChar"/>
        </w:rPr>
        <w:t>e-mail address</w:t>
      </w:r>
      <w:r>
        <w:t>.  This should be an e-mail address that you can easily access from here.</w:t>
      </w:r>
    </w:p>
    <w:p w14:paraId="7E4FDFAC" w14:textId="77777777" w:rsidR="00155DE0" w:rsidRDefault="00155DE0" w:rsidP="00093CAE">
      <w:pPr>
        <w:pStyle w:val="Explorationsteps"/>
        <w:numPr>
          <w:ilvl w:val="0"/>
          <w:numId w:val="66"/>
        </w:numPr>
      </w:pPr>
      <w:r>
        <w:lastRenderedPageBreak/>
        <w:t xml:space="preserve">You will next be prompted for </w:t>
      </w:r>
      <w:r w:rsidR="007B62D3">
        <w:t xml:space="preserve">a </w:t>
      </w:r>
      <w:r>
        <w:t xml:space="preserve">password and other information.  </w:t>
      </w:r>
      <w:r w:rsidR="00591FC2">
        <w:rPr>
          <w:rStyle w:val="Exploration-typingChar"/>
        </w:rPr>
        <w:t>Type the requested information</w:t>
      </w:r>
      <w:r>
        <w:t xml:space="preserve">.  You will be able to access and use this Office Live workspace after this session.  </w:t>
      </w:r>
    </w:p>
    <w:p w14:paraId="5944C03F" w14:textId="77777777" w:rsidR="00155DE0" w:rsidRDefault="00C50224" w:rsidP="00093CAE">
      <w:pPr>
        <w:pStyle w:val="Explorationsteps"/>
        <w:numPr>
          <w:ilvl w:val="0"/>
          <w:numId w:val="66"/>
        </w:numPr>
      </w:pPr>
      <w:r>
        <w:t xml:space="preserve">After completion of the sign-up procedures, you will either see a screen similar to the one below, or a different screen that directs you to create a workspace.  </w:t>
      </w:r>
    </w:p>
    <w:p w14:paraId="3D9006FB" w14:textId="77777777" w:rsidR="00155DE0" w:rsidRDefault="007B62D3" w:rsidP="00B33C98">
      <w:pPr>
        <w:pStyle w:val="Explorationsteps"/>
        <w:ind w:firstLine="0"/>
      </w:pPr>
      <w:r>
        <w:rPr>
          <w:b/>
        </w:rPr>
        <w:t>Note</w:t>
      </w:r>
      <w:r w:rsidR="00155DE0">
        <w:t xml:space="preserve">:  If you do not have access to e-mail during this session, your instructor will provide you with a </w:t>
      </w:r>
      <w:proofErr w:type="spellStart"/>
      <w:r w:rsidR="00155DE0">
        <w:t>url</w:t>
      </w:r>
      <w:proofErr w:type="spellEnd"/>
      <w:r w:rsidR="00155DE0">
        <w:t xml:space="preserve"> to access the MS Office Live Site.</w:t>
      </w:r>
    </w:p>
    <w:p w14:paraId="596899B5" w14:textId="77777777" w:rsidR="00C00034" w:rsidRDefault="00B33C98" w:rsidP="00632D6C">
      <w:pPr>
        <w:pStyle w:val="Explorationsteps"/>
      </w:pPr>
      <w:r>
        <w:rPr>
          <w:noProof/>
        </w:rPr>
        <w:drawing>
          <wp:anchor distT="0" distB="0" distL="114300" distR="114300" simplePos="0" relativeHeight="251659776" behindDoc="0" locked="0" layoutInCell="1" allowOverlap="1" wp14:editId="5A2BF62B">
            <wp:simplePos x="0" y="0"/>
            <wp:positionH relativeFrom="column">
              <wp:posOffset>209550</wp:posOffset>
            </wp:positionH>
            <wp:positionV relativeFrom="paragraph">
              <wp:posOffset>258445</wp:posOffset>
            </wp:positionV>
            <wp:extent cx="5943600" cy="2105025"/>
            <wp:effectExtent l="1905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grayscl/>
                    </a:blip>
                    <a:srcRect b="40909"/>
                    <a:stretch>
                      <a:fillRect/>
                    </a:stretch>
                  </pic:blipFill>
                  <pic:spPr bwMode="auto">
                    <a:xfrm>
                      <a:off x="0" y="0"/>
                      <a:ext cx="5943600" cy="2105025"/>
                    </a:xfrm>
                    <a:prstGeom prst="rect">
                      <a:avLst/>
                    </a:prstGeom>
                    <a:noFill/>
                    <a:ln w="9525">
                      <a:noFill/>
                      <a:miter lim="800000"/>
                      <a:headEnd/>
                      <a:tailEnd/>
                    </a:ln>
                  </pic:spPr>
                </pic:pic>
              </a:graphicData>
            </a:graphic>
          </wp:anchor>
        </w:drawing>
      </w:r>
    </w:p>
    <w:p w14:paraId="1CDD9C62" w14:textId="77777777" w:rsidR="00C00034" w:rsidRDefault="00C00034" w:rsidP="00632D6C">
      <w:pPr>
        <w:pStyle w:val="Explorationsteps"/>
      </w:pPr>
    </w:p>
    <w:p w14:paraId="7CC51717" w14:textId="77777777" w:rsidR="00591FC2" w:rsidRPr="009A2B96" w:rsidRDefault="004431BB" w:rsidP="00B33C98">
      <w:pPr>
        <w:pStyle w:val="Explorationsteps"/>
        <w:jc w:val="right"/>
      </w:pPr>
      <w:r w:rsidRPr="009A2B96">
        <w:t>MS Office Live Workspace</w:t>
      </w:r>
    </w:p>
    <w:p w14:paraId="3013D61A" w14:textId="77777777" w:rsidR="00591FC2" w:rsidRDefault="00591FC2" w:rsidP="00632D6C">
      <w:pPr>
        <w:pStyle w:val="Explorationsteps"/>
      </w:pPr>
    </w:p>
    <w:p w14:paraId="040969F5" w14:textId="77777777" w:rsidR="00155DE0" w:rsidRDefault="00C00034" w:rsidP="00093CAE">
      <w:pPr>
        <w:pStyle w:val="Explorationsteps"/>
        <w:numPr>
          <w:ilvl w:val="0"/>
          <w:numId w:val="66"/>
        </w:numPr>
      </w:pPr>
      <w:r>
        <w:rPr>
          <w:noProof/>
        </w:rPr>
        <w:drawing>
          <wp:anchor distT="0" distB="0" distL="114300" distR="114300" simplePos="0" relativeHeight="251660800" behindDoc="1" locked="0" layoutInCell="1" allowOverlap="1" wp14:editId="638FAEDA">
            <wp:simplePos x="0" y="0"/>
            <wp:positionH relativeFrom="margin">
              <wp:posOffset>3076575</wp:posOffset>
            </wp:positionH>
            <wp:positionV relativeFrom="paragraph">
              <wp:posOffset>26670</wp:posOffset>
            </wp:positionV>
            <wp:extent cx="2781300" cy="1790700"/>
            <wp:effectExtent l="19050" t="19050" r="19050" b="19050"/>
            <wp:wrapTight wrapText="bothSides">
              <wp:wrapPolygon edited="0">
                <wp:start x="-148" y="-230"/>
                <wp:lineTo x="-148" y="21830"/>
                <wp:lineTo x="21748" y="21830"/>
                <wp:lineTo x="21748" y="-230"/>
                <wp:lineTo x="-148" y="-23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grayscl/>
                    </a:blip>
                    <a:srcRect l="26602" t="31283" r="26603" b="21391"/>
                    <a:stretch>
                      <a:fillRect/>
                    </a:stretch>
                  </pic:blipFill>
                  <pic:spPr bwMode="auto">
                    <a:xfrm>
                      <a:off x="0" y="0"/>
                      <a:ext cx="2781300" cy="1790700"/>
                    </a:xfrm>
                    <a:prstGeom prst="rect">
                      <a:avLst/>
                    </a:prstGeom>
                    <a:noFill/>
                    <a:ln w="9525">
                      <a:solidFill>
                        <a:schemeClr val="tx1"/>
                      </a:solidFill>
                      <a:miter lim="800000"/>
                      <a:headEnd/>
                      <a:tailEnd/>
                    </a:ln>
                  </pic:spPr>
                </pic:pic>
              </a:graphicData>
            </a:graphic>
          </wp:anchor>
        </w:drawing>
      </w:r>
      <w:r w:rsidR="00C50224">
        <w:t xml:space="preserve">Click </w:t>
      </w:r>
      <w:r w:rsidR="00C50224" w:rsidRPr="00BE4C08">
        <w:rPr>
          <w:rStyle w:val="Exploration-clickingChar"/>
        </w:rPr>
        <w:t>New Workspace</w:t>
      </w:r>
      <w:r w:rsidR="00C50224">
        <w:t xml:space="preserve"> in the left side navigation pane.  You will see a screen similar to the </w:t>
      </w:r>
      <w:r w:rsidR="006C4FEE">
        <w:t>one at right.</w:t>
      </w:r>
    </w:p>
    <w:p w14:paraId="78328C8E" w14:textId="77777777" w:rsidR="006C4FEE" w:rsidRDefault="006C4FEE" w:rsidP="00632D6C">
      <w:pPr>
        <w:pStyle w:val="Explorationsteps"/>
      </w:pPr>
    </w:p>
    <w:p w14:paraId="46471866" w14:textId="77777777" w:rsidR="006C4FEE" w:rsidRDefault="006C4FEE" w:rsidP="00632D6C">
      <w:pPr>
        <w:pStyle w:val="Explorationsteps"/>
      </w:pPr>
    </w:p>
    <w:p w14:paraId="307FE1CA" w14:textId="77777777" w:rsidR="00C00034" w:rsidRDefault="006C4FEE" w:rsidP="00632D6C">
      <w:pPr>
        <w:pStyle w:val="Explorationsteps"/>
      </w:pPr>
      <w:r>
        <w:tab/>
      </w:r>
      <w:r>
        <w:tab/>
      </w:r>
      <w:r>
        <w:tab/>
      </w:r>
      <w:r>
        <w:tab/>
      </w:r>
      <w:r>
        <w:tab/>
        <w:t xml:space="preserve">           </w:t>
      </w:r>
      <w:r w:rsidR="00C00034">
        <w:tab/>
      </w:r>
      <w:r w:rsidR="00C00034">
        <w:tab/>
      </w:r>
      <w:r w:rsidR="00C00034">
        <w:tab/>
      </w:r>
      <w:r w:rsidR="00C00034">
        <w:tab/>
        <w:t xml:space="preserve">          </w:t>
      </w:r>
    </w:p>
    <w:p w14:paraId="3505C8F7" w14:textId="77777777" w:rsidR="007E32A3" w:rsidRPr="007E32A3" w:rsidRDefault="00C00034" w:rsidP="00632D6C">
      <w:pPr>
        <w:pStyle w:val="Explorationsteps"/>
      </w:pPr>
      <w:r>
        <w:tab/>
      </w:r>
      <w:r>
        <w:tab/>
      </w:r>
      <w:r>
        <w:tab/>
      </w:r>
      <w:r>
        <w:tab/>
      </w:r>
      <w:r>
        <w:tab/>
        <w:t xml:space="preserve">        </w:t>
      </w:r>
      <w:r w:rsidR="007E32A3" w:rsidRPr="007E32A3">
        <w:t>Creating a New Workspace:  Selection Menu</w:t>
      </w:r>
    </w:p>
    <w:p w14:paraId="39FB899E" w14:textId="77777777" w:rsidR="00C00034" w:rsidRDefault="00C00034" w:rsidP="00632D6C">
      <w:pPr>
        <w:pStyle w:val="Explorationsteps"/>
      </w:pPr>
    </w:p>
    <w:p w14:paraId="01DB3CBB" w14:textId="77777777" w:rsidR="00C00034" w:rsidRDefault="00C00034" w:rsidP="00632D6C">
      <w:pPr>
        <w:pStyle w:val="Explorationsteps"/>
      </w:pPr>
    </w:p>
    <w:p w14:paraId="52B58C9A" w14:textId="77777777" w:rsidR="00C50224" w:rsidRDefault="00C50224" w:rsidP="00093CAE">
      <w:pPr>
        <w:pStyle w:val="Explorationsteps"/>
        <w:numPr>
          <w:ilvl w:val="0"/>
          <w:numId w:val="66"/>
        </w:numPr>
      </w:pPr>
      <w:r>
        <w:t xml:space="preserve">Scroll to </w:t>
      </w:r>
      <w:r w:rsidR="007E32A3">
        <w:t xml:space="preserve">and select </w:t>
      </w:r>
      <w:r w:rsidR="007E32A3" w:rsidRPr="007E32A3">
        <w:rPr>
          <w:rStyle w:val="Exploration-clickingChar"/>
        </w:rPr>
        <w:t>Project Workspace</w:t>
      </w:r>
      <w:r w:rsidR="007E32A3">
        <w:t xml:space="preserve"> in the </w:t>
      </w:r>
      <w:r w:rsidRPr="007E32A3">
        <w:rPr>
          <w:b/>
        </w:rPr>
        <w:t>Create a new workspace</w:t>
      </w:r>
      <w:r>
        <w:rPr>
          <w:i/>
        </w:rPr>
        <w:t xml:space="preserve"> </w:t>
      </w:r>
      <w:r w:rsidR="007E32A3">
        <w:t>dialog box</w:t>
      </w:r>
      <w:r>
        <w:t xml:space="preserve">.  </w:t>
      </w:r>
      <w:r w:rsidR="006F058D">
        <w:t>A workspace will be created for you.</w:t>
      </w:r>
    </w:p>
    <w:p w14:paraId="19DFD268" w14:textId="77777777" w:rsidR="00C50224" w:rsidRDefault="00C50224" w:rsidP="00093CAE">
      <w:pPr>
        <w:pStyle w:val="Explorationsteps"/>
        <w:numPr>
          <w:ilvl w:val="0"/>
          <w:numId w:val="66"/>
        </w:numPr>
      </w:pPr>
      <w:r>
        <w:lastRenderedPageBreak/>
        <w:t xml:space="preserve">Note that there is a highlighted space in the bar at the top of the workspace, with directions for you to type a description (name) for this new workspace.  Type </w:t>
      </w:r>
      <w:r w:rsidR="00515BBC">
        <w:rPr>
          <w:rStyle w:val="Exploration-typingChar"/>
        </w:rPr>
        <w:t>[Your]</w:t>
      </w:r>
      <w:r w:rsidR="004F1EC8" w:rsidRPr="004F1EC8">
        <w:rPr>
          <w:rStyle w:val="Exploration-typingChar"/>
        </w:rPr>
        <w:t xml:space="preserve"> </w:t>
      </w:r>
      <w:r w:rsidRPr="004F1EC8">
        <w:rPr>
          <w:rStyle w:val="Exploration-typingChar"/>
        </w:rPr>
        <w:t xml:space="preserve">6th Grade </w:t>
      </w:r>
      <w:r w:rsidR="002B374A">
        <w:rPr>
          <w:rStyle w:val="Exploration-typingChar"/>
        </w:rPr>
        <w:t>Africa Report</w:t>
      </w:r>
      <w:r>
        <w:t xml:space="preserve"> in the highlighted area and click anywhere outside the box to save the title.  </w:t>
      </w:r>
    </w:p>
    <w:p w14:paraId="3A979DD3" w14:textId="77777777" w:rsidR="00C50224" w:rsidRDefault="00C50224" w:rsidP="00093CAE">
      <w:pPr>
        <w:pStyle w:val="Explorationsteps"/>
        <w:numPr>
          <w:ilvl w:val="0"/>
          <w:numId w:val="66"/>
        </w:numPr>
      </w:pPr>
      <w:r>
        <w:t xml:space="preserve">Your project workspace will resemble the screen </w:t>
      </w:r>
      <w:r w:rsidR="006F058D">
        <w:t>below</w:t>
      </w:r>
      <w:r>
        <w:t>.</w:t>
      </w:r>
    </w:p>
    <w:p w14:paraId="658E6A69" w14:textId="77777777" w:rsidR="00B33C98" w:rsidRDefault="00B33C98" w:rsidP="00B33C98">
      <w:pPr>
        <w:pStyle w:val="Explorationsteps"/>
        <w:ind w:left="1710" w:firstLine="0"/>
      </w:pPr>
    </w:p>
    <w:p w14:paraId="23953848" w14:textId="77777777" w:rsidR="00C50224" w:rsidRDefault="004232D6" w:rsidP="00632D6C">
      <w:pPr>
        <w:pStyle w:val="Explorationsteps"/>
      </w:pPr>
      <w:r>
        <w:rPr>
          <w:noProof/>
        </w:rPr>
        <w:drawing>
          <wp:anchor distT="0" distB="0" distL="114300" distR="114300" simplePos="0" relativeHeight="251775488" behindDoc="0" locked="0" layoutInCell="1" allowOverlap="1" wp14:editId="1A33DC3B">
            <wp:simplePos x="0" y="0"/>
            <wp:positionH relativeFrom="margin">
              <wp:posOffset>304800</wp:posOffset>
            </wp:positionH>
            <wp:positionV relativeFrom="paragraph">
              <wp:posOffset>0</wp:posOffset>
            </wp:positionV>
            <wp:extent cx="5943600" cy="3562350"/>
            <wp:effectExtent l="1905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p>
    <w:p w14:paraId="2E9CD87B" w14:textId="77777777" w:rsidR="00AA7487" w:rsidRPr="009A2B96" w:rsidRDefault="00AA7487" w:rsidP="00D049B7">
      <w:pPr>
        <w:pStyle w:val="Explorationsteps"/>
        <w:jc w:val="right"/>
      </w:pPr>
      <w:r w:rsidRPr="009A2B96">
        <w:t>Project Workspace Templates</w:t>
      </w:r>
    </w:p>
    <w:p w14:paraId="5229B49C" w14:textId="77777777" w:rsidR="00C50224" w:rsidRPr="009A2B96" w:rsidRDefault="00C50224" w:rsidP="00632D6C">
      <w:pPr>
        <w:pStyle w:val="Explorationsteps"/>
      </w:pPr>
    </w:p>
    <w:p w14:paraId="25029AEB" w14:textId="77777777" w:rsidR="002B374A" w:rsidRPr="002B374A" w:rsidRDefault="006E3396" w:rsidP="00093CAE">
      <w:pPr>
        <w:pStyle w:val="Explorationsteps"/>
        <w:numPr>
          <w:ilvl w:val="0"/>
          <w:numId w:val="66"/>
        </w:numPr>
      </w:pPr>
      <w:r w:rsidRPr="009E6B9B">
        <w:t xml:space="preserve">Click </w:t>
      </w:r>
      <w:r w:rsidRPr="009E6B9B">
        <w:rPr>
          <w:rStyle w:val="Exploration-clickingChar"/>
          <w:sz w:val="24"/>
        </w:rPr>
        <w:t>Add Documents</w:t>
      </w:r>
      <w:r w:rsidRPr="009E6B9B">
        <w:t xml:space="preserve">.  Upload </w:t>
      </w:r>
      <w:r w:rsidR="002B374A">
        <w:t xml:space="preserve">the document, </w:t>
      </w:r>
      <w:r w:rsidR="002B374A">
        <w:rPr>
          <w:i/>
        </w:rPr>
        <w:t>Word Table Format</w:t>
      </w:r>
      <w:r w:rsidR="002B374A">
        <w:t xml:space="preserve">, to your workspace.  Find the document </w:t>
      </w:r>
      <w:r w:rsidR="002B374A">
        <w:rPr>
          <w:i/>
        </w:rPr>
        <w:t>Africa Geography Report Draft</w:t>
      </w:r>
      <w:r w:rsidR="002B374A">
        <w:t xml:space="preserve"> and also upload it to the workspace.</w:t>
      </w:r>
    </w:p>
    <w:p w14:paraId="6FFDDF77" w14:textId="77777777" w:rsidR="00C50224" w:rsidRDefault="00535211" w:rsidP="00093CAE">
      <w:pPr>
        <w:pStyle w:val="Explorationsteps"/>
        <w:numPr>
          <w:ilvl w:val="0"/>
          <w:numId w:val="66"/>
        </w:numPr>
      </w:pPr>
      <w:r>
        <w:t xml:space="preserve">Note all the other features that the project workspace template provides for you </w:t>
      </w:r>
      <w:r w:rsidR="006F058D">
        <w:t>and</w:t>
      </w:r>
      <w:r>
        <w:t xml:space="preserve"> your students.  Click at least three of the document types (e.g. </w:t>
      </w:r>
      <w:r w:rsidRPr="00515BBC">
        <w:rPr>
          <w:rStyle w:val="Exploration-clickingChar"/>
        </w:rPr>
        <w:t>Participants</w:t>
      </w:r>
      <w:r>
        <w:t>) and view their contents.</w:t>
      </w:r>
    </w:p>
    <w:p w14:paraId="7972DDF9" w14:textId="77777777" w:rsidR="00535211" w:rsidRDefault="00535211" w:rsidP="00093CAE">
      <w:pPr>
        <w:pStyle w:val="Explorationsteps"/>
        <w:numPr>
          <w:ilvl w:val="0"/>
          <w:numId w:val="66"/>
        </w:numPr>
      </w:pPr>
      <w:r>
        <w:t>Leave the Office Live workspace open.</w:t>
      </w:r>
    </w:p>
    <w:p w14:paraId="46BAA280" w14:textId="77777777" w:rsidR="00D049B7" w:rsidRDefault="00D049B7" w:rsidP="00D049B7">
      <w:pPr>
        <w:pStyle w:val="Explorationsteps"/>
        <w:ind w:firstLine="0"/>
      </w:pPr>
    </w:p>
    <w:p w14:paraId="00F8EAE3" w14:textId="77777777" w:rsidR="00ED7484" w:rsidRPr="00A76F7C" w:rsidRDefault="00AF382A" w:rsidP="00F05FFA">
      <w:pPr>
        <w:pStyle w:val="Explorationheading"/>
      </w:pPr>
      <w:bookmarkStart w:id="76" w:name="_Toc224631099"/>
      <w:bookmarkStart w:id="77" w:name="_Toc227047713"/>
      <w:r>
        <w:lastRenderedPageBreak/>
        <w:t xml:space="preserve">Explore:  </w:t>
      </w:r>
      <w:r w:rsidR="00535211">
        <w:t>Using Office Live and Office Word 2007 to Retrieve</w:t>
      </w:r>
      <w:r w:rsidR="008E60E5">
        <w:t xml:space="preserve"> and </w:t>
      </w:r>
      <w:r w:rsidR="00535211">
        <w:t xml:space="preserve"> Edit </w:t>
      </w:r>
      <w:r w:rsidR="008E60E5">
        <w:t>a Document</w:t>
      </w:r>
      <w:bookmarkEnd w:id="76"/>
      <w:bookmarkEnd w:id="77"/>
      <w:r w:rsidR="00535211">
        <w:t xml:space="preserve"> </w:t>
      </w:r>
      <w:bookmarkEnd w:id="61"/>
      <w:bookmarkEnd w:id="62"/>
    </w:p>
    <w:p w14:paraId="6857A688" w14:textId="77777777" w:rsidR="00F05FFA" w:rsidRDefault="00F05FFA" w:rsidP="00AA53BC">
      <w:pPr>
        <w:pStyle w:val="BodyText1"/>
      </w:pPr>
      <w:r>
        <w:t xml:space="preserve">Your students have worked hard to create </w:t>
      </w:r>
      <w:r w:rsidR="002B374A">
        <w:t>data tables for their reports</w:t>
      </w:r>
      <w:r>
        <w:t xml:space="preserve"> and are ready to begin the </w:t>
      </w:r>
      <w:r w:rsidR="00BD4DEB">
        <w:rPr>
          <w:b/>
        </w:rPr>
        <w:t>revising</w:t>
      </w:r>
      <w:r w:rsidRPr="007E32A3">
        <w:rPr>
          <w:b/>
        </w:rPr>
        <w:t xml:space="preserve"> and </w:t>
      </w:r>
      <w:r w:rsidR="00BD4DEB">
        <w:rPr>
          <w:b/>
        </w:rPr>
        <w:t>editing</w:t>
      </w:r>
      <w:r>
        <w:t xml:space="preserve"> process.  They will be able to access </w:t>
      </w:r>
      <w:r w:rsidR="00BD4DEB">
        <w:t>each other’s</w:t>
      </w:r>
      <w:r>
        <w:t xml:space="preserve"> documents on the Office Live Project workspace, review and edit, and save documents as separate version</w:t>
      </w:r>
      <w:r w:rsidR="00591FC2">
        <w:t>s</w:t>
      </w:r>
      <w:r>
        <w:t>.</w:t>
      </w:r>
    </w:p>
    <w:p w14:paraId="059CA5B9" w14:textId="77777777" w:rsidR="00F05FFA" w:rsidRDefault="007E32A3" w:rsidP="00093CAE">
      <w:pPr>
        <w:pStyle w:val="Explorationsteps"/>
        <w:numPr>
          <w:ilvl w:val="0"/>
          <w:numId w:val="67"/>
        </w:numPr>
      </w:pPr>
      <w:r>
        <w:t>If necessary, l</w:t>
      </w:r>
      <w:r w:rsidR="00F05FFA">
        <w:t>og</w:t>
      </w:r>
      <w:r w:rsidR="00F60EB5">
        <w:t>in and access your Office Live p</w:t>
      </w:r>
      <w:r w:rsidR="00F05FFA">
        <w:t xml:space="preserve">roject workspace.  To access the workspace, click </w:t>
      </w:r>
      <w:r w:rsidR="004F1EC8">
        <w:rPr>
          <w:rStyle w:val="Exploration-clickingChar"/>
        </w:rPr>
        <w:t xml:space="preserve">[Your ] </w:t>
      </w:r>
      <w:r w:rsidR="002B374A">
        <w:rPr>
          <w:rStyle w:val="Exploration-clickingChar"/>
        </w:rPr>
        <w:t xml:space="preserve">Africa Report </w:t>
      </w:r>
      <w:r w:rsidR="00F05FFA" w:rsidRPr="00F05FFA">
        <w:rPr>
          <w:rStyle w:val="Exploration-clickingChar"/>
        </w:rPr>
        <w:t>Project</w:t>
      </w:r>
      <w:r w:rsidR="00F05FFA">
        <w:t xml:space="preserve"> in the left-side navigation pane. </w:t>
      </w:r>
    </w:p>
    <w:p w14:paraId="658E61E0" w14:textId="77777777" w:rsidR="0034454A" w:rsidRDefault="00FB101C" w:rsidP="00093CAE">
      <w:pPr>
        <w:pStyle w:val="Explorationsteps"/>
        <w:numPr>
          <w:ilvl w:val="0"/>
          <w:numId w:val="67"/>
        </w:numPr>
      </w:pPr>
      <w:r>
        <w:t xml:space="preserve">You must add team members’ e-mail addresses to a document-share for them to access, revise, and resave your document.  </w:t>
      </w:r>
      <w:r w:rsidR="0034454A">
        <w:t xml:space="preserve">You may share the entire workspace, but for now you will share only a document.  From your workspace, select the document </w:t>
      </w:r>
      <w:r w:rsidR="002B374A">
        <w:rPr>
          <w:i/>
        </w:rPr>
        <w:t>Africa Geography Report</w:t>
      </w:r>
      <w:r w:rsidR="00BB317A">
        <w:rPr>
          <w:i/>
        </w:rPr>
        <w:t xml:space="preserve"> Draft</w:t>
      </w:r>
      <w:r w:rsidR="002B374A">
        <w:rPr>
          <w:i/>
        </w:rPr>
        <w:t xml:space="preserve"> </w:t>
      </w:r>
      <w:r w:rsidR="0034454A">
        <w:t>and then c</w:t>
      </w:r>
      <w:r>
        <w:t xml:space="preserve">lick </w:t>
      </w:r>
      <w:r w:rsidR="0034454A" w:rsidRPr="0034454A">
        <w:rPr>
          <w:rStyle w:val="Exploration-clickingChar"/>
        </w:rPr>
        <w:t xml:space="preserve">Copy </w:t>
      </w:r>
      <w:r w:rsidR="0034454A">
        <w:t xml:space="preserve"> .</w:t>
      </w:r>
    </w:p>
    <w:p w14:paraId="224DCD02" w14:textId="77777777" w:rsidR="0034454A" w:rsidRDefault="0034454A" w:rsidP="00093CAE">
      <w:pPr>
        <w:pStyle w:val="Explorationsteps"/>
        <w:numPr>
          <w:ilvl w:val="0"/>
          <w:numId w:val="67"/>
        </w:numPr>
      </w:pPr>
      <w:r>
        <w:t xml:space="preserve">Open the documents workspace by clicking </w:t>
      </w:r>
      <w:r w:rsidRPr="0034454A">
        <w:rPr>
          <w:rStyle w:val="Exploration-clickingChar"/>
        </w:rPr>
        <w:t>Documents</w:t>
      </w:r>
      <w:r>
        <w:t xml:space="preserve"> under </w:t>
      </w:r>
      <w:r w:rsidRPr="00591FC2">
        <w:rPr>
          <w:b/>
        </w:rPr>
        <w:t>My Workspaces</w:t>
      </w:r>
      <w:r w:rsidR="00591FC2">
        <w:t xml:space="preserve"> </w:t>
      </w:r>
      <w:r>
        <w:t>in the left navigation bar.</w:t>
      </w:r>
    </w:p>
    <w:p w14:paraId="1DBE7828" w14:textId="77777777" w:rsidR="0034454A" w:rsidRDefault="0034454A" w:rsidP="00093CAE">
      <w:pPr>
        <w:pStyle w:val="Explorationsteps"/>
        <w:numPr>
          <w:ilvl w:val="0"/>
          <w:numId w:val="67"/>
        </w:numPr>
      </w:pPr>
      <w:r>
        <w:t xml:space="preserve">Click </w:t>
      </w:r>
      <w:r w:rsidRPr="0034454A">
        <w:rPr>
          <w:rStyle w:val="Exploration-clickingChar"/>
        </w:rPr>
        <w:t>Paste</w:t>
      </w:r>
      <w:r>
        <w:t>.  Your document should appear in the documents list.</w:t>
      </w:r>
    </w:p>
    <w:p w14:paraId="2F145360" w14:textId="77777777" w:rsidR="0034454A" w:rsidRDefault="0034454A" w:rsidP="00093CAE">
      <w:pPr>
        <w:pStyle w:val="Explorationsteps"/>
        <w:numPr>
          <w:ilvl w:val="0"/>
          <w:numId w:val="67"/>
        </w:numPr>
      </w:pPr>
      <w:r>
        <w:t>Select your docum</w:t>
      </w:r>
      <w:r w:rsidR="00A6296E">
        <w:t xml:space="preserve">ent </w:t>
      </w:r>
      <w:r w:rsidR="007E32A3">
        <w:t>from</w:t>
      </w:r>
      <w:r w:rsidR="00A6296E">
        <w:t xml:space="preserve"> the </w:t>
      </w:r>
      <w:r w:rsidR="007E32A3">
        <w:t xml:space="preserve">check </w:t>
      </w:r>
      <w:r w:rsidR="00A6296E">
        <w:t xml:space="preserve">box in the left </w:t>
      </w:r>
      <w:r>
        <w:t xml:space="preserve">column.  Click </w:t>
      </w:r>
      <w:r w:rsidRPr="0034454A">
        <w:rPr>
          <w:rStyle w:val="Exploration-clickingChar"/>
        </w:rPr>
        <w:t>Share</w:t>
      </w:r>
      <w:r>
        <w:t xml:space="preserve"> and then click </w:t>
      </w:r>
      <w:r w:rsidRPr="0034454A">
        <w:rPr>
          <w:rStyle w:val="Exploration-clickingChar"/>
        </w:rPr>
        <w:t>Document</w:t>
      </w:r>
      <w:r>
        <w:t xml:space="preserve"> from the pull-down menu.  </w:t>
      </w:r>
    </w:p>
    <w:p w14:paraId="39CF503C" w14:textId="77777777" w:rsidR="00FB101C" w:rsidRDefault="00774419" w:rsidP="00093CAE">
      <w:pPr>
        <w:pStyle w:val="Explorationsteps"/>
        <w:numPr>
          <w:ilvl w:val="0"/>
          <w:numId w:val="67"/>
        </w:numPr>
      </w:pPr>
      <w:r>
        <w:t xml:space="preserve">Identify one partner from a person sitting next to you.  </w:t>
      </w:r>
      <w:r w:rsidR="00FB101C">
        <w:t xml:space="preserve">Type </w:t>
      </w:r>
      <w:r>
        <w:t>your partner’s</w:t>
      </w:r>
      <w:r w:rsidR="00FB101C">
        <w:t xml:space="preserve"> </w:t>
      </w:r>
      <w:r w:rsidR="00FB101C" w:rsidRPr="00FB101C">
        <w:rPr>
          <w:rStyle w:val="Exploration-typingChar"/>
        </w:rPr>
        <w:t>e-mail address</w:t>
      </w:r>
      <w:r w:rsidR="00FB101C">
        <w:t xml:space="preserve"> </w:t>
      </w:r>
      <w:r>
        <w:t xml:space="preserve"> </w:t>
      </w:r>
      <w:r w:rsidR="00FB101C">
        <w:t xml:space="preserve">in the </w:t>
      </w:r>
      <w:r w:rsidR="00FB101C" w:rsidRPr="0034454A">
        <w:rPr>
          <w:b/>
        </w:rPr>
        <w:t xml:space="preserve">Editors: </w:t>
      </w:r>
      <w:r w:rsidR="00FB101C" w:rsidRPr="007E32A3">
        <w:t>bar</w:t>
      </w:r>
      <w:r w:rsidR="00FB101C">
        <w:t xml:space="preserve">.  The e-mail </w:t>
      </w:r>
      <w:r w:rsidR="0034454A">
        <w:t xml:space="preserve">address </w:t>
      </w:r>
      <w:r w:rsidR="00FB101C">
        <w:t>should be one that is accessible at this site.</w:t>
      </w:r>
    </w:p>
    <w:p w14:paraId="6145D6C6" w14:textId="77777777" w:rsidR="00FB101C" w:rsidRDefault="00311BBA" w:rsidP="00093CAE">
      <w:pPr>
        <w:pStyle w:val="Explorationsteps"/>
        <w:numPr>
          <w:ilvl w:val="0"/>
          <w:numId w:val="67"/>
        </w:numPr>
      </w:pPr>
      <w:r>
        <w:t xml:space="preserve">Click </w:t>
      </w:r>
      <w:r w:rsidRPr="00311BBA">
        <w:rPr>
          <w:rStyle w:val="Exploration-clickingChar"/>
        </w:rPr>
        <w:t>Send</w:t>
      </w:r>
      <w:r>
        <w:t xml:space="preserve"> in the lower right area of the screen.  An e-mail message will be sent to your partner with a link to connect to your workspace.  You will also receive an e-mail with a link to connect to your partner’s workspace.</w:t>
      </w:r>
    </w:p>
    <w:p w14:paraId="4F4D66FC" w14:textId="77777777" w:rsidR="00311BBA" w:rsidRDefault="004F1EC8" w:rsidP="00093CAE">
      <w:pPr>
        <w:pStyle w:val="Explorationsteps"/>
        <w:numPr>
          <w:ilvl w:val="0"/>
          <w:numId w:val="67"/>
        </w:numPr>
      </w:pPr>
      <w:r>
        <w:t xml:space="preserve">If necessary, open your Office Live project workspace.  Under the heading, </w:t>
      </w:r>
      <w:r>
        <w:rPr>
          <w:b/>
        </w:rPr>
        <w:t>Shared With Me</w:t>
      </w:r>
      <w:r>
        <w:t xml:space="preserve"> in the left navigation pane, click </w:t>
      </w:r>
      <w:r w:rsidR="00FA1E57">
        <w:rPr>
          <w:rStyle w:val="Exploration-clickingChar"/>
        </w:rPr>
        <w:t>Document</w:t>
      </w:r>
      <w:r w:rsidR="00AB0521">
        <w:rPr>
          <w:rStyle w:val="Exploration-clickingChar"/>
        </w:rPr>
        <w:t>s</w:t>
      </w:r>
      <w:r>
        <w:t xml:space="preserve"> </w:t>
      </w:r>
      <w:r w:rsidR="00AB0521">
        <w:t xml:space="preserve">and then select your partner’s shared document to open it for editing. </w:t>
      </w:r>
    </w:p>
    <w:p w14:paraId="6774B174" w14:textId="77777777" w:rsidR="004F1EC8" w:rsidRDefault="004F1EC8" w:rsidP="00093CAE">
      <w:pPr>
        <w:pStyle w:val="Explorationsteps"/>
        <w:numPr>
          <w:ilvl w:val="0"/>
          <w:numId w:val="67"/>
        </w:numPr>
      </w:pPr>
      <w:r>
        <w:t xml:space="preserve">Click the </w:t>
      </w:r>
      <w:r w:rsidRPr="004F1EC8">
        <w:rPr>
          <w:rStyle w:val="Exploration-clickingChar"/>
        </w:rPr>
        <w:t>Edit</w:t>
      </w:r>
      <w:r>
        <w:t xml:space="preserve"> icon in the top navigation bar of the workspace.  </w:t>
      </w:r>
      <w:r w:rsidR="004A24F1">
        <w:t>The document will open in Word.</w:t>
      </w:r>
    </w:p>
    <w:p w14:paraId="02C89C2A" w14:textId="77777777" w:rsidR="00313574" w:rsidRDefault="00313574" w:rsidP="00632D6C">
      <w:pPr>
        <w:pStyle w:val="Explorationsteps"/>
      </w:pPr>
    </w:p>
    <w:p w14:paraId="651BB5BF" w14:textId="77777777" w:rsidR="004A24F1" w:rsidRDefault="004A24F1" w:rsidP="00820C7F">
      <w:pPr>
        <w:pStyle w:val="Explorationsteps"/>
        <w:ind w:firstLine="0"/>
      </w:pPr>
      <w:r w:rsidRPr="004A24F1">
        <w:rPr>
          <w:b/>
        </w:rPr>
        <w:t>Note</w:t>
      </w:r>
      <w:r>
        <w:t xml:space="preserve">:  You may be asked to install an Office Live update to enable online editing.  </w:t>
      </w:r>
      <w:r w:rsidR="00313574">
        <w:t xml:space="preserve">Ask your instructor </w:t>
      </w:r>
      <w:r w:rsidR="00774419">
        <w:t>how to proceed</w:t>
      </w:r>
      <w:r w:rsidR="007E32A3">
        <w:t xml:space="preserve"> if this occurs</w:t>
      </w:r>
      <w:r w:rsidR="00313574">
        <w:t>.</w:t>
      </w:r>
    </w:p>
    <w:p w14:paraId="73184CF5" w14:textId="77777777" w:rsidR="004A24F1" w:rsidRDefault="004A24F1" w:rsidP="00632D6C">
      <w:pPr>
        <w:pStyle w:val="Explorationsteps"/>
      </w:pPr>
    </w:p>
    <w:p w14:paraId="064D4B6B" w14:textId="77777777" w:rsidR="004A24F1" w:rsidRDefault="00F83E40" w:rsidP="00632D6C">
      <w:pPr>
        <w:pStyle w:val="Explorationsteps"/>
      </w:pPr>
      <w:r>
        <w:t>10.</w:t>
      </w:r>
      <w:r w:rsidR="004A24F1">
        <w:t>Click</w:t>
      </w:r>
      <w:r w:rsidR="007E32A3">
        <w:t xml:space="preserve"> </w:t>
      </w:r>
      <w:r w:rsidR="004A24F1" w:rsidRPr="004A24F1">
        <w:rPr>
          <w:rStyle w:val="Exploration-clickingChar"/>
        </w:rPr>
        <w:t>Review</w:t>
      </w:r>
      <w:r w:rsidR="004A24F1">
        <w:t xml:space="preserve"> at the top of the Window</w:t>
      </w:r>
      <w:r w:rsidR="00A60669">
        <w:t xml:space="preserve">. From the </w:t>
      </w:r>
      <w:r w:rsidR="00A60669" w:rsidRPr="007E32A3">
        <w:rPr>
          <w:b/>
        </w:rPr>
        <w:t>Tracking</w:t>
      </w:r>
      <w:r w:rsidR="00A60669">
        <w:t xml:space="preserve"> section</w:t>
      </w:r>
      <w:r w:rsidR="004A24F1">
        <w:t xml:space="preserve"> click </w:t>
      </w:r>
      <w:r w:rsidR="004A24F1" w:rsidRPr="004A24F1">
        <w:rPr>
          <w:rStyle w:val="Exploration-clickingChar"/>
        </w:rPr>
        <w:t>Track Changes</w:t>
      </w:r>
      <w:r w:rsidR="004A24F1">
        <w:t xml:space="preserve">.  Edit the document in a few places.  You may also add comments to the </w:t>
      </w:r>
      <w:r w:rsidR="004A24F1">
        <w:lastRenderedPageBreak/>
        <w:t xml:space="preserve">document by going to the </w:t>
      </w:r>
      <w:r w:rsidR="004A24F1" w:rsidRPr="007E32A3">
        <w:rPr>
          <w:b/>
        </w:rPr>
        <w:t>Comments</w:t>
      </w:r>
      <w:r w:rsidR="004A24F1">
        <w:t xml:space="preserve"> section and clicking </w:t>
      </w:r>
      <w:r w:rsidR="004A24F1" w:rsidRPr="004A24F1">
        <w:rPr>
          <w:rStyle w:val="Exploration-clickingChar"/>
        </w:rPr>
        <w:t>New Comment</w:t>
      </w:r>
      <w:r w:rsidR="004A24F1">
        <w:t>.</w:t>
      </w:r>
    </w:p>
    <w:p w14:paraId="5E52F773" w14:textId="77777777" w:rsidR="007A0AB0" w:rsidRDefault="007A0AB0" w:rsidP="00632D6C">
      <w:pPr>
        <w:pStyle w:val="Explorationsteps"/>
      </w:pPr>
    </w:p>
    <w:p w14:paraId="2FEBDDBB" w14:textId="77777777" w:rsidR="007A0AB0" w:rsidRDefault="007A0AB0" w:rsidP="00D049B7">
      <w:pPr>
        <w:pStyle w:val="Explorationsteps"/>
        <w:ind w:firstLine="0"/>
      </w:pPr>
      <w:r w:rsidRPr="007A0AB0">
        <w:rPr>
          <w:b/>
        </w:rPr>
        <w:t>Hint:</w:t>
      </w:r>
      <w:r>
        <w:t xml:space="preserve"> There is content that may be removed because it is not geography-related.</w:t>
      </w:r>
    </w:p>
    <w:p w14:paraId="06A61871" w14:textId="77777777" w:rsidR="00D049B7" w:rsidRDefault="00D049B7" w:rsidP="00D049B7">
      <w:pPr>
        <w:pStyle w:val="Explorationsteps"/>
        <w:ind w:firstLine="0"/>
      </w:pPr>
    </w:p>
    <w:p w14:paraId="2D0461CC" w14:textId="77777777" w:rsidR="004A24F1" w:rsidRDefault="004A24F1" w:rsidP="00093CAE">
      <w:pPr>
        <w:pStyle w:val="Explorationsteps"/>
        <w:numPr>
          <w:ilvl w:val="0"/>
          <w:numId w:val="67"/>
        </w:numPr>
      </w:pPr>
      <w:r>
        <w:t xml:space="preserve">When you are finished with your </w:t>
      </w:r>
      <w:r w:rsidR="0034454A">
        <w:t xml:space="preserve">revisions, save the document </w:t>
      </w:r>
      <w:r w:rsidR="00774419">
        <w:t xml:space="preserve">to your work folder on your hard drive </w:t>
      </w:r>
      <w:r w:rsidR="0034454A">
        <w:t xml:space="preserve">with a slightly different name.  For example, </w:t>
      </w:r>
      <w:r w:rsidR="00AA7487">
        <w:rPr>
          <w:i/>
        </w:rPr>
        <w:t>[Your]</w:t>
      </w:r>
      <w:r w:rsidR="0034454A" w:rsidRPr="0034454A">
        <w:rPr>
          <w:i/>
        </w:rPr>
        <w:t xml:space="preserve"> Content.docx</w:t>
      </w:r>
      <w:r w:rsidR="0034454A">
        <w:t xml:space="preserve"> could be saved as </w:t>
      </w:r>
      <w:r w:rsidR="00AA7487">
        <w:rPr>
          <w:i/>
        </w:rPr>
        <w:t>[Your]</w:t>
      </w:r>
      <w:r w:rsidR="0034454A" w:rsidRPr="0034454A">
        <w:rPr>
          <w:i/>
        </w:rPr>
        <w:t xml:space="preserve"> Content-</w:t>
      </w:r>
      <w:r w:rsidR="0034454A">
        <w:rPr>
          <w:i/>
        </w:rPr>
        <w:t>2.docx</w:t>
      </w:r>
      <w:r w:rsidR="0034454A">
        <w:t>.</w:t>
      </w:r>
    </w:p>
    <w:p w14:paraId="1C28922C" w14:textId="77777777" w:rsidR="006A74EA" w:rsidRDefault="006A74EA" w:rsidP="00093CAE">
      <w:pPr>
        <w:pStyle w:val="Explorationsteps"/>
        <w:numPr>
          <w:ilvl w:val="0"/>
          <w:numId w:val="67"/>
        </w:numPr>
      </w:pPr>
      <w:r>
        <w:t xml:space="preserve">Upload the document to your Office Live workspace and give sharing rights to the document to your partner. </w:t>
      </w:r>
    </w:p>
    <w:p w14:paraId="5B7C6B43" w14:textId="77777777" w:rsidR="00AB0521" w:rsidRDefault="00A44783" w:rsidP="00093CAE">
      <w:pPr>
        <w:pStyle w:val="Explorationsteps"/>
        <w:numPr>
          <w:ilvl w:val="0"/>
          <w:numId w:val="67"/>
        </w:numPr>
      </w:pPr>
      <w:r>
        <w:t xml:space="preserve">Leave </w:t>
      </w:r>
      <w:r w:rsidR="007E32A3">
        <w:t xml:space="preserve">both </w:t>
      </w:r>
      <w:r>
        <w:t xml:space="preserve">your document and </w:t>
      </w:r>
      <w:r w:rsidR="007E32A3">
        <w:t xml:space="preserve">the </w:t>
      </w:r>
      <w:r w:rsidR="00AB0521">
        <w:t>Office Live workspace open.</w:t>
      </w:r>
    </w:p>
    <w:p w14:paraId="4F2BDBE8" w14:textId="77777777" w:rsidR="00723B8C" w:rsidRDefault="00723B8C" w:rsidP="00632D6C">
      <w:pPr>
        <w:pStyle w:val="Explorationsteps"/>
      </w:pPr>
    </w:p>
    <w:p w14:paraId="60A022B4" w14:textId="77777777" w:rsidR="00723B8C" w:rsidRDefault="00723B8C" w:rsidP="00723B8C">
      <w:pPr>
        <w:pStyle w:val="Explorationheading"/>
      </w:pPr>
      <w:bookmarkStart w:id="78" w:name="_Toc224631100"/>
      <w:bookmarkStart w:id="79" w:name="_Toc227047714"/>
      <w:r>
        <w:t>Explore:  Creating a Final Draft</w:t>
      </w:r>
      <w:r w:rsidR="008E60E5">
        <w:t xml:space="preserve"> and Saving as a New Version</w:t>
      </w:r>
      <w:bookmarkEnd w:id="78"/>
      <w:bookmarkEnd w:id="79"/>
    </w:p>
    <w:p w14:paraId="7A6041E8" w14:textId="77777777" w:rsidR="00AB0521" w:rsidRDefault="00723B8C" w:rsidP="00AA53BC">
      <w:pPr>
        <w:pStyle w:val="BodyText1"/>
      </w:pPr>
      <w:r>
        <w:t>Now that</w:t>
      </w:r>
      <w:r w:rsidR="008E60E5">
        <w:t xml:space="preserve"> your first draft has been edited by a team member</w:t>
      </w:r>
      <w:r>
        <w:t xml:space="preserve">, you are ready to review your partner’s suggestions and create a </w:t>
      </w:r>
      <w:r w:rsidRPr="007E32A3">
        <w:rPr>
          <w:b/>
        </w:rPr>
        <w:t>final draft</w:t>
      </w:r>
      <w:r>
        <w:t>.</w:t>
      </w:r>
    </w:p>
    <w:p w14:paraId="59CD5E69" w14:textId="77777777" w:rsidR="008E60E5" w:rsidRPr="00DE586B" w:rsidRDefault="008E60E5" w:rsidP="00093CAE">
      <w:pPr>
        <w:pStyle w:val="Explorationsteps"/>
        <w:numPr>
          <w:ilvl w:val="0"/>
          <w:numId w:val="68"/>
        </w:numPr>
      </w:pPr>
      <w:r w:rsidRPr="00DE586B">
        <w:t xml:space="preserve">Open your Office Live workspace, if necessary, and go to the </w:t>
      </w:r>
      <w:r w:rsidRPr="006C4FEE">
        <w:rPr>
          <w:b/>
        </w:rPr>
        <w:t>Shared With Me</w:t>
      </w:r>
      <w:r w:rsidRPr="00DE586B">
        <w:t xml:space="preserve"> section on the left navigation pane.</w:t>
      </w:r>
    </w:p>
    <w:p w14:paraId="36ABC906" w14:textId="77777777" w:rsidR="008E60E5" w:rsidRPr="00DE586B" w:rsidRDefault="008E60E5" w:rsidP="00093CAE">
      <w:pPr>
        <w:pStyle w:val="Explorationsteps"/>
        <w:numPr>
          <w:ilvl w:val="0"/>
          <w:numId w:val="68"/>
        </w:numPr>
      </w:pPr>
      <w:r w:rsidRPr="00DE586B">
        <w:t xml:space="preserve">You should have received an e-mail from Office Live that your partner has shared a new document with you.  Click </w:t>
      </w:r>
      <w:r w:rsidRPr="00DE586B">
        <w:rPr>
          <w:rStyle w:val="Exploration-clickingChar"/>
          <w:sz w:val="24"/>
        </w:rPr>
        <w:t>Documents</w:t>
      </w:r>
      <w:r w:rsidRPr="00DE586B">
        <w:t xml:space="preserve"> and then open the edited document shared with you by your partner.</w:t>
      </w:r>
    </w:p>
    <w:p w14:paraId="774BADB7" w14:textId="77777777" w:rsidR="008E60E5" w:rsidRPr="00DE586B" w:rsidRDefault="008E60E5" w:rsidP="00093CAE">
      <w:pPr>
        <w:pStyle w:val="Explorationsteps"/>
        <w:numPr>
          <w:ilvl w:val="0"/>
          <w:numId w:val="68"/>
        </w:numPr>
      </w:pPr>
      <w:r w:rsidRPr="00DE586B">
        <w:t>Review the changes that have been suggested by your partner and any comments made.</w:t>
      </w:r>
    </w:p>
    <w:p w14:paraId="2D542AB6" w14:textId="77777777" w:rsidR="008E60E5" w:rsidRPr="00DE586B" w:rsidRDefault="008E60E5" w:rsidP="00093CAE">
      <w:pPr>
        <w:pStyle w:val="Explorationsteps"/>
        <w:numPr>
          <w:ilvl w:val="0"/>
          <w:numId w:val="68"/>
        </w:numPr>
      </w:pPr>
      <w:r w:rsidRPr="00DE586B">
        <w:t xml:space="preserve">To REJECT A CHANGE, place the cursor over the deleted/added/changed area, right-click and select </w:t>
      </w:r>
      <w:r w:rsidRPr="00DE586B">
        <w:rPr>
          <w:rStyle w:val="Exploration-clickingChar"/>
          <w:sz w:val="24"/>
        </w:rPr>
        <w:t>Reject Change</w:t>
      </w:r>
      <w:r w:rsidRPr="00DE586B">
        <w:t xml:space="preserve"> from the drop down menu.  The text area will revert to what you had originally written.</w:t>
      </w:r>
    </w:p>
    <w:p w14:paraId="10F74AE2" w14:textId="77777777" w:rsidR="008E60E5" w:rsidRPr="00DE586B" w:rsidRDefault="008E60E5" w:rsidP="00093CAE">
      <w:pPr>
        <w:pStyle w:val="Explorationsteps"/>
        <w:numPr>
          <w:ilvl w:val="0"/>
          <w:numId w:val="68"/>
        </w:numPr>
      </w:pPr>
      <w:r w:rsidRPr="00DE586B">
        <w:t xml:space="preserve">To ACCEPT A CHANGE, use the same process, but select </w:t>
      </w:r>
      <w:r w:rsidRPr="00DE586B">
        <w:rPr>
          <w:rStyle w:val="Exploration-clickingChar"/>
          <w:sz w:val="24"/>
        </w:rPr>
        <w:t>Accept Change</w:t>
      </w:r>
      <w:r w:rsidRPr="00DE586B">
        <w:t xml:space="preserve"> from the drop down menu.  The changes will now appear in the text.</w:t>
      </w:r>
    </w:p>
    <w:p w14:paraId="7A006D81" w14:textId="77777777" w:rsidR="008E60E5" w:rsidRDefault="008E60E5" w:rsidP="00632D6C">
      <w:pPr>
        <w:pStyle w:val="Explorationsteps"/>
      </w:pPr>
    </w:p>
    <w:p w14:paraId="7D75F0E9" w14:textId="77777777" w:rsidR="008E60E5" w:rsidRDefault="008E60E5" w:rsidP="00D049B7">
      <w:pPr>
        <w:pStyle w:val="Explorationsteps"/>
        <w:ind w:firstLine="0"/>
      </w:pPr>
      <w:r>
        <w:rPr>
          <w:b/>
        </w:rPr>
        <w:t xml:space="preserve">Note:  </w:t>
      </w:r>
      <w:r>
        <w:t>You may also right click on the balloon on the right side review pane and select the desired option from the drop down menu.</w:t>
      </w:r>
    </w:p>
    <w:p w14:paraId="30A80F02" w14:textId="77777777" w:rsidR="008E60E5" w:rsidRDefault="008E60E5" w:rsidP="00632D6C">
      <w:pPr>
        <w:pStyle w:val="Explorationsteps"/>
      </w:pPr>
    </w:p>
    <w:p w14:paraId="3A549D03" w14:textId="77777777" w:rsidR="008E60E5" w:rsidRDefault="008E60E5" w:rsidP="00093CAE">
      <w:pPr>
        <w:pStyle w:val="Explorationsteps"/>
        <w:numPr>
          <w:ilvl w:val="0"/>
          <w:numId w:val="68"/>
        </w:numPr>
      </w:pPr>
      <w:r>
        <w:t xml:space="preserve">Save this document </w:t>
      </w:r>
      <w:r w:rsidR="00151839">
        <w:t xml:space="preserve">as </w:t>
      </w:r>
      <w:r w:rsidR="00AA7487">
        <w:rPr>
          <w:i/>
        </w:rPr>
        <w:t>[Your</w:t>
      </w:r>
      <w:r w:rsidR="00FA1550">
        <w:rPr>
          <w:i/>
        </w:rPr>
        <w:t>]</w:t>
      </w:r>
      <w:r w:rsidR="00151839">
        <w:rPr>
          <w:i/>
        </w:rPr>
        <w:t xml:space="preserve"> </w:t>
      </w:r>
      <w:r w:rsidR="00BB317A">
        <w:rPr>
          <w:i/>
        </w:rPr>
        <w:t>Geography Report</w:t>
      </w:r>
      <w:r w:rsidR="00FA1550">
        <w:rPr>
          <w:i/>
        </w:rPr>
        <w:t xml:space="preserve"> Final</w:t>
      </w:r>
      <w:r w:rsidR="00151839">
        <w:rPr>
          <w:i/>
        </w:rPr>
        <w:t xml:space="preserve"> </w:t>
      </w:r>
      <w:r w:rsidR="00151839">
        <w:t>to your hard drive and close it.</w:t>
      </w:r>
    </w:p>
    <w:p w14:paraId="5B185B66" w14:textId="77777777" w:rsidR="00151839" w:rsidRDefault="00151839" w:rsidP="00632D6C">
      <w:pPr>
        <w:pStyle w:val="Explorationsteps"/>
      </w:pPr>
    </w:p>
    <w:p w14:paraId="507733B1" w14:textId="77777777" w:rsidR="00151839" w:rsidRDefault="00151839" w:rsidP="00151839">
      <w:pPr>
        <w:pStyle w:val="Exploration-name"/>
      </w:pPr>
      <w:r>
        <w:t>Using Office Live to Create and Save a New Version</w:t>
      </w:r>
    </w:p>
    <w:p w14:paraId="0806ECC3" w14:textId="77777777" w:rsidR="00151839" w:rsidRDefault="00151839" w:rsidP="00151839">
      <w:pPr>
        <w:pStyle w:val="Exploration-name"/>
      </w:pPr>
    </w:p>
    <w:p w14:paraId="0CB5B80E" w14:textId="77777777" w:rsidR="00151839" w:rsidRDefault="00151839" w:rsidP="00093CAE">
      <w:pPr>
        <w:pStyle w:val="Explorationsteps"/>
        <w:numPr>
          <w:ilvl w:val="0"/>
          <w:numId w:val="69"/>
        </w:numPr>
      </w:pPr>
      <w:r>
        <w:t xml:space="preserve">Open your Office Live workspace, if necessary, and go to your project workspace.  Open the document </w:t>
      </w:r>
      <w:r w:rsidRPr="006C4FEE">
        <w:rPr>
          <w:i/>
        </w:rPr>
        <w:t xml:space="preserve">[Your] </w:t>
      </w:r>
      <w:r w:rsidR="00FA1550">
        <w:rPr>
          <w:i/>
        </w:rPr>
        <w:t>Africa Geography Report</w:t>
      </w:r>
      <w:r w:rsidRPr="006C4FEE">
        <w:rPr>
          <w:i/>
        </w:rPr>
        <w:t xml:space="preserve"> Draft</w:t>
      </w:r>
      <w:r>
        <w:t xml:space="preserve">.  </w:t>
      </w:r>
    </w:p>
    <w:p w14:paraId="3262A1F1" w14:textId="77777777" w:rsidR="00151839" w:rsidRDefault="00151839" w:rsidP="00093CAE">
      <w:pPr>
        <w:pStyle w:val="Explorationsteps"/>
        <w:numPr>
          <w:ilvl w:val="0"/>
          <w:numId w:val="69"/>
        </w:numPr>
      </w:pPr>
      <w:r>
        <w:t xml:space="preserve">Click the </w:t>
      </w:r>
      <w:r w:rsidRPr="00B513C7">
        <w:rPr>
          <w:rStyle w:val="Exploration-clickingChar"/>
        </w:rPr>
        <w:t xml:space="preserve">arrow </w:t>
      </w:r>
      <w:r>
        <w:t xml:space="preserve">by the lower right of the </w:t>
      </w:r>
      <w:r w:rsidRPr="007E32A3">
        <w:rPr>
          <w:b/>
        </w:rPr>
        <w:t>Version</w:t>
      </w:r>
      <w:r>
        <w:t xml:space="preserve"> icon and select </w:t>
      </w:r>
      <w:r w:rsidRPr="00B513C7">
        <w:rPr>
          <w:rStyle w:val="Exploration-clickingChar"/>
        </w:rPr>
        <w:t>Add a new document version</w:t>
      </w:r>
      <w:r>
        <w:t xml:space="preserve"> from the drop down menu.  Locate the file</w:t>
      </w:r>
      <w:r w:rsidR="007E32A3">
        <w:t>,</w:t>
      </w:r>
      <w:r>
        <w:t xml:space="preserve"> </w:t>
      </w:r>
      <w:r w:rsidR="00AA7487">
        <w:rPr>
          <w:i/>
        </w:rPr>
        <w:t>[Your]</w:t>
      </w:r>
      <w:r>
        <w:rPr>
          <w:i/>
        </w:rPr>
        <w:t xml:space="preserve"> </w:t>
      </w:r>
      <w:r w:rsidR="00FA1550">
        <w:rPr>
          <w:i/>
        </w:rPr>
        <w:t>Geography Report Final</w:t>
      </w:r>
      <w:r w:rsidR="007E32A3">
        <w:rPr>
          <w:i/>
        </w:rPr>
        <w:t>,</w:t>
      </w:r>
      <w:r>
        <w:t xml:space="preserve"> and choose it to upload to your project workspace.</w:t>
      </w:r>
    </w:p>
    <w:p w14:paraId="0CEB5E84" w14:textId="77777777" w:rsidR="00422590" w:rsidRDefault="00422590" w:rsidP="00093CAE">
      <w:pPr>
        <w:pStyle w:val="Explorationsteps"/>
        <w:numPr>
          <w:ilvl w:val="0"/>
          <w:numId w:val="69"/>
        </w:numPr>
      </w:pPr>
      <w:r>
        <w:t xml:space="preserve">The final draft is now uploaded to your workspace, but notice that it is still named a first draft.  To change the name, click the </w:t>
      </w:r>
      <w:r w:rsidRPr="00B513C7">
        <w:rPr>
          <w:rStyle w:val="Exploration-clickingChar"/>
        </w:rPr>
        <w:t>project workspace</w:t>
      </w:r>
      <w:r>
        <w:t xml:space="preserve"> in the left navigation pane and move the cursor over the document name.  A </w:t>
      </w:r>
      <w:r w:rsidR="00A6296E">
        <w:t>window</w:t>
      </w:r>
      <w:r>
        <w:t xml:space="preserve"> similar to the one below will appear.</w:t>
      </w:r>
    </w:p>
    <w:p w14:paraId="3C9597C3" w14:textId="77777777" w:rsidR="00AA7487" w:rsidRDefault="007E32A3" w:rsidP="00632D6C">
      <w:pPr>
        <w:pStyle w:val="Explorationsteps"/>
      </w:pPr>
      <w:r>
        <w:rPr>
          <w:noProof/>
        </w:rPr>
        <w:drawing>
          <wp:anchor distT="0" distB="0" distL="114300" distR="114300" simplePos="0" relativeHeight="251665920" behindDoc="1" locked="0" layoutInCell="1" allowOverlap="1" wp14:editId="529480A6">
            <wp:simplePos x="0" y="0"/>
            <wp:positionH relativeFrom="margin">
              <wp:posOffset>285750</wp:posOffset>
            </wp:positionH>
            <wp:positionV relativeFrom="paragraph">
              <wp:posOffset>163830</wp:posOffset>
            </wp:positionV>
            <wp:extent cx="5734050" cy="1552575"/>
            <wp:effectExtent l="19050" t="0" r="0" b="0"/>
            <wp:wrapTight wrapText="bothSides">
              <wp:wrapPolygon edited="0">
                <wp:start x="-72" y="0"/>
                <wp:lineTo x="-72" y="21467"/>
                <wp:lineTo x="21600" y="21467"/>
                <wp:lineTo x="21600" y="0"/>
                <wp:lineTo x="-72"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grayscl/>
                    </a:blip>
                    <a:srcRect t="22460" b="32353"/>
                    <a:stretch>
                      <a:fillRect/>
                    </a:stretch>
                  </pic:blipFill>
                  <pic:spPr bwMode="auto">
                    <a:xfrm>
                      <a:off x="0" y="0"/>
                      <a:ext cx="5734050" cy="1552575"/>
                    </a:xfrm>
                    <a:prstGeom prst="rect">
                      <a:avLst/>
                    </a:prstGeom>
                    <a:noFill/>
                    <a:ln w="9525">
                      <a:noFill/>
                      <a:miter lim="800000"/>
                      <a:headEnd/>
                      <a:tailEnd/>
                    </a:ln>
                  </pic:spPr>
                </pic:pic>
              </a:graphicData>
            </a:graphic>
          </wp:anchor>
        </w:drawing>
      </w:r>
    </w:p>
    <w:p w14:paraId="51EBFB51" w14:textId="77777777" w:rsidR="00422590" w:rsidRDefault="00422590" w:rsidP="00632D6C">
      <w:pPr>
        <w:pStyle w:val="Explorationsteps"/>
      </w:pPr>
    </w:p>
    <w:p w14:paraId="65152658" w14:textId="77777777" w:rsidR="00422590" w:rsidRDefault="00422590" w:rsidP="00632D6C">
      <w:pPr>
        <w:pStyle w:val="Explorationsteps"/>
      </w:pPr>
    </w:p>
    <w:p w14:paraId="776CE897" w14:textId="77777777" w:rsidR="00AA7487" w:rsidRDefault="00AA7487" w:rsidP="00632D6C">
      <w:pPr>
        <w:pStyle w:val="Explorationsteps"/>
      </w:pPr>
    </w:p>
    <w:p w14:paraId="2823D4E7" w14:textId="77777777" w:rsidR="00AA7487" w:rsidRPr="005B4F7F" w:rsidRDefault="00AA7487" w:rsidP="00632D6C">
      <w:pPr>
        <w:pStyle w:val="Explorationsteps"/>
      </w:pPr>
    </w:p>
    <w:p w14:paraId="01AB78EA" w14:textId="77777777" w:rsidR="00AA7487" w:rsidRPr="005B4F7F" w:rsidRDefault="00AA7487" w:rsidP="00632D6C">
      <w:pPr>
        <w:pStyle w:val="Explorationsteps"/>
      </w:pPr>
    </w:p>
    <w:p w14:paraId="2A4A5810" w14:textId="77777777" w:rsidR="00AA7487" w:rsidRPr="009A2B96" w:rsidRDefault="00AA7487" w:rsidP="00D049B7">
      <w:pPr>
        <w:pStyle w:val="Explorationsteps"/>
        <w:jc w:val="right"/>
      </w:pPr>
      <w:r w:rsidRPr="009A2B96">
        <w:t>Project Document Options</w:t>
      </w:r>
    </w:p>
    <w:p w14:paraId="01213A5B" w14:textId="77777777" w:rsidR="00AA7487" w:rsidRDefault="00AA7487" w:rsidP="00632D6C">
      <w:pPr>
        <w:pStyle w:val="Explorationsteps"/>
      </w:pPr>
    </w:p>
    <w:p w14:paraId="72C865AF" w14:textId="77777777" w:rsidR="00D503F0" w:rsidRDefault="00422590" w:rsidP="00093CAE">
      <w:pPr>
        <w:pStyle w:val="Explorationsteps"/>
        <w:numPr>
          <w:ilvl w:val="0"/>
          <w:numId w:val="69"/>
        </w:numPr>
      </w:pPr>
      <w:r>
        <w:t xml:space="preserve">Click </w:t>
      </w:r>
      <w:r w:rsidRPr="00422590">
        <w:rPr>
          <w:rStyle w:val="Exploration-clickingChar"/>
        </w:rPr>
        <w:t xml:space="preserve">Rename </w:t>
      </w:r>
      <w:r>
        <w:t xml:space="preserve">and type </w:t>
      </w:r>
      <w:r w:rsidR="00B34020">
        <w:rPr>
          <w:rStyle w:val="Exploration-typingChar"/>
        </w:rPr>
        <w:t>[Your]</w:t>
      </w:r>
      <w:r w:rsidRPr="00422590">
        <w:rPr>
          <w:rStyle w:val="Exploration-typingChar"/>
        </w:rPr>
        <w:t xml:space="preserve"> </w:t>
      </w:r>
      <w:r w:rsidR="00FA1550">
        <w:rPr>
          <w:rStyle w:val="Exploration-typingChar"/>
        </w:rPr>
        <w:t>Geography Report Final Draft</w:t>
      </w:r>
      <w:r>
        <w:t xml:space="preserve"> in the title bar.  When you go to the project workspace</w:t>
      </w:r>
      <w:r w:rsidR="00A60669">
        <w:t>,</w:t>
      </w:r>
      <w:r>
        <w:t xml:space="preserve"> you should see the new name in your list of documents.  </w:t>
      </w:r>
    </w:p>
    <w:p w14:paraId="0CF1E65C" w14:textId="77777777" w:rsidR="00422590" w:rsidRDefault="00422590" w:rsidP="00093CAE">
      <w:pPr>
        <w:pStyle w:val="Explorationsteps"/>
        <w:numPr>
          <w:ilvl w:val="0"/>
          <w:numId w:val="69"/>
        </w:numPr>
      </w:pPr>
      <w:r>
        <w:t>You now have the latest version available, but can also access</w:t>
      </w:r>
      <w:r w:rsidR="00D503F0">
        <w:t xml:space="preserve">, restore, or delete </w:t>
      </w:r>
      <w:r>
        <w:t>any of th</w:t>
      </w:r>
      <w:r w:rsidR="00D503F0">
        <w:t xml:space="preserve">e previous versions at any time by clicking the </w:t>
      </w:r>
      <w:r w:rsidR="00D503F0" w:rsidRPr="00D503F0">
        <w:rPr>
          <w:rStyle w:val="Exploration-clickingChar"/>
        </w:rPr>
        <w:t>Version</w:t>
      </w:r>
      <w:r w:rsidR="00D503F0">
        <w:t xml:space="preserve"> icon in an open document.</w:t>
      </w:r>
    </w:p>
    <w:p w14:paraId="371F1923" w14:textId="77777777" w:rsidR="00D503F0" w:rsidRDefault="00D503F0" w:rsidP="00093CAE">
      <w:pPr>
        <w:pStyle w:val="Explorationsteps"/>
        <w:numPr>
          <w:ilvl w:val="0"/>
          <w:numId w:val="69"/>
        </w:numPr>
      </w:pPr>
      <w:r>
        <w:t>Close all open documents, but leave the Office Live workspace open.</w:t>
      </w:r>
    </w:p>
    <w:p w14:paraId="3F1412A8" w14:textId="77777777" w:rsidR="00A6296E" w:rsidRDefault="00A6296E" w:rsidP="00632D6C">
      <w:pPr>
        <w:pStyle w:val="Explorationsteps"/>
      </w:pPr>
    </w:p>
    <w:p w14:paraId="001C80B1" w14:textId="77777777" w:rsidR="00A6296E" w:rsidRDefault="00A6296E" w:rsidP="00D049B7">
      <w:pPr>
        <w:pStyle w:val="Explorationsteps"/>
        <w:ind w:firstLine="0"/>
      </w:pPr>
      <w:r w:rsidRPr="00A6296E">
        <w:rPr>
          <w:i/>
        </w:rPr>
        <w:t>Reflection</w:t>
      </w:r>
      <w:r>
        <w:t>: When and why would Office Live be advantageous to your students?</w:t>
      </w:r>
    </w:p>
    <w:p w14:paraId="6081A89E" w14:textId="77777777" w:rsidR="008E60E5" w:rsidRDefault="008E60E5" w:rsidP="00AA53BC">
      <w:pPr>
        <w:pStyle w:val="BodyText1"/>
      </w:pPr>
    </w:p>
    <w:p w14:paraId="692E9694" w14:textId="77777777" w:rsidR="00AB0521" w:rsidRDefault="00AB0521" w:rsidP="00AB0521">
      <w:pPr>
        <w:pStyle w:val="Explorationheading"/>
      </w:pPr>
      <w:bookmarkStart w:id="80" w:name="_Toc224631101"/>
      <w:bookmarkStart w:id="81" w:name="_Toc227047715"/>
      <w:r>
        <w:lastRenderedPageBreak/>
        <w:t xml:space="preserve">Explore:  </w:t>
      </w:r>
      <w:bookmarkEnd w:id="80"/>
      <w:r w:rsidR="00FA1550">
        <w:t>Publishing a Report</w:t>
      </w:r>
      <w:r w:rsidR="00F80D09">
        <w:t xml:space="preserve"> Using Word Templates</w:t>
      </w:r>
      <w:bookmarkEnd w:id="81"/>
    </w:p>
    <w:p w14:paraId="3B53AA8B" w14:textId="77777777" w:rsidR="00FB101C" w:rsidRDefault="00AB0521" w:rsidP="00AA53BC">
      <w:pPr>
        <w:pStyle w:val="BodyText1"/>
      </w:pPr>
      <w:r>
        <w:t xml:space="preserve">You and your team are </w:t>
      </w:r>
      <w:r w:rsidR="00B048E0">
        <w:t xml:space="preserve">happy—the social studies teacher </w:t>
      </w:r>
      <w:r w:rsidR="00F83E40">
        <w:t xml:space="preserve">is also covering the African continent and you will be completing a </w:t>
      </w:r>
      <w:r w:rsidR="00B048E0">
        <w:t xml:space="preserve">report on the Congo (Eastern region of Africa) for his class.  </w:t>
      </w:r>
      <w:r>
        <w:t xml:space="preserve">You have collaborated on contents and edited each other’s documents.  Now you are ready to put the final touches on </w:t>
      </w:r>
      <w:r w:rsidR="00B048E0">
        <w:t xml:space="preserve">the report to get it ready for submission.  This will also help you review information you need to put in your English report.  </w:t>
      </w:r>
    </w:p>
    <w:p w14:paraId="13C27D3A" w14:textId="77777777" w:rsidR="00B048E0" w:rsidRDefault="00B048E0" w:rsidP="00FA1550">
      <w:pPr>
        <w:pStyle w:val="Exploration-name"/>
      </w:pPr>
    </w:p>
    <w:p w14:paraId="274ACEAC" w14:textId="77777777" w:rsidR="00723B8C" w:rsidRDefault="00723B8C" w:rsidP="00FA1550">
      <w:pPr>
        <w:pStyle w:val="Exploration-name"/>
      </w:pPr>
      <w:r>
        <w:t xml:space="preserve">Working with </w:t>
      </w:r>
      <w:r w:rsidR="00F80D09">
        <w:t>Text Boxes</w:t>
      </w:r>
    </w:p>
    <w:p w14:paraId="7BE76397" w14:textId="77777777" w:rsidR="00723B8C" w:rsidRDefault="00723B8C" w:rsidP="00723B8C">
      <w:pPr>
        <w:pStyle w:val="Exploration-name"/>
      </w:pPr>
    </w:p>
    <w:p w14:paraId="76E48027" w14:textId="77777777" w:rsidR="00AB0521" w:rsidRDefault="00AB0521" w:rsidP="00093CAE">
      <w:pPr>
        <w:pStyle w:val="Explorationsteps"/>
        <w:numPr>
          <w:ilvl w:val="0"/>
          <w:numId w:val="70"/>
        </w:numPr>
      </w:pPr>
      <w:r>
        <w:t xml:space="preserve">Open the document, </w:t>
      </w:r>
      <w:r w:rsidR="00FA1550">
        <w:rPr>
          <w:i/>
        </w:rPr>
        <w:t>Report</w:t>
      </w:r>
      <w:r w:rsidRPr="006C4FEE">
        <w:rPr>
          <w:i/>
        </w:rPr>
        <w:t xml:space="preserve"> Template.docx.</w:t>
      </w:r>
      <w:r>
        <w:t xml:space="preserve">  The </w:t>
      </w:r>
      <w:r w:rsidR="00FA1550">
        <w:t xml:space="preserve">report </w:t>
      </w:r>
      <w:r>
        <w:t>template has been formatted using Word 2007</w:t>
      </w:r>
      <w:r w:rsidR="00B048E0">
        <w:t xml:space="preserve"> and one of the built-in Word report templates.</w:t>
      </w:r>
      <w:r w:rsidR="00A44783">
        <w:t xml:space="preserve">  Note that the </w:t>
      </w:r>
      <w:r w:rsidR="00FA1550">
        <w:t>introductory section</w:t>
      </w:r>
      <w:r w:rsidR="00A44783">
        <w:t xml:space="preserve"> has already been added </w:t>
      </w:r>
      <w:r w:rsidR="00890D0B">
        <w:t xml:space="preserve">and there </w:t>
      </w:r>
      <w:r w:rsidR="00F80D09">
        <w:t xml:space="preserve">are built in </w:t>
      </w:r>
      <w:r w:rsidR="00B513C7">
        <w:t>text box</w:t>
      </w:r>
      <w:r w:rsidR="00F80D09">
        <w:t>es</w:t>
      </w:r>
      <w:r w:rsidR="00890D0B">
        <w:t xml:space="preserve"> for you to use to insert </w:t>
      </w:r>
      <w:r w:rsidR="00FA1550">
        <w:t xml:space="preserve">some of </w:t>
      </w:r>
      <w:r w:rsidR="00B513C7">
        <w:t xml:space="preserve">your </w:t>
      </w:r>
      <w:r w:rsidR="00FA1550">
        <w:t>material</w:t>
      </w:r>
      <w:r w:rsidR="00B513C7">
        <w:t>.</w:t>
      </w:r>
    </w:p>
    <w:p w14:paraId="37155260" w14:textId="77777777" w:rsidR="00D503F0" w:rsidRDefault="00D503F0" w:rsidP="00093CAE">
      <w:pPr>
        <w:pStyle w:val="Explorationsteps"/>
        <w:numPr>
          <w:ilvl w:val="0"/>
          <w:numId w:val="70"/>
        </w:numPr>
        <w:rPr>
          <w:i/>
        </w:rPr>
      </w:pPr>
      <w:r>
        <w:t xml:space="preserve">If necessary, open your Office Live project workspace and open the document, </w:t>
      </w:r>
      <w:r w:rsidR="00B34020">
        <w:rPr>
          <w:i/>
        </w:rPr>
        <w:t>[Your]</w:t>
      </w:r>
      <w:r>
        <w:rPr>
          <w:i/>
        </w:rPr>
        <w:t xml:space="preserve"> </w:t>
      </w:r>
      <w:r w:rsidR="00FA1550">
        <w:rPr>
          <w:i/>
        </w:rPr>
        <w:t xml:space="preserve">Geography Report </w:t>
      </w:r>
      <w:r>
        <w:rPr>
          <w:i/>
        </w:rPr>
        <w:t xml:space="preserve">Final </w:t>
      </w:r>
      <w:r w:rsidR="00B34020">
        <w:rPr>
          <w:i/>
        </w:rPr>
        <w:t>Draft.</w:t>
      </w:r>
    </w:p>
    <w:p w14:paraId="4806109B" w14:textId="77777777" w:rsidR="00750E95" w:rsidRDefault="00B513C7" w:rsidP="00093CAE">
      <w:pPr>
        <w:pStyle w:val="Explorationsteps"/>
        <w:numPr>
          <w:ilvl w:val="0"/>
          <w:numId w:val="70"/>
        </w:numPr>
      </w:pPr>
      <w:r>
        <w:t>A</w:t>
      </w:r>
      <w:r w:rsidR="00750E95">
        <w:t xml:space="preserve">dd another text box </w:t>
      </w:r>
      <w:r w:rsidR="00FA1550">
        <w:t>to the report template</w:t>
      </w:r>
      <w:r w:rsidR="00CB2222">
        <w:t xml:space="preserve">.  You will be able to add text about the Congo in these text boxes.  </w:t>
      </w:r>
      <w:r w:rsidR="00FA1550">
        <w:t xml:space="preserve"> </w:t>
      </w:r>
      <w:r w:rsidR="00750E95">
        <w:t xml:space="preserve">Click the </w:t>
      </w:r>
      <w:r w:rsidR="00750E95" w:rsidRPr="00DC2BBB">
        <w:rPr>
          <w:rStyle w:val="Exploration-clickingChar"/>
        </w:rPr>
        <w:t>Insert</w:t>
      </w:r>
      <w:r w:rsidR="00750E95">
        <w:t xml:space="preserve"> tab on the task ribbon, go to the </w:t>
      </w:r>
      <w:r w:rsidR="00750E95">
        <w:rPr>
          <w:b/>
        </w:rPr>
        <w:t>Text</w:t>
      </w:r>
      <w:r w:rsidR="00750E95">
        <w:t xml:space="preserve"> section and click </w:t>
      </w:r>
      <w:r w:rsidR="00750E95">
        <w:rPr>
          <w:rStyle w:val="Exploration-clickingChar"/>
        </w:rPr>
        <w:t>Text Box</w:t>
      </w:r>
      <w:r w:rsidR="00750E95">
        <w:t xml:space="preserve">.  Click </w:t>
      </w:r>
      <w:r w:rsidR="00750E95" w:rsidRPr="00890D0B">
        <w:rPr>
          <w:rStyle w:val="Exploration-clickingChar"/>
        </w:rPr>
        <w:t>Draw Text Box</w:t>
      </w:r>
      <w:r w:rsidR="00750E95">
        <w:t xml:space="preserve"> from the drop down menu.</w:t>
      </w:r>
    </w:p>
    <w:p w14:paraId="2BB7DB15" w14:textId="77777777" w:rsidR="00750E95" w:rsidRDefault="00C05748" w:rsidP="00093CAE">
      <w:pPr>
        <w:pStyle w:val="Explorationsteps"/>
        <w:numPr>
          <w:ilvl w:val="0"/>
          <w:numId w:val="70"/>
        </w:numPr>
      </w:pPr>
      <w:r>
        <w:rPr>
          <w:noProof/>
        </w:rPr>
        <w:drawing>
          <wp:anchor distT="0" distB="0" distL="114300" distR="114300" simplePos="0" relativeHeight="251774464" behindDoc="0" locked="0" layoutInCell="1" allowOverlap="1" wp14:editId="26184982">
            <wp:simplePos x="0" y="0"/>
            <wp:positionH relativeFrom="margin">
              <wp:posOffset>228600</wp:posOffset>
            </wp:positionH>
            <wp:positionV relativeFrom="paragraph">
              <wp:posOffset>848995</wp:posOffset>
            </wp:positionV>
            <wp:extent cx="5943600" cy="2867025"/>
            <wp:effectExtent l="1905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cstate="print">
                      <a:grayscl/>
                    </a:blip>
                    <a:srcRect t="19519"/>
                    <a:stretch>
                      <a:fillRect/>
                    </a:stretch>
                  </pic:blipFill>
                  <pic:spPr bwMode="auto">
                    <a:xfrm>
                      <a:off x="0" y="0"/>
                      <a:ext cx="5943600" cy="2867025"/>
                    </a:xfrm>
                    <a:prstGeom prst="rect">
                      <a:avLst/>
                    </a:prstGeom>
                    <a:noFill/>
                    <a:ln w="9525">
                      <a:noFill/>
                      <a:miter lim="800000"/>
                      <a:headEnd/>
                      <a:tailEnd/>
                    </a:ln>
                  </pic:spPr>
                </pic:pic>
              </a:graphicData>
            </a:graphic>
          </wp:anchor>
        </w:drawing>
      </w:r>
      <w:r w:rsidR="00750E95">
        <w:t xml:space="preserve">Place the crosshairs on </w:t>
      </w:r>
      <w:r w:rsidR="00FA1550">
        <w:t>the report template</w:t>
      </w:r>
      <w:r w:rsidR="00750E95">
        <w:t xml:space="preserve"> to the right of the existing text box.  Left click the mouse button to draw a text box the same width, but only about one-half as high </w:t>
      </w:r>
      <w:r w:rsidR="003C50F0">
        <w:t>as the</w:t>
      </w:r>
      <w:r w:rsidR="00750E95">
        <w:t xml:space="preserve"> one to the left.  Your screen will show a document similar to the one below.</w:t>
      </w:r>
    </w:p>
    <w:p w14:paraId="475C8720" w14:textId="77777777" w:rsidR="00750E95" w:rsidRPr="009A2B96" w:rsidRDefault="00FA1550" w:rsidP="00D049B7">
      <w:pPr>
        <w:pStyle w:val="Explorationsteps"/>
        <w:jc w:val="right"/>
      </w:pPr>
      <w:r>
        <w:t xml:space="preserve">Report </w:t>
      </w:r>
      <w:r w:rsidR="00B34020" w:rsidRPr="009A2B96">
        <w:t>Template with Added Text Box (Right)</w:t>
      </w:r>
    </w:p>
    <w:p w14:paraId="43B8AFF1" w14:textId="77777777" w:rsidR="00A44783" w:rsidRDefault="004B6526" w:rsidP="00093CAE">
      <w:pPr>
        <w:pStyle w:val="Explorationsteps"/>
        <w:numPr>
          <w:ilvl w:val="0"/>
          <w:numId w:val="70"/>
        </w:numPr>
      </w:pPr>
      <w:r>
        <w:lastRenderedPageBreak/>
        <w:t>Copy and paste the title and content related to climate into the left text box.  Copy and paste the title and first paragraph of content related to the Congo River in the right text box</w:t>
      </w:r>
      <w:r w:rsidR="00F80D09">
        <w:t xml:space="preserve">.  </w:t>
      </w:r>
      <w:r w:rsidR="00A44783">
        <w:t>You may have to adjust the shape and size of the text box</w:t>
      </w:r>
      <w:r w:rsidR="00890D0B">
        <w:t xml:space="preserve"> – and/or cut and paste text to the right side text box.</w:t>
      </w:r>
    </w:p>
    <w:p w14:paraId="1F4277CF" w14:textId="77777777" w:rsidR="00472BA6" w:rsidRDefault="00472BA6" w:rsidP="00093CAE">
      <w:pPr>
        <w:pStyle w:val="Explorationsteps"/>
        <w:numPr>
          <w:ilvl w:val="0"/>
          <w:numId w:val="70"/>
        </w:numPr>
      </w:pPr>
      <w:r>
        <w:t>At this point you want to leave the text box outline</w:t>
      </w:r>
      <w:r w:rsidR="00750E95">
        <w:t>s</w:t>
      </w:r>
      <w:r>
        <w:t xml:space="preserve"> in place.</w:t>
      </w:r>
    </w:p>
    <w:p w14:paraId="53FB1012" w14:textId="77777777" w:rsidR="00750E95" w:rsidRDefault="00750E95" w:rsidP="00750E95">
      <w:pPr>
        <w:pStyle w:val="Exploration-name"/>
      </w:pPr>
    </w:p>
    <w:p w14:paraId="61A47481" w14:textId="77777777" w:rsidR="00750E95" w:rsidRDefault="00750E95" w:rsidP="00750E95">
      <w:pPr>
        <w:pStyle w:val="Exploration-name"/>
      </w:pPr>
      <w:r>
        <w:t>Placing Clip Art</w:t>
      </w:r>
    </w:p>
    <w:p w14:paraId="7D165D44" w14:textId="77777777" w:rsidR="005B4F7F" w:rsidRDefault="005B4F7F" w:rsidP="00632D6C">
      <w:pPr>
        <w:pStyle w:val="Explorationsteps"/>
      </w:pPr>
    </w:p>
    <w:p w14:paraId="5E04E2D3" w14:textId="77777777" w:rsidR="005B4F7F" w:rsidRDefault="00750E95" w:rsidP="00093CAE">
      <w:pPr>
        <w:pStyle w:val="Explorationsteps"/>
        <w:numPr>
          <w:ilvl w:val="0"/>
          <w:numId w:val="71"/>
        </w:numPr>
      </w:pPr>
      <w:r>
        <w:t xml:space="preserve">Click the </w:t>
      </w:r>
      <w:r w:rsidRPr="00B513C7">
        <w:rPr>
          <w:rStyle w:val="Exploration-clickingChar"/>
        </w:rPr>
        <w:t>Insert</w:t>
      </w:r>
      <w:r>
        <w:t xml:space="preserve"> tab, go to the </w:t>
      </w:r>
      <w:r w:rsidRPr="006C4FEE">
        <w:rPr>
          <w:b/>
        </w:rPr>
        <w:t xml:space="preserve">Illustrations </w:t>
      </w:r>
      <w:r>
        <w:t xml:space="preserve">section and click </w:t>
      </w:r>
      <w:r w:rsidRPr="00B513C7">
        <w:rPr>
          <w:rStyle w:val="Exploration-clickingChar"/>
        </w:rPr>
        <w:t>Clip Art</w:t>
      </w:r>
      <w:r>
        <w:t xml:space="preserve">.  A </w:t>
      </w:r>
      <w:r w:rsidRPr="006C4FEE">
        <w:rPr>
          <w:b/>
        </w:rPr>
        <w:t>Clip Art</w:t>
      </w:r>
      <w:r>
        <w:t xml:space="preserve"> pane will appear to the right of your document.</w:t>
      </w:r>
      <w:r w:rsidR="005B4F7F">
        <w:t xml:space="preserve"> </w:t>
      </w:r>
    </w:p>
    <w:p w14:paraId="7C7EB2DB" w14:textId="77777777" w:rsidR="00DC2BBB" w:rsidRDefault="00F80D09" w:rsidP="00093CAE">
      <w:pPr>
        <w:pStyle w:val="Explorationsteps"/>
        <w:numPr>
          <w:ilvl w:val="0"/>
          <w:numId w:val="71"/>
        </w:numPr>
      </w:pPr>
      <w:r>
        <w:rPr>
          <w:noProof/>
        </w:rPr>
        <w:drawing>
          <wp:anchor distT="0" distB="0" distL="114300" distR="114300" simplePos="0" relativeHeight="251773440" behindDoc="1" locked="0" layoutInCell="1" allowOverlap="1" wp14:editId="0CC8B49B">
            <wp:simplePos x="0" y="0"/>
            <wp:positionH relativeFrom="margin">
              <wp:posOffset>4295775</wp:posOffset>
            </wp:positionH>
            <wp:positionV relativeFrom="paragraph">
              <wp:posOffset>614045</wp:posOffset>
            </wp:positionV>
            <wp:extent cx="1190625" cy="1190625"/>
            <wp:effectExtent l="19050" t="0" r="9525" b="0"/>
            <wp:wrapTight wrapText="bothSides">
              <wp:wrapPolygon edited="0">
                <wp:start x="-346" y="0"/>
                <wp:lineTo x="-346" y="21427"/>
                <wp:lineTo x="21773" y="21427"/>
                <wp:lineTo x="21773" y="0"/>
                <wp:lineTo x="-346" y="0"/>
              </wp:wrapPolygon>
            </wp:wrapTight>
            <wp:docPr id="88" name="Picture 88" descr="C:\Users\Carol\Pictures\Microsoft Clip Organizer\j0438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Carol\Pictures\Microsoft Clip Organizer\j0438627.jpg"/>
                    <pic:cNvPicPr>
                      <a:picLocks noChangeAspect="1" noChangeArrowheads="1"/>
                    </pic:cNvPicPr>
                  </pic:nvPicPr>
                  <pic:blipFill>
                    <a:blip r:embed="rId44" cstate="print">
                      <a:grayscl/>
                    </a:blip>
                    <a:srcRect/>
                    <a:stretch>
                      <a:fillRect/>
                    </a:stretch>
                  </pic:blipFill>
                  <pic:spPr bwMode="auto">
                    <a:xfrm>
                      <a:off x="0" y="0"/>
                      <a:ext cx="1190625" cy="1190625"/>
                    </a:xfrm>
                    <a:prstGeom prst="rect">
                      <a:avLst/>
                    </a:prstGeom>
                    <a:noFill/>
                    <a:ln w="9525">
                      <a:noFill/>
                      <a:miter lim="800000"/>
                      <a:headEnd/>
                      <a:tailEnd/>
                    </a:ln>
                  </pic:spPr>
                </pic:pic>
              </a:graphicData>
            </a:graphic>
          </wp:anchor>
        </w:drawing>
      </w:r>
      <w:r>
        <w:rPr>
          <w:noProof/>
        </w:rPr>
        <w:drawing>
          <wp:anchor distT="0" distB="0" distL="114300" distR="114300" simplePos="0" relativeHeight="251772416" behindDoc="1" locked="0" layoutInCell="1" allowOverlap="1" wp14:editId="0AC55084">
            <wp:simplePos x="0" y="0"/>
            <wp:positionH relativeFrom="margin">
              <wp:posOffset>1771650</wp:posOffset>
            </wp:positionH>
            <wp:positionV relativeFrom="paragraph">
              <wp:posOffset>614045</wp:posOffset>
            </wp:positionV>
            <wp:extent cx="1152525" cy="1160780"/>
            <wp:effectExtent l="19050" t="0" r="9525" b="0"/>
            <wp:wrapTight wrapText="bothSides">
              <wp:wrapPolygon edited="0">
                <wp:start x="-357" y="0"/>
                <wp:lineTo x="-357" y="21269"/>
                <wp:lineTo x="21779" y="21269"/>
                <wp:lineTo x="21779" y="0"/>
                <wp:lineTo x="-357" y="0"/>
              </wp:wrapPolygon>
            </wp:wrapTight>
            <wp:docPr id="87" name="Picture 87" descr="C:\Users\Carol\AppData\Local\Microsoft\Windows\Temporary Internet Files\Content.IE5\WX1922QD\MPj043885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Carol\AppData\Local\Microsoft\Windows\Temporary Internet Files\Content.IE5\WX1922QD\MPj04388540000[1].jpg"/>
                    <pic:cNvPicPr>
                      <a:picLocks noChangeAspect="1" noChangeArrowheads="1"/>
                    </pic:cNvPicPr>
                  </pic:nvPicPr>
                  <pic:blipFill>
                    <a:blip r:embed="rId45" cstate="print">
                      <a:grayscl/>
                    </a:blip>
                    <a:srcRect/>
                    <a:stretch>
                      <a:fillRect/>
                    </a:stretch>
                  </pic:blipFill>
                  <pic:spPr bwMode="auto">
                    <a:xfrm>
                      <a:off x="0" y="0"/>
                      <a:ext cx="1152525" cy="1160780"/>
                    </a:xfrm>
                    <a:prstGeom prst="rect">
                      <a:avLst/>
                    </a:prstGeom>
                    <a:noFill/>
                    <a:ln w="9525">
                      <a:noFill/>
                      <a:miter lim="800000"/>
                      <a:headEnd/>
                      <a:tailEnd/>
                    </a:ln>
                  </pic:spPr>
                </pic:pic>
              </a:graphicData>
            </a:graphic>
          </wp:anchor>
        </w:drawing>
      </w:r>
      <w:r w:rsidR="00DC2BBB">
        <w:t xml:space="preserve">Type </w:t>
      </w:r>
      <w:r w:rsidR="00D503F0">
        <w:t>the search term</w:t>
      </w:r>
      <w:r w:rsidR="00DC2BBB">
        <w:t xml:space="preserve"> </w:t>
      </w:r>
      <w:r>
        <w:rPr>
          <w:rStyle w:val="Exploration-typingChar"/>
        </w:rPr>
        <w:t>Africa</w:t>
      </w:r>
      <w:r w:rsidR="00DC2BBB">
        <w:t xml:space="preserve"> in the </w:t>
      </w:r>
      <w:r w:rsidR="00DC2BBB" w:rsidRPr="005B4F7F">
        <w:rPr>
          <w:b/>
        </w:rPr>
        <w:t>Search for</w:t>
      </w:r>
      <w:r w:rsidR="00DC2BBB">
        <w:t xml:space="preserve">: box and then click </w:t>
      </w:r>
      <w:r w:rsidR="00DC2BBB" w:rsidRPr="00774419">
        <w:rPr>
          <w:rStyle w:val="Exploration-clickingChar"/>
        </w:rPr>
        <w:t>Go</w:t>
      </w:r>
      <w:r w:rsidR="00DC2BBB">
        <w:t xml:space="preserve">.  You will soon see available clip art from which you can select. </w:t>
      </w:r>
      <w:r w:rsidR="00D503F0">
        <w:t xml:space="preserve">Choose one of the two following </w:t>
      </w:r>
      <w:r w:rsidR="00750E95">
        <w:t>samples</w:t>
      </w:r>
      <w:r w:rsidR="00D503F0">
        <w:t>:</w:t>
      </w:r>
    </w:p>
    <w:p w14:paraId="23A08594" w14:textId="77777777" w:rsidR="00D503F0" w:rsidRDefault="00D503F0" w:rsidP="00632D6C">
      <w:pPr>
        <w:pStyle w:val="Explorationsteps"/>
      </w:pPr>
    </w:p>
    <w:p w14:paraId="60314891" w14:textId="77777777" w:rsidR="00D503F0" w:rsidRDefault="00D503F0" w:rsidP="00632D6C">
      <w:pPr>
        <w:pStyle w:val="Explorationsteps"/>
      </w:pPr>
    </w:p>
    <w:p w14:paraId="5DB9DFA8" w14:textId="77777777" w:rsidR="00D503F0" w:rsidRDefault="00D503F0" w:rsidP="00632D6C">
      <w:pPr>
        <w:pStyle w:val="Explorationsteps"/>
      </w:pPr>
    </w:p>
    <w:p w14:paraId="3EC608F9" w14:textId="77777777" w:rsidR="00D503F0" w:rsidRDefault="00D503F0" w:rsidP="00632D6C">
      <w:pPr>
        <w:pStyle w:val="Explorationsteps"/>
      </w:pPr>
    </w:p>
    <w:p w14:paraId="4E53033C" w14:textId="77777777" w:rsidR="00B34020" w:rsidRDefault="00B34020" w:rsidP="00632D6C">
      <w:pPr>
        <w:pStyle w:val="Explorationsteps"/>
      </w:pPr>
    </w:p>
    <w:p w14:paraId="61AFF946" w14:textId="77777777" w:rsidR="00B34020" w:rsidRPr="009A2B96" w:rsidRDefault="00B34020" w:rsidP="00D049B7">
      <w:pPr>
        <w:pStyle w:val="Explorationsteps"/>
        <w:jc w:val="center"/>
      </w:pPr>
      <w:r w:rsidRPr="009A2B96">
        <w:t xml:space="preserve">MS Office Word:  Sample Clip Art for Search of </w:t>
      </w:r>
      <w:r w:rsidR="00F80D09">
        <w:t>Africa</w:t>
      </w:r>
    </w:p>
    <w:p w14:paraId="36FAE286" w14:textId="77777777" w:rsidR="00D503F0" w:rsidRDefault="00D503F0" w:rsidP="00632D6C">
      <w:pPr>
        <w:pStyle w:val="Explorationsteps"/>
      </w:pPr>
    </w:p>
    <w:p w14:paraId="51D0FE54" w14:textId="77777777" w:rsidR="003D34BF" w:rsidRPr="005B4F7F" w:rsidRDefault="00750E95" w:rsidP="00093CAE">
      <w:pPr>
        <w:pStyle w:val="Explorationsteps"/>
        <w:numPr>
          <w:ilvl w:val="0"/>
          <w:numId w:val="71"/>
        </w:numPr>
      </w:pPr>
      <w:r w:rsidRPr="005B4F7F">
        <w:t xml:space="preserve">Move the cursor over the </w:t>
      </w:r>
      <w:r w:rsidR="00A60669">
        <w:t xml:space="preserve">clip art you selected and right </w:t>
      </w:r>
      <w:r w:rsidRPr="005B4F7F">
        <w:t xml:space="preserve">click the mouse.  </w:t>
      </w:r>
      <w:r w:rsidR="00D503F0" w:rsidRPr="005B4F7F">
        <w:t xml:space="preserve"> </w:t>
      </w:r>
      <w:r w:rsidR="003D34BF" w:rsidRPr="005B4F7F">
        <w:t xml:space="preserve">Select </w:t>
      </w:r>
      <w:r w:rsidR="003D34BF" w:rsidRPr="006C4FEE">
        <w:rPr>
          <w:rStyle w:val="Exploration-clickingChar"/>
          <w:sz w:val="24"/>
        </w:rPr>
        <w:t>Insert.</w:t>
      </w:r>
      <w:r w:rsidR="003D34BF" w:rsidRPr="005B4F7F">
        <w:t xml:space="preserve">  Note that the graphic may be inserted in an odd place so that you have to resize and move it.</w:t>
      </w:r>
    </w:p>
    <w:p w14:paraId="59B9B993" w14:textId="77777777" w:rsidR="003D34BF" w:rsidRPr="005B4F7F" w:rsidRDefault="003D34BF" w:rsidP="00093CAE">
      <w:pPr>
        <w:pStyle w:val="Explorationsteps"/>
        <w:numPr>
          <w:ilvl w:val="0"/>
          <w:numId w:val="71"/>
        </w:numPr>
      </w:pPr>
      <w:r w:rsidRPr="005B4F7F">
        <w:t xml:space="preserve">Precisely click the </w:t>
      </w:r>
      <w:r w:rsidRPr="005B4F7F">
        <w:rPr>
          <w:rStyle w:val="Exploration-clickingChar"/>
          <w:sz w:val="24"/>
        </w:rPr>
        <w:t xml:space="preserve">graphic </w:t>
      </w:r>
      <w:r w:rsidRPr="005B4F7F">
        <w:t xml:space="preserve">– not on any portion of a text box – to open the </w:t>
      </w:r>
      <w:r w:rsidRPr="00C45634">
        <w:rPr>
          <w:b/>
        </w:rPr>
        <w:t>Picture Tools, Format</w:t>
      </w:r>
      <w:r w:rsidRPr="005B4F7F">
        <w:t xml:space="preserve"> ribbon.  Go to the </w:t>
      </w:r>
      <w:r w:rsidRPr="00C45634">
        <w:rPr>
          <w:b/>
        </w:rPr>
        <w:t>Arrange</w:t>
      </w:r>
      <w:r w:rsidRPr="005B4F7F">
        <w:t xml:space="preserve"> section and click </w:t>
      </w:r>
      <w:r w:rsidRPr="005B4F7F">
        <w:rPr>
          <w:rStyle w:val="Exploration-clickingChar"/>
          <w:sz w:val="24"/>
        </w:rPr>
        <w:t>Text Wrapping</w:t>
      </w:r>
      <w:r w:rsidRPr="005B4F7F">
        <w:t>.</w:t>
      </w:r>
    </w:p>
    <w:p w14:paraId="45112D2B" w14:textId="77777777" w:rsidR="00DC2BBB" w:rsidRPr="005B4F7F" w:rsidRDefault="003D34BF" w:rsidP="00093CAE">
      <w:pPr>
        <w:pStyle w:val="Explorationsteps"/>
        <w:numPr>
          <w:ilvl w:val="0"/>
          <w:numId w:val="71"/>
        </w:numPr>
      </w:pPr>
      <w:r w:rsidRPr="005B4F7F">
        <w:t xml:space="preserve">Click </w:t>
      </w:r>
      <w:r w:rsidRPr="005B4F7F">
        <w:rPr>
          <w:rStyle w:val="Exploration-clickingChar"/>
          <w:sz w:val="24"/>
        </w:rPr>
        <w:t>Tight</w:t>
      </w:r>
      <w:r w:rsidR="00B34020" w:rsidRPr="005B4F7F">
        <w:t xml:space="preserve"> or </w:t>
      </w:r>
      <w:r w:rsidR="00B34020" w:rsidRPr="005B4F7F">
        <w:rPr>
          <w:rStyle w:val="Exploration-clickingChar"/>
          <w:sz w:val="24"/>
        </w:rPr>
        <w:t>Square</w:t>
      </w:r>
      <w:r w:rsidR="00B34020" w:rsidRPr="005B4F7F">
        <w:t xml:space="preserve">. </w:t>
      </w:r>
      <w:r w:rsidRPr="005B4F7F">
        <w:t xml:space="preserve"> You should now be able to resize and move the graphic to a position below the right side text box.  Resize and position the graphic so that it fills approximately one-half to three-fourths of the available space and is pleasing to the eye.</w:t>
      </w:r>
      <w:r w:rsidR="00D503F0" w:rsidRPr="005B4F7F">
        <w:t xml:space="preserve">  </w:t>
      </w:r>
    </w:p>
    <w:p w14:paraId="3EFEB29F" w14:textId="77777777" w:rsidR="00015DF8" w:rsidRPr="005B4F7F" w:rsidRDefault="003D34BF" w:rsidP="00093CAE">
      <w:pPr>
        <w:pStyle w:val="Explorationsteps"/>
        <w:numPr>
          <w:ilvl w:val="0"/>
          <w:numId w:val="71"/>
        </w:numPr>
      </w:pPr>
      <w:r w:rsidRPr="005B4F7F">
        <w:t xml:space="preserve">It is now time to remove the </w:t>
      </w:r>
      <w:r w:rsidR="00472BA6" w:rsidRPr="005B4F7F">
        <w:t>outline around the text box</w:t>
      </w:r>
      <w:r w:rsidRPr="005B4F7F">
        <w:t xml:space="preserve">es.  Place the cursor over a text box outline until the cursor changes to crosshairs.  Click the </w:t>
      </w:r>
      <w:r w:rsidRPr="005B4F7F">
        <w:rPr>
          <w:rStyle w:val="Exploration-clickingChar"/>
          <w:sz w:val="24"/>
        </w:rPr>
        <w:t>outline</w:t>
      </w:r>
      <w:r w:rsidR="00015DF8" w:rsidRPr="005B4F7F">
        <w:rPr>
          <w:rStyle w:val="Exploration-clickingChar"/>
          <w:sz w:val="24"/>
        </w:rPr>
        <w:t>.</w:t>
      </w:r>
      <w:r w:rsidR="00015DF8" w:rsidRPr="005B4F7F">
        <w:t xml:space="preserve">  </w:t>
      </w:r>
      <w:r w:rsidRPr="005B4F7F">
        <w:t>If necessary, click</w:t>
      </w:r>
      <w:r w:rsidR="00472BA6" w:rsidRPr="005B4F7F">
        <w:t xml:space="preserve"> </w:t>
      </w:r>
      <w:r w:rsidR="00472BA6" w:rsidRPr="005B4F7F">
        <w:rPr>
          <w:rStyle w:val="Exploration-clickingChar"/>
          <w:sz w:val="24"/>
        </w:rPr>
        <w:t>Format</w:t>
      </w:r>
      <w:r w:rsidR="00472BA6" w:rsidRPr="005B4F7F">
        <w:t xml:space="preserve"> under the </w:t>
      </w:r>
      <w:r w:rsidR="00472BA6" w:rsidRPr="00C45634">
        <w:rPr>
          <w:b/>
        </w:rPr>
        <w:t>Text Box Tools</w:t>
      </w:r>
      <w:r w:rsidR="00472BA6" w:rsidRPr="005B4F7F">
        <w:t xml:space="preserve"> tab</w:t>
      </w:r>
      <w:r w:rsidR="00015DF8" w:rsidRPr="005B4F7F">
        <w:t xml:space="preserve"> to open the formatting ribbon. </w:t>
      </w:r>
      <w:r w:rsidR="00472BA6" w:rsidRPr="005B4F7F">
        <w:t xml:space="preserve">.  </w:t>
      </w:r>
    </w:p>
    <w:p w14:paraId="4C175C19" w14:textId="77777777" w:rsidR="00472BA6" w:rsidRPr="005B4F7F" w:rsidRDefault="00015DF8" w:rsidP="00093CAE">
      <w:pPr>
        <w:pStyle w:val="Explorationsteps"/>
        <w:numPr>
          <w:ilvl w:val="0"/>
          <w:numId w:val="71"/>
        </w:numPr>
      </w:pPr>
      <w:r w:rsidRPr="005B4F7F">
        <w:t xml:space="preserve">Go to the </w:t>
      </w:r>
      <w:r w:rsidRPr="005B4F7F">
        <w:rPr>
          <w:b/>
        </w:rPr>
        <w:t>Text Box Styles</w:t>
      </w:r>
      <w:r w:rsidRPr="005B4F7F">
        <w:t xml:space="preserve"> section, c</w:t>
      </w:r>
      <w:r w:rsidR="00472BA6" w:rsidRPr="005B4F7F">
        <w:t xml:space="preserve">lick </w:t>
      </w:r>
      <w:r w:rsidR="00472BA6" w:rsidRPr="005B4F7F">
        <w:rPr>
          <w:rStyle w:val="Exploration-clickingChar"/>
          <w:sz w:val="24"/>
        </w:rPr>
        <w:t>Shape Outline</w:t>
      </w:r>
      <w:r w:rsidR="00472BA6" w:rsidRPr="005B4F7F">
        <w:t xml:space="preserve"> and then click </w:t>
      </w:r>
      <w:r w:rsidR="00472BA6" w:rsidRPr="005B4F7F">
        <w:rPr>
          <w:rStyle w:val="Exploration-clickingChar"/>
          <w:sz w:val="24"/>
        </w:rPr>
        <w:t>No Outline</w:t>
      </w:r>
      <w:r w:rsidR="00472BA6" w:rsidRPr="005B4F7F">
        <w:t>.</w:t>
      </w:r>
    </w:p>
    <w:p w14:paraId="3734F8DC" w14:textId="77777777" w:rsidR="00472BA6" w:rsidRPr="005B4F7F" w:rsidRDefault="00015DF8" w:rsidP="00093CAE">
      <w:pPr>
        <w:pStyle w:val="Explorationsteps"/>
        <w:numPr>
          <w:ilvl w:val="0"/>
          <w:numId w:val="71"/>
        </w:numPr>
      </w:pPr>
      <w:r w:rsidRPr="005B4F7F">
        <w:t xml:space="preserve">Your </w:t>
      </w:r>
      <w:r w:rsidR="00F83E40">
        <w:t>report</w:t>
      </w:r>
      <w:r w:rsidRPr="005B4F7F">
        <w:t xml:space="preserve"> is now ready to distribute online!</w:t>
      </w:r>
    </w:p>
    <w:p w14:paraId="063BD83B" w14:textId="77777777" w:rsidR="00015DF8" w:rsidRDefault="00015DF8" w:rsidP="00093CAE">
      <w:pPr>
        <w:pStyle w:val="Explorationsteps"/>
        <w:numPr>
          <w:ilvl w:val="0"/>
          <w:numId w:val="71"/>
        </w:numPr>
      </w:pPr>
      <w:r w:rsidRPr="005B4F7F">
        <w:lastRenderedPageBreak/>
        <w:t>Close all files and close Office Live.</w:t>
      </w:r>
    </w:p>
    <w:p w14:paraId="40E30DC6" w14:textId="77777777" w:rsidR="00D049B7" w:rsidRDefault="00D049B7" w:rsidP="00D049B7">
      <w:pPr>
        <w:pStyle w:val="Explorationsteps"/>
      </w:pPr>
    </w:p>
    <w:p w14:paraId="61944390" w14:textId="77777777" w:rsidR="00D049B7" w:rsidRPr="005B4F7F" w:rsidRDefault="00D049B7" w:rsidP="00D049B7">
      <w:pPr>
        <w:pStyle w:val="Explorationsteps"/>
      </w:pPr>
    </w:p>
    <w:p w14:paraId="0FF0D4F7" w14:textId="77777777" w:rsidR="00F05FFA" w:rsidRDefault="00F05FFA" w:rsidP="004721F4">
      <w:pPr>
        <w:pStyle w:val="TestYourKnowledgeheading"/>
      </w:pPr>
      <w:bookmarkStart w:id="82" w:name="_Toc224631102"/>
      <w:bookmarkStart w:id="83" w:name="_Toc227047716"/>
      <w:r>
        <w:t>Test Your Knowledge</w:t>
      </w:r>
      <w:bookmarkEnd w:id="82"/>
      <w:bookmarkEnd w:id="83"/>
    </w:p>
    <w:p w14:paraId="2526BF8E" w14:textId="77777777" w:rsidR="00CA6495" w:rsidRDefault="00CA6495" w:rsidP="00AA53BC">
      <w:pPr>
        <w:pStyle w:val="BodyText1"/>
      </w:pPr>
      <w:r w:rsidRPr="00A76F7C">
        <w:t xml:space="preserve">The tasks below were addressed in </w:t>
      </w:r>
      <w:r>
        <w:t>this u</w:t>
      </w:r>
      <w:r w:rsidRPr="00A76F7C">
        <w:t>nit. Be sure you understand the terms used and are able to complete the tasks listed.</w:t>
      </w:r>
    </w:p>
    <w:p w14:paraId="5A8F6A6C" w14:textId="77777777" w:rsidR="00CA6495" w:rsidRPr="00A76F7C" w:rsidRDefault="00CA6495" w:rsidP="00AA53BC">
      <w:pPr>
        <w:pStyle w:val="BodyText1"/>
      </w:pPr>
    </w:p>
    <w:p w14:paraId="4AF2A825" w14:textId="77777777" w:rsidR="00CA6495" w:rsidRPr="00A76F7C" w:rsidRDefault="00CA6495" w:rsidP="00CA6495">
      <w:pPr>
        <w:pStyle w:val="TestYourKnowledge-ReviewMe"/>
      </w:pPr>
      <w:r w:rsidRPr="00A76F7C">
        <w:t xml:space="preserve">Review Me – </w:t>
      </w:r>
      <w:r w:rsidR="00900B77">
        <w:t>Create outline and draft text</w:t>
      </w:r>
      <w:r w:rsidRPr="00A76F7C">
        <w:t xml:space="preserve">  </w:t>
      </w:r>
    </w:p>
    <w:p w14:paraId="5A297765" w14:textId="77777777" w:rsidR="00CA6495" w:rsidRDefault="00900B77" w:rsidP="00F46914">
      <w:pPr>
        <w:pStyle w:val="TestYourKnowledgesteps"/>
        <w:numPr>
          <w:ilvl w:val="0"/>
          <w:numId w:val="122"/>
        </w:numPr>
      </w:pPr>
      <w:r>
        <w:t xml:space="preserve">Open the document </w:t>
      </w:r>
      <w:r w:rsidRPr="004432C5">
        <w:rPr>
          <w:i/>
        </w:rPr>
        <w:t>Practice Outline.docx.</w:t>
      </w:r>
      <w:r w:rsidR="004432C5" w:rsidRPr="004432C5">
        <w:rPr>
          <w:i/>
        </w:rPr>
        <w:t xml:space="preserve">  </w:t>
      </w:r>
      <w:r w:rsidR="004432C5">
        <w:t xml:space="preserve">Highlight the words </w:t>
      </w:r>
      <w:r w:rsidR="004432C5" w:rsidRPr="004432C5">
        <w:rPr>
          <w:b/>
        </w:rPr>
        <w:t>To Do List</w:t>
      </w:r>
      <w:r w:rsidR="004432C5" w:rsidRPr="004432C5">
        <w:rPr>
          <w:i/>
        </w:rPr>
        <w:t>.</w:t>
      </w:r>
      <w:r w:rsidR="004432C5">
        <w:t xml:space="preserve">  Type </w:t>
      </w:r>
      <w:r w:rsidR="004432C5" w:rsidRPr="004432C5">
        <w:rPr>
          <w:rStyle w:val="Exploration-typingChar"/>
        </w:rPr>
        <w:t>Ctrl B</w:t>
      </w:r>
      <w:r w:rsidR="004432C5">
        <w:t xml:space="preserve"> to bold the text.  Change the font size to 16.</w:t>
      </w:r>
    </w:p>
    <w:p w14:paraId="03D64360" w14:textId="77777777" w:rsidR="00CA6495" w:rsidRPr="00A76F7C" w:rsidRDefault="004432C5" w:rsidP="00F46914">
      <w:pPr>
        <w:pStyle w:val="TestYourKnowledgesteps"/>
        <w:numPr>
          <w:ilvl w:val="0"/>
          <w:numId w:val="122"/>
        </w:numPr>
      </w:pPr>
      <w:r>
        <w:t xml:space="preserve">Type </w:t>
      </w:r>
      <w:r w:rsidRPr="004432C5">
        <w:rPr>
          <w:rStyle w:val="Exploration-typingChar"/>
        </w:rPr>
        <w:t xml:space="preserve">3 – 4 additional </w:t>
      </w:r>
      <w:r w:rsidR="00EF63A3">
        <w:rPr>
          <w:rStyle w:val="Exploration-typingChar"/>
        </w:rPr>
        <w:t>to do items</w:t>
      </w:r>
      <w:r>
        <w:t xml:space="preserve"> to the list.  Highlight the text in all your steps (not the title).  </w:t>
      </w:r>
      <w:r w:rsidR="00C45634">
        <w:t>I</w:t>
      </w:r>
      <w:r>
        <w:t xml:space="preserve">n the </w:t>
      </w:r>
      <w:r w:rsidRPr="004432C5">
        <w:rPr>
          <w:b/>
        </w:rPr>
        <w:t xml:space="preserve">Home </w:t>
      </w:r>
      <w:r w:rsidRPr="00F60EB5">
        <w:t>tab</w:t>
      </w:r>
      <w:r w:rsidRPr="004432C5">
        <w:rPr>
          <w:b/>
        </w:rPr>
        <w:t>, Para</w:t>
      </w:r>
      <w:r w:rsidRPr="00E56207">
        <w:rPr>
          <w:b/>
        </w:rPr>
        <w:t>graph</w:t>
      </w:r>
      <w:r>
        <w:t xml:space="preserve"> section, click</w:t>
      </w:r>
      <w:r w:rsidR="00C45634">
        <w:t xml:space="preserve"> the</w:t>
      </w:r>
      <w:r>
        <w:t xml:space="preserve"> </w:t>
      </w:r>
      <w:r w:rsidRPr="004432C5">
        <w:rPr>
          <w:rStyle w:val="Exploration-clickingChar"/>
        </w:rPr>
        <w:t>Bullet</w:t>
      </w:r>
      <w:r>
        <w:t xml:space="preserve"> icon.  Change the </w:t>
      </w:r>
      <w:r w:rsidR="00EF63A3">
        <w:t>style</w:t>
      </w:r>
      <w:r>
        <w:t xml:space="preserve"> of the bullet to resemble a box in a check list.  (</w:t>
      </w:r>
      <w:r w:rsidR="00EF63A3">
        <w:t>To change the style of the bullet, c</w:t>
      </w:r>
      <w:r>
        <w:t xml:space="preserve">lick the </w:t>
      </w:r>
      <w:r w:rsidRPr="00E56207">
        <w:rPr>
          <w:rStyle w:val="Exploration-clickingChar"/>
        </w:rPr>
        <w:t>arrow</w:t>
      </w:r>
      <w:r>
        <w:t xml:space="preserve"> by the bullet icon to reveal a menu of bullet styles.)</w:t>
      </w:r>
    </w:p>
    <w:p w14:paraId="4DE359A5" w14:textId="77777777" w:rsidR="004432C5" w:rsidRPr="00A76F7C" w:rsidRDefault="004432C5" w:rsidP="00F46914">
      <w:pPr>
        <w:pStyle w:val="TestYourKnowledgesteps"/>
        <w:numPr>
          <w:ilvl w:val="0"/>
          <w:numId w:val="122"/>
        </w:numPr>
      </w:pPr>
      <w:r>
        <w:t xml:space="preserve">Using the outline provided, write an introductory paragraph.  Save the document as </w:t>
      </w:r>
      <w:r w:rsidR="000E4D45">
        <w:rPr>
          <w:i/>
        </w:rPr>
        <w:t>[Your Name]</w:t>
      </w:r>
      <w:r w:rsidRPr="004432C5">
        <w:rPr>
          <w:i/>
        </w:rPr>
        <w:t xml:space="preserve"> Practice Outline</w:t>
      </w:r>
      <w:r>
        <w:t>.  Leave the document open.</w:t>
      </w:r>
    </w:p>
    <w:p w14:paraId="25F2E962" w14:textId="77777777" w:rsidR="00CA6495" w:rsidRPr="00F46914" w:rsidRDefault="00CA6495" w:rsidP="00F46914">
      <w:pPr>
        <w:pStyle w:val="TestYourKnowledgesteps"/>
        <w:numPr>
          <w:ilvl w:val="0"/>
          <w:numId w:val="0"/>
        </w:numPr>
        <w:ind w:left="90"/>
        <w:rPr>
          <w:i/>
          <w:u w:val="single"/>
        </w:rPr>
      </w:pPr>
      <w:r w:rsidRPr="00F46914">
        <w:rPr>
          <w:i/>
          <w:u w:val="single"/>
        </w:rPr>
        <w:t xml:space="preserve">Review Me – </w:t>
      </w:r>
      <w:r w:rsidR="004432C5" w:rsidRPr="00F46914">
        <w:rPr>
          <w:i/>
          <w:u w:val="single"/>
        </w:rPr>
        <w:t>Save a Document to MS Office Live</w:t>
      </w:r>
      <w:r w:rsidRPr="00F46914">
        <w:rPr>
          <w:i/>
          <w:u w:val="single"/>
        </w:rPr>
        <w:t xml:space="preserve">  </w:t>
      </w:r>
    </w:p>
    <w:p w14:paraId="72F0114A" w14:textId="77777777" w:rsidR="00CA6495" w:rsidRPr="00A76F7C" w:rsidRDefault="004432C5" w:rsidP="00F46914">
      <w:pPr>
        <w:pStyle w:val="TestYourKnowledgesteps"/>
        <w:numPr>
          <w:ilvl w:val="0"/>
          <w:numId w:val="123"/>
        </w:numPr>
      </w:pPr>
      <w:r>
        <w:t xml:space="preserve">Open the document, </w:t>
      </w:r>
      <w:r w:rsidR="000E4D45">
        <w:rPr>
          <w:i/>
        </w:rPr>
        <w:t>[Your]</w:t>
      </w:r>
      <w:r>
        <w:rPr>
          <w:i/>
        </w:rPr>
        <w:t xml:space="preserve"> Practice Outline.docx</w:t>
      </w:r>
      <w:r>
        <w:t>, if necessary.</w:t>
      </w:r>
    </w:p>
    <w:p w14:paraId="7ED44907" w14:textId="77777777" w:rsidR="00CA6495" w:rsidRPr="00A76F7C" w:rsidRDefault="004432C5" w:rsidP="00F46914">
      <w:pPr>
        <w:pStyle w:val="TestYourKnowledgesteps"/>
        <w:numPr>
          <w:ilvl w:val="0"/>
          <w:numId w:val="123"/>
        </w:numPr>
      </w:pPr>
      <w:r>
        <w:t>Save to your MS Office Live project workspace.</w:t>
      </w:r>
    </w:p>
    <w:p w14:paraId="31028934" w14:textId="77777777" w:rsidR="00CA6495" w:rsidRPr="00A76F7C" w:rsidRDefault="004432C5" w:rsidP="00F46914">
      <w:pPr>
        <w:pStyle w:val="TestYourKnowledgesteps"/>
        <w:numPr>
          <w:ilvl w:val="0"/>
          <w:numId w:val="123"/>
        </w:numPr>
      </w:pPr>
      <w:r>
        <w:t>Give sharing rights to the document to your session partner.</w:t>
      </w:r>
    </w:p>
    <w:p w14:paraId="49566CE0" w14:textId="77777777" w:rsidR="00CA6495" w:rsidRPr="00F46914" w:rsidRDefault="00CA6495" w:rsidP="00F46914">
      <w:pPr>
        <w:pStyle w:val="TestYourKnowledgesteps"/>
        <w:numPr>
          <w:ilvl w:val="0"/>
          <w:numId w:val="0"/>
        </w:numPr>
        <w:ind w:left="90"/>
        <w:rPr>
          <w:i/>
          <w:u w:val="single"/>
        </w:rPr>
      </w:pPr>
      <w:r w:rsidRPr="00F46914">
        <w:rPr>
          <w:i/>
          <w:u w:val="single"/>
        </w:rPr>
        <w:t xml:space="preserve">Review Me – </w:t>
      </w:r>
      <w:r w:rsidR="004432C5" w:rsidRPr="00F46914">
        <w:rPr>
          <w:i/>
          <w:u w:val="single"/>
        </w:rPr>
        <w:t>Retrieve and Edit a Document</w:t>
      </w:r>
      <w:r w:rsidRPr="00F46914">
        <w:rPr>
          <w:i/>
          <w:u w:val="single"/>
        </w:rPr>
        <w:t xml:space="preserve">  </w:t>
      </w:r>
    </w:p>
    <w:p w14:paraId="139BB72D" w14:textId="77777777" w:rsidR="00CA6495" w:rsidRPr="00A76F7C" w:rsidRDefault="000E4D45" w:rsidP="00F46914">
      <w:pPr>
        <w:pStyle w:val="TestYourKnowledgesteps"/>
        <w:numPr>
          <w:ilvl w:val="0"/>
          <w:numId w:val="124"/>
        </w:numPr>
      </w:pPr>
      <w:r>
        <w:t>You should have received an e-mail giving you sharing rights to your partner’s document on your workspace.  Open the document.</w:t>
      </w:r>
    </w:p>
    <w:p w14:paraId="57CEFF1B" w14:textId="77777777" w:rsidR="00CA6495" w:rsidRPr="00A76F7C" w:rsidRDefault="000E4D45" w:rsidP="00F46914">
      <w:pPr>
        <w:pStyle w:val="TestYourKnowledgesteps"/>
        <w:numPr>
          <w:ilvl w:val="0"/>
          <w:numId w:val="124"/>
        </w:numPr>
      </w:pPr>
      <w:r>
        <w:t>Make a few edits to the document.  Save it with a slightly different name</w:t>
      </w:r>
      <w:r w:rsidR="00EF63A3">
        <w:t xml:space="preserve"> (to your hard drive)</w:t>
      </w:r>
      <w:r>
        <w:t>.</w:t>
      </w:r>
      <w:r w:rsidR="00EF63A3">
        <w:t xml:space="preserve">  </w:t>
      </w:r>
    </w:p>
    <w:p w14:paraId="3B1D8CC5" w14:textId="77777777" w:rsidR="00E17B27" w:rsidRDefault="000E4D45" w:rsidP="00F46914">
      <w:pPr>
        <w:pStyle w:val="TestYourKnowledgesteps"/>
        <w:numPr>
          <w:ilvl w:val="0"/>
          <w:numId w:val="124"/>
        </w:numPr>
      </w:pPr>
      <w:r>
        <w:t>Give your partner sharing rights to the edited document.</w:t>
      </w:r>
      <w:r w:rsidR="00A70CFD" w:rsidRPr="00A76F7C">
        <w:t xml:space="preserve"> </w:t>
      </w:r>
    </w:p>
    <w:p w14:paraId="77AE32DC" w14:textId="77777777" w:rsidR="000E4D45" w:rsidRDefault="000E4D45" w:rsidP="00F46914">
      <w:pPr>
        <w:pStyle w:val="TestYourKnowledgesteps"/>
        <w:numPr>
          <w:ilvl w:val="0"/>
          <w:numId w:val="124"/>
        </w:numPr>
      </w:pPr>
      <w:r>
        <w:t>Review Me – Working with Text Boxes</w:t>
      </w:r>
      <w:r w:rsidR="0063573D">
        <w:t xml:space="preserve"> and Clip Art</w:t>
      </w:r>
    </w:p>
    <w:p w14:paraId="70E22532" w14:textId="77777777" w:rsidR="00E56207" w:rsidRDefault="00E56207" w:rsidP="00F46914">
      <w:pPr>
        <w:pStyle w:val="TestYourKnowledgesteps"/>
        <w:numPr>
          <w:ilvl w:val="0"/>
          <w:numId w:val="123"/>
        </w:numPr>
      </w:pPr>
      <w:r>
        <w:lastRenderedPageBreak/>
        <w:t xml:space="preserve">Open </w:t>
      </w:r>
      <w:r w:rsidR="00EF63A3">
        <w:t xml:space="preserve">a new document in Word by clicking the </w:t>
      </w:r>
      <w:r w:rsidR="00EF63A3" w:rsidRPr="00EF63A3">
        <w:rPr>
          <w:rStyle w:val="Exploration-clickingChar"/>
        </w:rPr>
        <w:t>Office button</w:t>
      </w:r>
      <w:r w:rsidR="00EF63A3">
        <w:t xml:space="preserve"> and then </w:t>
      </w:r>
      <w:r w:rsidR="00EF63A3" w:rsidRPr="00EF63A3">
        <w:rPr>
          <w:rStyle w:val="Exploration-clickingChar"/>
        </w:rPr>
        <w:t>New</w:t>
      </w:r>
      <w:r w:rsidR="00EF63A3">
        <w:t xml:space="preserve"> on the drop down menu</w:t>
      </w:r>
      <w:r w:rsidRPr="0063573D">
        <w:rPr>
          <w:i/>
        </w:rPr>
        <w:t>.</w:t>
      </w:r>
      <w:r>
        <w:t xml:space="preserve">  Draw a text box anywhere on the page.</w:t>
      </w:r>
      <w:r w:rsidR="0063573D">
        <w:t xml:space="preserve">  </w:t>
      </w:r>
      <w:r>
        <w:t>Change the shape and size of the text box.</w:t>
      </w:r>
    </w:p>
    <w:p w14:paraId="2EB9D1FF" w14:textId="77777777" w:rsidR="00E56207" w:rsidRDefault="00E56207" w:rsidP="00F46914">
      <w:pPr>
        <w:pStyle w:val="TestYourKnowledgesteps"/>
        <w:numPr>
          <w:ilvl w:val="0"/>
          <w:numId w:val="123"/>
        </w:numPr>
      </w:pPr>
      <w:r>
        <w:t xml:space="preserve">Type  </w:t>
      </w:r>
      <w:r w:rsidR="00EF63A3">
        <w:rPr>
          <w:rStyle w:val="Exploration-typingChar"/>
        </w:rPr>
        <w:t xml:space="preserve">She sells sea shells by the sea shore. </w:t>
      </w:r>
      <w:r>
        <w:t xml:space="preserve"> </w:t>
      </w:r>
      <w:r w:rsidR="00EF63A3">
        <w:t>.</w:t>
      </w:r>
      <w:r>
        <w:t xml:space="preserve">  Enlarge the text to 14 font and change the font color to red.</w:t>
      </w:r>
    </w:p>
    <w:p w14:paraId="29B9ED98" w14:textId="77777777" w:rsidR="0063573D" w:rsidRDefault="00E56207" w:rsidP="00F46914">
      <w:pPr>
        <w:pStyle w:val="TestYourKnowledgesteps"/>
        <w:numPr>
          <w:ilvl w:val="0"/>
          <w:numId w:val="123"/>
        </w:numPr>
      </w:pPr>
      <w:r>
        <w:t>Center the text.  Remove the outline</w:t>
      </w:r>
      <w:r w:rsidR="00C45634">
        <w:t xml:space="preserve"> of the text box</w:t>
      </w:r>
      <w:r>
        <w:t xml:space="preserve">.  </w:t>
      </w:r>
      <w:r w:rsidR="0063573D">
        <w:t xml:space="preserve">Search for clip art (search:  school) and place </w:t>
      </w:r>
      <w:r w:rsidR="00C45634">
        <w:t xml:space="preserve">your chosen graphic </w:t>
      </w:r>
      <w:r w:rsidR="0063573D">
        <w:t xml:space="preserve">anywhere on the document. </w:t>
      </w:r>
    </w:p>
    <w:p w14:paraId="5CDC9E68" w14:textId="77777777" w:rsidR="0063573D" w:rsidRPr="00C45634" w:rsidRDefault="00E56207" w:rsidP="00F46914">
      <w:pPr>
        <w:pStyle w:val="TestYourKnowledgesteps"/>
        <w:numPr>
          <w:ilvl w:val="0"/>
          <w:numId w:val="123"/>
        </w:numPr>
      </w:pPr>
      <w:r>
        <w:t xml:space="preserve">Close the text box and save the document as </w:t>
      </w:r>
      <w:r w:rsidRPr="00E56207">
        <w:rPr>
          <w:i/>
        </w:rPr>
        <w:t>[Your Name] Practice Text Box.</w:t>
      </w:r>
    </w:p>
    <w:p w14:paraId="16B5F2D8" w14:textId="77777777" w:rsidR="00C45634" w:rsidRDefault="00C45634">
      <w:r>
        <w:br w:type="page"/>
      </w:r>
    </w:p>
    <w:p w14:paraId="5D3213FF" w14:textId="77777777" w:rsidR="00A63A48" w:rsidRPr="00A76F7C" w:rsidRDefault="00E56207" w:rsidP="004721F4">
      <w:pPr>
        <w:pStyle w:val="CurriculumConnectionsheader"/>
      </w:pPr>
      <w:bookmarkStart w:id="84" w:name="_Toc220402136"/>
      <w:bookmarkStart w:id="85" w:name="_Toc224631103"/>
      <w:bookmarkStart w:id="86" w:name="_Toc227047717"/>
      <w:r>
        <w:lastRenderedPageBreak/>
        <w:t>C</w:t>
      </w:r>
      <w:r w:rsidR="00A63A48" w:rsidRPr="00A76F7C">
        <w:t>urriculum Connections</w:t>
      </w:r>
      <w:bookmarkEnd w:id="84"/>
      <w:bookmarkEnd w:id="85"/>
      <w:bookmarkEnd w:id="86"/>
    </w:p>
    <w:p w14:paraId="6535FB12" w14:textId="77777777" w:rsidR="00A63A48" w:rsidRDefault="00A63A48" w:rsidP="00AA53BC">
      <w:pPr>
        <w:pStyle w:val="BodyText1"/>
      </w:pPr>
      <w:r w:rsidRPr="00A76F7C">
        <w:t xml:space="preserve">Students use computers in the classroom as a tool for </w:t>
      </w:r>
      <w:r>
        <w:t xml:space="preserve">both </w:t>
      </w:r>
      <w:r w:rsidRPr="00C45634">
        <w:rPr>
          <w:b/>
        </w:rPr>
        <w:t>productivity and learning</w:t>
      </w:r>
      <w:r w:rsidRPr="00A76F7C">
        <w:t xml:space="preserve">. Integrating computer skills with the academic curriculum </w:t>
      </w:r>
      <w:r w:rsidRPr="00C45634">
        <w:rPr>
          <w:b/>
        </w:rPr>
        <w:t>motivates</w:t>
      </w:r>
      <w:r w:rsidRPr="00A76F7C">
        <w:t xml:space="preserve"> and </w:t>
      </w:r>
      <w:r w:rsidRPr="00C45634">
        <w:rPr>
          <w:b/>
        </w:rPr>
        <w:t>engages</w:t>
      </w:r>
      <w:r w:rsidRPr="00A76F7C">
        <w:t xml:space="preserve"> students</w:t>
      </w:r>
      <w:r>
        <w:t>,</w:t>
      </w:r>
      <w:r w:rsidRPr="00A76F7C">
        <w:t xml:space="preserve"> and </w:t>
      </w:r>
      <w:r w:rsidRPr="00C45634">
        <w:rPr>
          <w:b/>
        </w:rPr>
        <w:t>prepares</w:t>
      </w:r>
      <w:r w:rsidRPr="00A76F7C">
        <w:t xml:space="preserve"> them for the technology age.</w:t>
      </w:r>
      <w:r w:rsidR="00900B77">
        <w:t xml:space="preserve">  </w:t>
      </w: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A76F7C">
        <w:t>curriculum.</w:t>
      </w:r>
    </w:p>
    <w:p w14:paraId="62EDCEC8" w14:textId="77777777" w:rsidR="00A63A48" w:rsidRPr="00B32C48" w:rsidRDefault="006F25EE" w:rsidP="00167ECF">
      <w:pPr>
        <w:pStyle w:val="CurriculumConnectionsIdeaheading"/>
      </w:pPr>
      <w:r>
        <w:t>Idea 1</w:t>
      </w:r>
      <w:r w:rsidR="00A63A48">
        <w:t xml:space="preserve"> – </w:t>
      </w:r>
      <w:r>
        <w:t xml:space="preserve">Journaling and Other Reflective Writing </w:t>
      </w:r>
    </w:p>
    <w:p w14:paraId="5822C86A" w14:textId="77777777" w:rsidR="00A63A48" w:rsidRPr="00A76F7C" w:rsidRDefault="002B1D94" w:rsidP="00900B77">
      <w:pPr>
        <w:pStyle w:val="CurriculumConnectionsIdeaslist"/>
      </w:pPr>
      <w:r>
        <w:t>Students u</w:t>
      </w:r>
      <w:r w:rsidR="00E56207">
        <w:t xml:space="preserve">se </w:t>
      </w:r>
      <w:r w:rsidR="006F25EE">
        <w:t xml:space="preserve">MS Office Word 2007 to create daily/weekly journal entries that can be saved to an Office Live site or e-mailed for teacher comments.  </w:t>
      </w:r>
      <w:r w:rsidR="00EF63A3">
        <w:t xml:space="preserve">MS </w:t>
      </w:r>
      <w:r w:rsidR="006F25EE">
        <w:t>Office</w:t>
      </w:r>
      <w:r w:rsidR="00F60EB5">
        <w:t xml:space="preserve"> Online</w:t>
      </w:r>
      <w:r w:rsidR="006F25EE">
        <w:t xml:space="preserve"> has several journal templates available for download.</w:t>
      </w:r>
    </w:p>
    <w:p w14:paraId="496F6AB7" w14:textId="77777777" w:rsidR="003B0A30" w:rsidRDefault="00C91E56" w:rsidP="00900B77">
      <w:pPr>
        <w:pStyle w:val="CurriculumConnectionsIdeaslist"/>
      </w:pPr>
      <w:r>
        <w:t>History teachers c</w:t>
      </w:r>
      <w:r w:rsidR="006F25EE">
        <w:t>reate wiki</w:t>
      </w:r>
      <w:r w:rsidR="00900B77">
        <w:t>s</w:t>
      </w:r>
      <w:r w:rsidR="006F25EE">
        <w:t xml:space="preserve"> or blog</w:t>
      </w:r>
      <w:r w:rsidR="00900B77">
        <w:t>s</w:t>
      </w:r>
      <w:r w:rsidR="006F25EE">
        <w:t xml:space="preserve"> and have students post comments</w:t>
      </w:r>
      <w:r w:rsidR="00EF63A3">
        <w:t xml:space="preserve">, </w:t>
      </w:r>
      <w:r w:rsidR="006F25EE">
        <w:t>respond to specific questions</w:t>
      </w:r>
      <w:r w:rsidR="003B0A30">
        <w:t xml:space="preserve"> as part of regular course requirements</w:t>
      </w:r>
      <w:r w:rsidR="00EF63A3">
        <w:t>, or analyze historical events</w:t>
      </w:r>
      <w:r w:rsidR="003B0A30">
        <w:t xml:space="preserve">.  </w:t>
      </w:r>
    </w:p>
    <w:p w14:paraId="525DD103" w14:textId="77777777" w:rsidR="00A63A48" w:rsidRPr="00A76F7C" w:rsidRDefault="00C91E56" w:rsidP="00900B77">
      <w:pPr>
        <w:pStyle w:val="CurriculumConnectionsIdeaslist"/>
      </w:pPr>
      <w:r>
        <w:t>Industrial Arts students maintain online multimedia portfolios with sections for reflection on their own learning experiences</w:t>
      </w:r>
      <w:r w:rsidR="00EF63A3">
        <w:t>, which can include digital representations</w:t>
      </w:r>
      <w:r>
        <w:t>.</w:t>
      </w:r>
      <w:r w:rsidR="00487A7E">
        <w:t xml:space="preserve">  </w:t>
      </w:r>
    </w:p>
    <w:p w14:paraId="74283475" w14:textId="77777777" w:rsidR="00A63A48" w:rsidRPr="00A76F7C" w:rsidRDefault="00A63A48" w:rsidP="00167ECF">
      <w:pPr>
        <w:pStyle w:val="CurriculumConnectionsIdeaheading"/>
      </w:pPr>
      <w:r w:rsidRPr="00A76F7C">
        <w:t xml:space="preserve">Idea </w:t>
      </w:r>
      <w:r w:rsidRPr="00B32C48">
        <w:t xml:space="preserve">2 – </w:t>
      </w:r>
      <w:r w:rsidR="00C91E56">
        <w:t>Collaborative Projects</w:t>
      </w:r>
    </w:p>
    <w:p w14:paraId="45715A93" w14:textId="77777777" w:rsidR="00A63A48" w:rsidRPr="00A76F7C" w:rsidRDefault="00C91E56" w:rsidP="00900B77">
      <w:pPr>
        <w:pStyle w:val="CurriculumConnectionsIdeaslist"/>
      </w:pPr>
      <w:r>
        <w:t xml:space="preserve">Earth science students contribute to </w:t>
      </w:r>
      <w:r w:rsidR="002C4C73">
        <w:t>web based</w:t>
      </w:r>
      <w:r>
        <w:t xml:space="preserve"> climatology data collection activities that also have opportunities for live webcasts, e-mail, blogs, and other forms of collaboration and communication.</w:t>
      </w:r>
    </w:p>
    <w:p w14:paraId="28AC8CCD" w14:textId="77777777" w:rsidR="00A63A48" w:rsidRPr="00A76F7C" w:rsidRDefault="00083137" w:rsidP="00900B77">
      <w:pPr>
        <w:pStyle w:val="CurriculumConnectionsIdeaslist"/>
      </w:pPr>
      <w:r>
        <w:t xml:space="preserve">Life science </w:t>
      </w:r>
      <w:r w:rsidR="002C4C73">
        <w:t>and/</w:t>
      </w:r>
      <w:r>
        <w:t>or agriculture student teams research, design, and construct a raised garden bed</w:t>
      </w:r>
      <w:r w:rsidR="00487A7E">
        <w:t xml:space="preserve"> using </w:t>
      </w:r>
      <w:r w:rsidR="002C4C73">
        <w:t xml:space="preserve">the </w:t>
      </w:r>
      <w:r w:rsidR="00487A7E">
        <w:t xml:space="preserve">Internet, design tools, </w:t>
      </w:r>
      <w:r w:rsidR="002C4C73">
        <w:t xml:space="preserve">and </w:t>
      </w:r>
      <w:r w:rsidR="00487A7E">
        <w:t>collaborative writing and publishing</w:t>
      </w:r>
      <w:r>
        <w:t xml:space="preserve">.  </w:t>
      </w:r>
    </w:p>
    <w:p w14:paraId="7EA24E50" w14:textId="77777777" w:rsidR="00A63A48" w:rsidRDefault="00C91E56" w:rsidP="00900B77">
      <w:pPr>
        <w:pStyle w:val="CurriculumConnectionsIdeaslist"/>
      </w:pPr>
      <w:r>
        <w:t>Technology students enrolled in different sections of a desktop publishing course collaborate on publishing the school newsletter.</w:t>
      </w:r>
    </w:p>
    <w:p w14:paraId="33A35BF5" w14:textId="77777777" w:rsidR="00083137" w:rsidRPr="00A76F7C" w:rsidRDefault="00083137" w:rsidP="00900B77">
      <w:pPr>
        <w:pStyle w:val="CurriculumConnectionsIdeaslist"/>
      </w:pPr>
      <w:r>
        <w:t>Economics students create and operate a papermaking business.</w:t>
      </w:r>
      <w:r w:rsidR="002C4C73">
        <w:t xml:space="preserve">  Using an Office Live </w:t>
      </w:r>
      <w:r w:rsidR="00F60EB5">
        <w:t>p</w:t>
      </w:r>
      <w:r w:rsidR="002C4C73">
        <w:t>roject workspace enables creation of to-do lists, calendars, and task lists, and storage of Excel documents containing financial records and other data.</w:t>
      </w:r>
    </w:p>
    <w:p w14:paraId="1D0B9A73" w14:textId="77777777" w:rsidR="002C4C73" w:rsidRDefault="002C4C73">
      <w:pPr>
        <w:rPr>
          <w:rFonts w:ascii="Arial" w:hAnsi="Arial"/>
          <w:b/>
          <w:color w:val="000000"/>
          <w:szCs w:val="28"/>
        </w:rPr>
      </w:pPr>
      <w:r>
        <w:br w:type="page"/>
      </w:r>
    </w:p>
    <w:p w14:paraId="6130FC73" w14:textId="77777777" w:rsidR="00A63A48" w:rsidRPr="00A76F7C" w:rsidRDefault="00A63A48" w:rsidP="00167ECF">
      <w:pPr>
        <w:pStyle w:val="CurriculumConnectionsIdeaheading"/>
      </w:pPr>
      <w:r w:rsidRPr="00A76F7C">
        <w:lastRenderedPageBreak/>
        <w:t xml:space="preserve">Idea 3 – </w:t>
      </w:r>
      <w:r w:rsidR="00083137">
        <w:t>Differentiated Instruction</w:t>
      </w:r>
    </w:p>
    <w:p w14:paraId="2F51BD57" w14:textId="77777777" w:rsidR="00A63A48" w:rsidRPr="00A76F7C" w:rsidRDefault="00083137" w:rsidP="00900B77">
      <w:pPr>
        <w:pStyle w:val="CurriculumConnectionsIdeaslist"/>
      </w:pPr>
      <w:r>
        <w:t>Students who have writing or vision</w:t>
      </w:r>
      <w:r w:rsidR="00487A7E">
        <w:t xml:space="preserve"> difficulties</w:t>
      </w:r>
      <w:r>
        <w:t xml:space="preserve"> can use a word processor and enlarged font for enhanced communication.</w:t>
      </w:r>
      <w:r w:rsidR="002C4C73">
        <w:t xml:space="preserve">  </w:t>
      </w:r>
    </w:p>
    <w:p w14:paraId="6DD98C38" w14:textId="77777777" w:rsidR="00900B77" w:rsidRDefault="00900B77" w:rsidP="00900B77">
      <w:pPr>
        <w:pStyle w:val="CurriculumConnectionsIdeaslist"/>
      </w:pPr>
      <w:r>
        <w:t>Use of a Tablet PC for teacher direct instruction enables students to interact with content using multiple senses.</w:t>
      </w:r>
    </w:p>
    <w:p w14:paraId="4DE52379" w14:textId="77777777" w:rsidR="00900B77" w:rsidRDefault="00900B77" w:rsidP="00900B77">
      <w:pPr>
        <w:pStyle w:val="CurriculumConnectionsIdeaslist"/>
        <w:sectPr w:rsidR="00900B77" w:rsidSect="007D6146">
          <w:pgSz w:w="12240" w:h="15840" w:code="1"/>
          <w:pgMar w:top="1440" w:right="1440" w:bottom="1440" w:left="1440" w:header="720" w:footer="720" w:gutter="0"/>
          <w:cols w:space="720"/>
          <w:docGrid w:linePitch="360"/>
        </w:sectPr>
      </w:pPr>
      <w:r>
        <w:t xml:space="preserve">Creating a chart on the same Excel sheet as the data table promotes visualization of number and more complex </w:t>
      </w:r>
      <w:r w:rsidR="00487A7E">
        <w:t xml:space="preserve">mathematics </w:t>
      </w:r>
      <w:r>
        <w:t>relationships.</w:t>
      </w:r>
      <w:r w:rsidR="002C4C73">
        <w:t xml:space="preserve">  Concepts such as slope (rise and run) and the relationship to the actual data are easier to envision.</w:t>
      </w:r>
    </w:p>
    <w:p w14:paraId="6A8EBEC8" w14:textId="77777777" w:rsidR="0020644E" w:rsidRPr="00A76F7C" w:rsidRDefault="0020644E" w:rsidP="000751F8">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20644E" w:rsidRPr="00A76F7C" w14:paraId="2815B98E" w14:textId="77777777">
        <w:trPr>
          <w:trHeight w:val="576"/>
        </w:trPr>
        <w:tc>
          <w:tcPr>
            <w:tcW w:w="9360" w:type="dxa"/>
          </w:tcPr>
          <w:p w14:paraId="0139F918" w14:textId="77777777" w:rsidR="0020644E" w:rsidRPr="00A76F7C" w:rsidRDefault="0020644E" w:rsidP="000751F8"/>
        </w:tc>
      </w:tr>
      <w:tr w:rsidR="0020644E" w:rsidRPr="00A76F7C" w14:paraId="0CCB01CA" w14:textId="77777777">
        <w:trPr>
          <w:trHeight w:val="576"/>
        </w:trPr>
        <w:tc>
          <w:tcPr>
            <w:tcW w:w="9360" w:type="dxa"/>
          </w:tcPr>
          <w:p w14:paraId="647C3A07" w14:textId="77777777" w:rsidR="0020644E" w:rsidRPr="00A76F7C" w:rsidRDefault="0020644E" w:rsidP="000751F8"/>
        </w:tc>
      </w:tr>
      <w:tr w:rsidR="0020644E" w:rsidRPr="00A76F7C" w14:paraId="05364509" w14:textId="77777777">
        <w:trPr>
          <w:trHeight w:val="576"/>
        </w:trPr>
        <w:tc>
          <w:tcPr>
            <w:tcW w:w="9360" w:type="dxa"/>
          </w:tcPr>
          <w:p w14:paraId="63105914" w14:textId="77777777" w:rsidR="0020644E" w:rsidRPr="00A76F7C" w:rsidRDefault="0020644E" w:rsidP="000751F8"/>
        </w:tc>
      </w:tr>
      <w:tr w:rsidR="0020644E" w:rsidRPr="00A76F7C" w14:paraId="2AB8419E" w14:textId="77777777">
        <w:trPr>
          <w:trHeight w:val="576"/>
        </w:trPr>
        <w:tc>
          <w:tcPr>
            <w:tcW w:w="9360" w:type="dxa"/>
          </w:tcPr>
          <w:p w14:paraId="0E032BE9" w14:textId="77777777" w:rsidR="0020644E" w:rsidRPr="00A76F7C" w:rsidRDefault="0020644E" w:rsidP="000751F8"/>
        </w:tc>
      </w:tr>
      <w:tr w:rsidR="0020644E" w:rsidRPr="00A76F7C" w14:paraId="733E3EA7" w14:textId="77777777">
        <w:trPr>
          <w:trHeight w:val="576"/>
        </w:trPr>
        <w:tc>
          <w:tcPr>
            <w:tcW w:w="9360" w:type="dxa"/>
          </w:tcPr>
          <w:p w14:paraId="79BA182C" w14:textId="77777777" w:rsidR="0020644E" w:rsidRPr="00A76F7C" w:rsidRDefault="0020644E" w:rsidP="000751F8"/>
        </w:tc>
      </w:tr>
      <w:tr w:rsidR="0020644E" w:rsidRPr="00A76F7C" w14:paraId="4A6B0817" w14:textId="77777777">
        <w:trPr>
          <w:trHeight w:val="576"/>
        </w:trPr>
        <w:tc>
          <w:tcPr>
            <w:tcW w:w="9360" w:type="dxa"/>
          </w:tcPr>
          <w:p w14:paraId="35F67173" w14:textId="77777777" w:rsidR="0020644E" w:rsidRPr="00A76F7C" w:rsidRDefault="0020644E" w:rsidP="000751F8"/>
        </w:tc>
      </w:tr>
      <w:tr w:rsidR="0020644E" w:rsidRPr="00A76F7C" w14:paraId="4904F3A2" w14:textId="77777777">
        <w:trPr>
          <w:trHeight w:val="576"/>
        </w:trPr>
        <w:tc>
          <w:tcPr>
            <w:tcW w:w="9360" w:type="dxa"/>
          </w:tcPr>
          <w:p w14:paraId="072246DB" w14:textId="77777777" w:rsidR="0020644E" w:rsidRPr="00A76F7C" w:rsidRDefault="0020644E" w:rsidP="000751F8"/>
        </w:tc>
      </w:tr>
      <w:tr w:rsidR="0020644E" w:rsidRPr="00A76F7C" w14:paraId="450F5311" w14:textId="77777777">
        <w:trPr>
          <w:trHeight w:val="576"/>
        </w:trPr>
        <w:tc>
          <w:tcPr>
            <w:tcW w:w="9360" w:type="dxa"/>
          </w:tcPr>
          <w:p w14:paraId="5E0370E8" w14:textId="77777777" w:rsidR="0020644E" w:rsidRPr="00A76F7C" w:rsidRDefault="0020644E" w:rsidP="000751F8"/>
        </w:tc>
      </w:tr>
      <w:tr w:rsidR="0020644E" w:rsidRPr="00A76F7C" w14:paraId="2DCE1300" w14:textId="77777777">
        <w:trPr>
          <w:trHeight w:val="576"/>
        </w:trPr>
        <w:tc>
          <w:tcPr>
            <w:tcW w:w="9360" w:type="dxa"/>
          </w:tcPr>
          <w:p w14:paraId="77F28465" w14:textId="77777777" w:rsidR="0020644E" w:rsidRPr="00A76F7C" w:rsidRDefault="0020644E" w:rsidP="000751F8"/>
        </w:tc>
      </w:tr>
      <w:tr w:rsidR="0020644E" w:rsidRPr="00A76F7C" w14:paraId="1B1BF53C" w14:textId="77777777">
        <w:trPr>
          <w:trHeight w:val="576"/>
        </w:trPr>
        <w:tc>
          <w:tcPr>
            <w:tcW w:w="9360" w:type="dxa"/>
          </w:tcPr>
          <w:p w14:paraId="55BBA7AA" w14:textId="77777777" w:rsidR="0020644E" w:rsidRPr="00A76F7C" w:rsidRDefault="0020644E" w:rsidP="000751F8"/>
        </w:tc>
      </w:tr>
      <w:tr w:rsidR="0020644E" w:rsidRPr="00A76F7C" w14:paraId="628BB3AB" w14:textId="77777777">
        <w:trPr>
          <w:trHeight w:val="576"/>
        </w:trPr>
        <w:tc>
          <w:tcPr>
            <w:tcW w:w="9360" w:type="dxa"/>
          </w:tcPr>
          <w:p w14:paraId="1A9BB56C" w14:textId="77777777" w:rsidR="0020644E" w:rsidRPr="00A76F7C" w:rsidRDefault="0020644E" w:rsidP="000751F8"/>
        </w:tc>
      </w:tr>
      <w:tr w:rsidR="0020644E" w:rsidRPr="00A76F7C" w14:paraId="40B58F7C" w14:textId="77777777">
        <w:trPr>
          <w:trHeight w:val="576"/>
        </w:trPr>
        <w:tc>
          <w:tcPr>
            <w:tcW w:w="9360" w:type="dxa"/>
          </w:tcPr>
          <w:p w14:paraId="2478933F" w14:textId="77777777" w:rsidR="0020644E" w:rsidRPr="00A76F7C" w:rsidRDefault="0020644E" w:rsidP="000751F8"/>
        </w:tc>
      </w:tr>
      <w:tr w:rsidR="0020644E" w:rsidRPr="00A76F7C" w14:paraId="28C661E2" w14:textId="77777777">
        <w:trPr>
          <w:trHeight w:val="576"/>
        </w:trPr>
        <w:tc>
          <w:tcPr>
            <w:tcW w:w="9360" w:type="dxa"/>
          </w:tcPr>
          <w:p w14:paraId="104E5959" w14:textId="77777777" w:rsidR="0020644E" w:rsidRPr="00A76F7C" w:rsidRDefault="0020644E" w:rsidP="000751F8"/>
        </w:tc>
      </w:tr>
      <w:tr w:rsidR="0020644E" w:rsidRPr="00A76F7C" w14:paraId="3E4BC5EB" w14:textId="77777777">
        <w:trPr>
          <w:trHeight w:val="576"/>
        </w:trPr>
        <w:tc>
          <w:tcPr>
            <w:tcW w:w="9360" w:type="dxa"/>
          </w:tcPr>
          <w:p w14:paraId="5DA5D791" w14:textId="77777777" w:rsidR="0020644E" w:rsidRPr="00A76F7C" w:rsidRDefault="0020644E" w:rsidP="000751F8"/>
        </w:tc>
      </w:tr>
      <w:tr w:rsidR="0020644E" w:rsidRPr="00A76F7C" w14:paraId="738F7CD2" w14:textId="77777777">
        <w:trPr>
          <w:trHeight w:val="576"/>
        </w:trPr>
        <w:tc>
          <w:tcPr>
            <w:tcW w:w="9360" w:type="dxa"/>
          </w:tcPr>
          <w:p w14:paraId="7BF4A5F4" w14:textId="77777777" w:rsidR="0020644E" w:rsidRPr="00A76F7C" w:rsidRDefault="0020644E" w:rsidP="000751F8"/>
        </w:tc>
      </w:tr>
      <w:tr w:rsidR="0020644E" w:rsidRPr="00A76F7C" w14:paraId="401840DE" w14:textId="77777777">
        <w:trPr>
          <w:trHeight w:val="576"/>
        </w:trPr>
        <w:tc>
          <w:tcPr>
            <w:tcW w:w="9360" w:type="dxa"/>
          </w:tcPr>
          <w:p w14:paraId="62B475CE" w14:textId="77777777" w:rsidR="0020644E" w:rsidRPr="00A76F7C" w:rsidRDefault="0020644E" w:rsidP="000751F8"/>
        </w:tc>
      </w:tr>
      <w:tr w:rsidR="0020644E" w:rsidRPr="00A76F7C" w14:paraId="4EE94435" w14:textId="77777777">
        <w:trPr>
          <w:trHeight w:val="576"/>
        </w:trPr>
        <w:tc>
          <w:tcPr>
            <w:tcW w:w="9360" w:type="dxa"/>
          </w:tcPr>
          <w:p w14:paraId="7D7D671A" w14:textId="77777777" w:rsidR="0020644E" w:rsidRPr="00A76F7C" w:rsidRDefault="0020644E" w:rsidP="000751F8"/>
        </w:tc>
      </w:tr>
      <w:tr w:rsidR="0020644E" w:rsidRPr="00A76F7C" w14:paraId="73C3A33A" w14:textId="77777777">
        <w:trPr>
          <w:trHeight w:val="576"/>
        </w:trPr>
        <w:tc>
          <w:tcPr>
            <w:tcW w:w="9360" w:type="dxa"/>
          </w:tcPr>
          <w:p w14:paraId="65EA9784" w14:textId="77777777" w:rsidR="0020644E" w:rsidRPr="00A76F7C" w:rsidRDefault="0020644E" w:rsidP="000751F8"/>
        </w:tc>
      </w:tr>
      <w:tr w:rsidR="0020644E" w:rsidRPr="00A76F7C" w14:paraId="1B029940" w14:textId="77777777">
        <w:trPr>
          <w:trHeight w:val="576"/>
        </w:trPr>
        <w:tc>
          <w:tcPr>
            <w:tcW w:w="9360" w:type="dxa"/>
          </w:tcPr>
          <w:p w14:paraId="3359E713" w14:textId="77777777" w:rsidR="0020644E" w:rsidRPr="00A76F7C" w:rsidRDefault="0020644E" w:rsidP="000751F8"/>
        </w:tc>
      </w:tr>
    </w:tbl>
    <w:p w14:paraId="4DBDDB74" w14:textId="77777777" w:rsidR="00E94B81" w:rsidRDefault="00E94B81" w:rsidP="00A94CCC">
      <w:pPr>
        <w:pStyle w:val="Unittitle"/>
        <w:sectPr w:rsidR="00E94B81" w:rsidSect="00E94B81">
          <w:type w:val="continuous"/>
          <w:pgSz w:w="12240" w:h="15840" w:code="1"/>
          <w:pgMar w:top="1440" w:right="1440" w:bottom="1440" w:left="1440" w:header="720" w:footer="720" w:gutter="0"/>
          <w:cols w:space="720"/>
          <w:docGrid w:linePitch="360"/>
        </w:sectPr>
      </w:pPr>
    </w:p>
    <w:p w14:paraId="0798DB9E" w14:textId="77777777" w:rsidR="0020644E" w:rsidRPr="00A76F7C" w:rsidRDefault="00C269BB" w:rsidP="00A94CCC">
      <w:pPr>
        <w:pStyle w:val="Unittitle"/>
      </w:pPr>
      <w:bookmarkStart w:id="87" w:name="_Toc227047718"/>
      <w:r>
        <w:lastRenderedPageBreak/>
        <w:t xml:space="preserve">Unit 2: </w:t>
      </w:r>
      <w:r w:rsidR="004C47BA">
        <w:t xml:space="preserve"> </w:t>
      </w:r>
      <w:r w:rsidR="00480966">
        <w:t xml:space="preserve">Collaboration </w:t>
      </w:r>
      <w:r w:rsidR="001E5CCD">
        <w:t>a</w:t>
      </w:r>
      <w:r w:rsidR="00E94B81">
        <w:t xml:space="preserve">cross </w:t>
      </w:r>
      <w:r w:rsidR="001E5CCD">
        <w:t>the Content</w:t>
      </w:r>
      <w:r w:rsidR="00E94B81">
        <w:t xml:space="preserve"> Areas</w:t>
      </w:r>
      <w:bookmarkEnd w:id="87"/>
    </w:p>
    <w:p w14:paraId="0E2DF426" w14:textId="77777777" w:rsidR="0020644E" w:rsidRPr="00A76F7C" w:rsidRDefault="003766A5" w:rsidP="000751F8">
      <w:pPr>
        <w:pStyle w:val="Objectivesheading"/>
      </w:pPr>
      <w:r w:rsidRPr="00A76F7C">
        <w:t xml:space="preserve">Unit </w:t>
      </w:r>
      <w:r w:rsidR="0020644E" w:rsidRPr="00A76F7C">
        <w:t xml:space="preserve">Objectives </w:t>
      </w:r>
    </w:p>
    <w:p w14:paraId="13FC0EAE" w14:textId="77777777" w:rsidR="00C449D1" w:rsidRPr="00A76F7C" w:rsidRDefault="001E5CCD" w:rsidP="00C449D1">
      <w:pPr>
        <w:pStyle w:val="Objectiveslist"/>
      </w:pPr>
      <w:r>
        <w:t>Conduct a search using Excel Research function</w:t>
      </w:r>
      <w:r w:rsidR="00C45634">
        <w:t>s</w:t>
      </w:r>
      <w:r>
        <w:t>.</w:t>
      </w:r>
    </w:p>
    <w:p w14:paraId="47CBD784" w14:textId="77777777" w:rsidR="00C449D1" w:rsidRPr="00A76F7C" w:rsidRDefault="006C544B" w:rsidP="00C449D1">
      <w:pPr>
        <w:pStyle w:val="Objectiveslist"/>
      </w:pPr>
      <w:r>
        <w:t>Sort and filter data in Excel datasheet</w:t>
      </w:r>
      <w:r w:rsidR="00C45634">
        <w:t>s</w:t>
      </w:r>
      <w:r>
        <w:t>.</w:t>
      </w:r>
    </w:p>
    <w:p w14:paraId="7217C688" w14:textId="77777777" w:rsidR="005D5230" w:rsidRPr="00A76F7C" w:rsidRDefault="006C544B" w:rsidP="00C449D1">
      <w:pPr>
        <w:pStyle w:val="Objectiveslist"/>
      </w:pPr>
      <w:r>
        <w:t>Create Pivot tables and charts.</w:t>
      </w:r>
    </w:p>
    <w:p w14:paraId="1528389C" w14:textId="77777777" w:rsidR="005D5230" w:rsidRPr="00A76F7C" w:rsidRDefault="005D5230" w:rsidP="005D5230">
      <w:pPr>
        <w:sectPr w:rsidR="005D5230" w:rsidRPr="00A76F7C" w:rsidSect="00E94B81">
          <w:headerReference w:type="default" r:id="rId46"/>
          <w:type w:val="continuous"/>
          <w:pgSz w:w="12240" w:h="15840" w:code="1"/>
          <w:pgMar w:top="1440" w:right="1440" w:bottom="1440" w:left="1440" w:header="720" w:footer="720" w:gutter="0"/>
          <w:cols w:space="720"/>
          <w:docGrid w:linePitch="360"/>
        </w:sectPr>
      </w:pPr>
    </w:p>
    <w:p w14:paraId="43106D0C" w14:textId="77777777" w:rsidR="009E34E2" w:rsidRPr="00A76F7C" w:rsidRDefault="006C544B" w:rsidP="009E34E2">
      <w:pPr>
        <w:pStyle w:val="Unitheading"/>
      </w:pPr>
      <w:bookmarkStart w:id="88" w:name="_Toc227047719"/>
      <w:r>
        <w:lastRenderedPageBreak/>
        <w:t>Collaboration across the Content Areas</w:t>
      </w:r>
      <w:bookmarkEnd w:id="88"/>
    </w:p>
    <w:p w14:paraId="68343DEC" w14:textId="77777777" w:rsidR="009E34E2" w:rsidRPr="00D520F6" w:rsidRDefault="00480966" w:rsidP="00AA53BC">
      <w:pPr>
        <w:pStyle w:val="BodyText1"/>
      </w:pPr>
      <w:r w:rsidRPr="00D520F6">
        <w:t>Research shows that students have difficulty transferring information from one situation or curriculum to another when the situations appear different to them</w:t>
      </w:r>
      <w:sdt>
        <w:sdtPr>
          <w:id w:val="89431303"/>
          <w:citation/>
        </w:sdtPr>
        <w:sdtEndPr/>
        <w:sdtContent>
          <w:r w:rsidR="00743836">
            <w:fldChar w:fldCharType="begin"/>
          </w:r>
          <w:r w:rsidR="00743836">
            <w:instrText xml:space="preserve"> CITATION Cho971 \l 1033 </w:instrText>
          </w:r>
          <w:r w:rsidR="00743836">
            <w:fldChar w:fldCharType="separate"/>
          </w:r>
          <w:r w:rsidR="001B734C">
            <w:rPr>
              <w:noProof/>
            </w:rPr>
            <w:t xml:space="preserve"> (Choi &amp; Hannafin, 1997)</w:t>
          </w:r>
          <w:r w:rsidR="00743836">
            <w:rPr>
              <w:noProof/>
            </w:rPr>
            <w:fldChar w:fldCharType="end"/>
          </w:r>
        </w:sdtContent>
      </w:sdt>
      <w:r w:rsidR="00E06902" w:rsidRPr="00D520F6">
        <w:t>.</w:t>
      </w:r>
      <w:r w:rsidR="00C45634">
        <w:t xml:space="preserve">  </w:t>
      </w:r>
      <w:r w:rsidRPr="00D520F6">
        <w:t>Transfer of knowledge most easily occurs within the same or similar subject areas, but can also occur in situations where knowledge is learned in one subject area and then used in a second</w:t>
      </w:r>
      <w:r w:rsidR="00455E45" w:rsidRPr="00D520F6">
        <w:t>.</w:t>
      </w:r>
      <w:r w:rsidRPr="00D520F6">
        <w:t xml:space="preserve"> Classroom learning and transfer of knowledge can both be enhanced when assigned tasks reflect the reasoning and complexity of real-world situations</w:t>
      </w:r>
      <w:r w:rsidR="00313897">
        <w:t xml:space="preserve"> </w:t>
      </w:r>
      <w:sdt>
        <w:sdtPr>
          <w:id w:val="89431302"/>
          <w:citation/>
        </w:sdtPr>
        <w:sdtEndPr/>
        <w:sdtContent>
          <w:r w:rsidR="00743836">
            <w:fldChar w:fldCharType="begin"/>
          </w:r>
          <w:r w:rsidR="00743836">
            <w:instrText xml:space="preserve"> CITATION Nov841 \l 1033 </w:instrText>
          </w:r>
          <w:r w:rsidR="00743836">
            <w:fldChar w:fldCharType="separate"/>
          </w:r>
          <w:r w:rsidR="001B734C">
            <w:rPr>
              <w:noProof/>
            </w:rPr>
            <w:t>(Novak &amp; Gowin, 1984)</w:t>
          </w:r>
          <w:r w:rsidR="00743836">
            <w:rPr>
              <w:noProof/>
            </w:rPr>
            <w:fldChar w:fldCharType="end"/>
          </w:r>
        </w:sdtContent>
      </w:sdt>
      <w:r w:rsidRPr="00D520F6">
        <w:t>.</w:t>
      </w:r>
    </w:p>
    <w:p w14:paraId="37387B66" w14:textId="77777777" w:rsidR="00480966" w:rsidRPr="00D520F6" w:rsidRDefault="00480966" w:rsidP="00AA53BC">
      <w:pPr>
        <w:pStyle w:val="BodyText1"/>
      </w:pPr>
      <w:r w:rsidRPr="00D520F6">
        <w:t xml:space="preserve">Problem-based learning is </w:t>
      </w:r>
      <w:r w:rsidR="00DE48D2">
        <w:t>ideal</w:t>
      </w:r>
      <w:r w:rsidRPr="00D520F6">
        <w:t xml:space="preserve"> for facilitating instruction of various content and concepts in one subject area for use and reinforcement in another.  </w:t>
      </w:r>
      <w:r w:rsidR="002F1FCA" w:rsidRPr="00D520F6">
        <w:t>This unit illustrates one way that technology can be used to teach and reinforce content and skills across a variety of subject areas</w:t>
      </w:r>
      <w:r w:rsidR="00DD7FD7" w:rsidRPr="00D520F6">
        <w:t xml:space="preserve"> in a unit focused on the continent of Africa</w:t>
      </w:r>
      <w:r w:rsidR="002F1FCA" w:rsidRPr="00D520F6">
        <w:t>:</w:t>
      </w:r>
    </w:p>
    <w:p w14:paraId="0CE2CAC7" w14:textId="77777777" w:rsidR="009E34E2" w:rsidRPr="005B4F7F" w:rsidRDefault="002F1FCA" w:rsidP="007D7D06">
      <w:pPr>
        <w:pStyle w:val="BodyTextbulletpoints"/>
        <w:numPr>
          <w:ilvl w:val="0"/>
          <w:numId w:val="32"/>
        </w:numPr>
      </w:pPr>
      <w:r w:rsidRPr="005B4F7F">
        <w:t>Mathematics</w:t>
      </w:r>
    </w:p>
    <w:p w14:paraId="7389FC25" w14:textId="77777777" w:rsidR="00C01B04" w:rsidRPr="005B4F7F" w:rsidRDefault="002F1FCA" w:rsidP="007D7D06">
      <w:pPr>
        <w:pStyle w:val="BodyTextbulletpoints"/>
        <w:numPr>
          <w:ilvl w:val="0"/>
          <w:numId w:val="32"/>
        </w:numPr>
      </w:pPr>
      <w:r w:rsidRPr="005B4F7F">
        <w:t>Science</w:t>
      </w:r>
    </w:p>
    <w:p w14:paraId="0F9B1F11" w14:textId="77777777" w:rsidR="002F1FCA" w:rsidRPr="005B4F7F" w:rsidRDefault="002F1FCA" w:rsidP="007D7D06">
      <w:pPr>
        <w:pStyle w:val="BodyTextbulletpoints"/>
        <w:numPr>
          <w:ilvl w:val="0"/>
          <w:numId w:val="32"/>
        </w:numPr>
      </w:pPr>
      <w:r w:rsidRPr="005B4F7F">
        <w:t>Social Studies</w:t>
      </w:r>
    </w:p>
    <w:p w14:paraId="4D0379CF" w14:textId="77777777" w:rsidR="00EE54BA" w:rsidRPr="005B4F7F" w:rsidRDefault="00EE54BA" w:rsidP="007D7D06">
      <w:pPr>
        <w:pStyle w:val="BodyTextbulletpoints"/>
        <w:numPr>
          <w:ilvl w:val="0"/>
          <w:numId w:val="32"/>
        </w:numPr>
      </w:pPr>
      <w:r w:rsidRPr="005B4F7F">
        <w:t>Language Arts</w:t>
      </w:r>
    </w:p>
    <w:p w14:paraId="1964E19A" w14:textId="77777777" w:rsidR="002F1FCA" w:rsidRPr="005B4F7F" w:rsidRDefault="002F1FCA" w:rsidP="007D7D06">
      <w:pPr>
        <w:pStyle w:val="BodyTextbulletpoints"/>
        <w:numPr>
          <w:ilvl w:val="0"/>
          <w:numId w:val="32"/>
        </w:numPr>
      </w:pPr>
      <w:r w:rsidRPr="005B4F7F">
        <w:t>Art</w:t>
      </w:r>
    </w:p>
    <w:p w14:paraId="4E2F9DE5" w14:textId="77777777" w:rsidR="002F1FCA" w:rsidRPr="005B4F7F" w:rsidRDefault="002F1FCA" w:rsidP="007D7D06">
      <w:pPr>
        <w:pStyle w:val="BodyTextbulletpoints"/>
        <w:numPr>
          <w:ilvl w:val="0"/>
          <w:numId w:val="32"/>
        </w:numPr>
      </w:pPr>
      <w:r w:rsidRPr="005B4F7F">
        <w:t>Music</w:t>
      </w:r>
    </w:p>
    <w:p w14:paraId="13C948F0" w14:textId="77777777" w:rsidR="00DD7FD7" w:rsidRDefault="00DD7FD7" w:rsidP="00464D5C">
      <w:pPr>
        <w:pStyle w:val="BodyTextbulletpoints"/>
      </w:pPr>
    </w:p>
    <w:p w14:paraId="2BFFE47F" w14:textId="77777777" w:rsidR="00DE48D2" w:rsidRDefault="00DE48D2" w:rsidP="00DE48D2">
      <w:pPr>
        <w:pStyle w:val="Exploration-name"/>
      </w:pPr>
      <w:r>
        <w:t>Technology Aids Interdisciplinary Planning</w:t>
      </w:r>
    </w:p>
    <w:p w14:paraId="12EDB6A7" w14:textId="77777777" w:rsidR="00DE48D2" w:rsidRDefault="00DE48D2" w:rsidP="00DE48D2">
      <w:pPr>
        <w:pStyle w:val="Exploration-name"/>
      </w:pPr>
    </w:p>
    <w:p w14:paraId="4484E854" w14:textId="77777777" w:rsidR="00B1671D" w:rsidRPr="00D520F6" w:rsidRDefault="00DD7FD7" w:rsidP="00AA53BC">
      <w:pPr>
        <w:pStyle w:val="BodyText1"/>
      </w:pPr>
      <w:r w:rsidRPr="00D520F6">
        <w:t>In the past, interdisciplinary teacher teams have had a difficult time manipulating their schedules to find common planning times.  MS Office</w:t>
      </w:r>
      <w:r w:rsidR="004B35FD">
        <w:t xml:space="preserve"> </w:t>
      </w:r>
      <w:r w:rsidRPr="00D520F6">
        <w:t xml:space="preserve">tools such as MS Office Live help the process by enabling teachers to </w:t>
      </w:r>
      <w:r w:rsidRPr="00DE48D2">
        <w:rPr>
          <w:b/>
        </w:rPr>
        <w:t>interact digitally</w:t>
      </w:r>
      <w:r w:rsidRPr="00D520F6">
        <w:t xml:space="preserve"> and to </w:t>
      </w:r>
      <w:r w:rsidRPr="00DE48D2">
        <w:rPr>
          <w:b/>
        </w:rPr>
        <w:t>collaborate</w:t>
      </w:r>
      <w:r w:rsidRPr="00D520F6">
        <w:t xml:space="preserve"> on a common unit of instruction </w:t>
      </w:r>
      <w:r w:rsidR="00B1671D" w:rsidRPr="00D520F6">
        <w:t>without a lot</w:t>
      </w:r>
      <w:r w:rsidRPr="00D520F6">
        <w:t xml:space="preserve"> of face time.  </w:t>
      </w:r>
      <w:r w:rsidR="00026883" w:rsidRPr="00D520F6">
        <w:t>Consider the fol</w:t>
      </w:r>
      <w:r w:rsidR="00B1671D" w:rsidRPr="00D520F6">
        <w:t>lowing diagram that illustrates the process of developing an interdisciplinary unit of instruction.</w:t>
      </w:r>
    </w:p>
    <w:p w14:paraId="39D1B92E" w14:textId="77777777" w:rsidR="00AF0F60" w:rsidRDefault="00AF0F60" w:rsidP="00AA53BC">
      <w:pPr>
        <w:pStyle w:val="BodyText1"/>
      </w:pPr>
    </w:p>
    <w:p w14:paraId="3DB9EB4F" w14:textId="77777777" w:rsidR="00AF0F60" w:rsidRDefault="00743836" w:rsidP="00AA53BC">
      <w:pPr>
        <w:pStyle w:val="BodyText1"/>
      </w:pPr>
      <w:r>
        <w:rPr>
          <w:noProof/>
        </w:rPr>
        <w:pict>
          <v:group id="_x0000_s1029" style="position:absolute;margin-left:-3pt;margin-top:1.35pt;width:471.8pt;height:191.85pt;z-index:251680256" coordorigin="825,9967" coordsize="9436,3837">
            <v:roundrect id="_x0000_s1030" style="position:absolute;left:1680;top:10072;width:2025;height:1080;mso-position-horizontal-relative:margin" arcsize="10923f" fillcolor="#f2f2f2 [3052]" strokecolor="black [3213]">
              <o:extrusion v:ext="view" on="t" viewpoint="-34.72222mm" viewpointorigin="-.5" skewangle="-45" lightposition="-50000" lightposition2="50000"/>
              <v:textbox style="mso-next-textbox:#_x0000_s1030;mso-rotate-with-shape:t">
                <w:txbxContent>
                  <w:p w14:paraId="03D94172" w14:textId="77777777" w:rsidR="00B73CA4" w:rsidRDefault="00B73CA4">
                    <w:r>
                      <w:t>Broad interdisciplinary unit goals</w:t>
                    </w:r>
                  </w:p>
                </w:txbxContent>
              </v:textbox>
            </v:roundrect>
            <v:roundrect id="_x0000_s1031" style="position:absolute;left:5550;top:9967;width:2040;height:1371;mso-position-horizontal-relative:margin" arcsize="10923f" fillcolor="#f2f2f2 [3052]" strokecolor="black [3213]">
              <o:extrusion v:ext="view" on="t" viewpoint="-34.72222mm" viewpointorigin="-.5" skewangle="-45" lightposition="-50000" lightposition2="50000"/>
              <v:textbox style="mso-next-textbox:#_x0000_s1031;mso-rotate-with-shape:t">
                <w:txbxContent>
                  <w:p w14:paraId="4C41567B" w14:textId="77777777" w:rsidR="00B73CA4" w:rsidRDefault="00B73CA4" w:rsidP="00B1671D">
                    <w:r>
                      <w:t>Content area goals to support interdisciplinary unit goals</w:t>
                    </w:r>
                  </w:p>
                </w:txbxContent>
              </v:textbox>
            </v:roundrect>
            <v:roundrect id="_x0000_s1032" style="position:absolute;left:8400;top:9967;width:1860;height:795;mso-position-horizontal-relative:margin" arcsize="10923f" fillcolor="#f2f2f2 [3052]" strokecolor="black [3213]">
              <o:extrusion v:ext="view" on="t"/>
              <v:textbox style="mso-next-textbox:#_x0000_s1032;mso-rotate-with-shape:t">
                <w:txbxContent>
                  <w:p w14:paraId="5F351D25" w14:textId="77777777" w:rsidR="00B73CA4" w:rsidRDefault="00B73CA4" w:rsidP="00B1671D">
                    <w:r>
                      <w:t>Content area objectives</w:t>
                    </w:r>
                  </w:p>
                </w:txbxContent>
              </v:textbox>
            </v:roundrect>
            <v:roundrect id="_x0000_s1033" style="position:absolute;left:8400;top:11152;width:1860;height:795;mso-position-horizontal-relative:margin" arcsize="10923f" fillcolor="#f2f2f2 [3052]" strokecolor="black [3213]">
              <o:extrusion v:ext="view" on="t"/>
              <v:textbox style="mso-next-textbox:#_x0000_s1033;mso-rotate-with-shape:t">
                <w:txbxContent>
                  <w:p w14:paraId="479049E5" w14:textId="77777777" w:rsidR="00B73CA4" w:rsidRDefault="00B73CA4" w:rsidP="00B1671D">
                    <w:r>
                      <w:t>Content area instruction</w:t>
                    </w:r>
                  </w:p>
                </w:txbxContent>
              </v:textbox>
            </v:roundrect>
            <v:roundrect id="_x0000_s1034" style="position:absolute;left:8401;top:12464;width:1860;height:795;mso-position-horizontal-relative:margin" arcsize="10923f" fillcolor="#f2f2f2 [3052]" strokecolor="black [3213]">
              <o:extrusion v:ext="view" on="t"/>
              <v:textbox style="mso-next-textbox:#_x0000_s1034;mso-rotate-with-shape:t">
                <w:txbxContent>
                  <w:p w14:paraId="26D56AB2" w14:textId="77777777" w:rsidR="00B73CA4" w:rsidRDefault="00B73CA4" w:rsidP="00B1671D">
                    <w:r>
                      <w:t>Content area assessment</w:t>
                    </w:r>
                  </w:p>
                </w:txbxContent>
              </v:textbox>
            </v:roundrect>
            <v:roundrect id="_x0000_s1035" style="position:absolute;left:5430;top:11947;width:2025;height:855;mso-position-horizontal-relative:margin" arcsize="10923f" fillcolor="#f2f2f2 [3052]" strokecolor="black [3213]">
              <o:extrusion v:ext="view" on="t" viewpoint="-34.72222mm" viewpointorigin="-.5" skewangle="-45" lightposition="-50000" lightposition2="50000"/>
              <v:textbox style="mso-next-textbox:#_x0000_s1035;mso-rotate-with-shape:t">
                <w:txbxContent>
                  <w:p w14:paraId="75805915" w14:textId="77777777" w:rsidR="00B73CA4" w:rsidRDefault="00B73CA4" w:rsidP="00AD6C98">
                    <w:r>
                      <w:t>Interdisciplinary assessment</w:t>
                    </w:r>
                  </w:p>
                </w:txbxContent>
              </v:textbox>
            </v:roundrect>
            <v:shape id="_x0000_s1036" type="#_x0000_t32" style="position:absolute;left:3705;top:10666;width:1845;height:0;mso-position-horizontal-relative:margin" o:connectortype="straight" strokecolor="black [3213]">
              <v:stroke endarrow="block"/>
            </v:shape>
            <v:shape id="_x0000_s1037" type="#_x0000_t32" style="position:absolute;left:7590;top:10411;width:810;height:0;mso-position-horizontal-relative:margin" o:connectortype="straight" strokecolor="black [3213]">
              <v:stroke endarrow="block"/>
            </v:shape>
            <v:shape id="_x0000_s1038" type="#_x0000_t32" style="position:absolute;left:9300;top:10762;width:0;height:375;mso-position-horizontal-relative:margin" o:connectortype="straight" strokecolor="black [3213]">
              <v:stroke endarrow="block"/>
            </v:shape>
            <v:shape id="_x0000_s1039" type="#_x0000_t32" style="position:absolute;left:9300;top:11929;width:0;height:570;mso-position-horizontal-relative:margin" o:connectortype="straight" strokecolor="black [3213]">
              <v:stroke startarrow="block" endarrow="block"/>
            </v:shape>
            <v:shape id="_x0000_s1040" type="#_x0000_t32" style="position:absolute;left:5910;top:11629;width:0;height:300;mso-position-horizontal-relative:margin" o:connectortype="straight" strokecolor="black [3213]">
              <v:stroke endarrow="block"/>
            </v:shape>
            <v:shape id="_x0000_s1041" type="#_x0000_t32" style="position:absolute;left:5911;top:11623;width:2490;height:0;mso-position-horizontal-relative:margin" o:connectortype="straight" strokecolor="black [3213]">
              <v:stroke endarrow="block"/>
            </v:shape>
            <v:shape id="_x0000_s1042" type="#_x0000_t32" style="position:absolute;left:5911;top:12749;width:1;height:213;flip:y;mso-position-horizontal-relative:margin" o:connectortype="straight" strokecolor="black [3213]">
              <v:stroke endarrow="block"/>
            </v:shape>
            <v:shape id="_x0000_s1043" type="#_x0000_t32" style="position:absolute;left:5910;top:12962;width:2490;height:0;mso-position-horizontal-relative:margin" o:connectortype="straight" strokecolor="black [3213]">
              <v:stroke endarrow="block"/>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4" type="#_x0000_t106" style="position:absolute;left:825;top:11764;width:4605;height:2040;rotation:1409380fd;flip:x;mso-position-horizontal-relative:margin" adj="1668,16253" fillcolor="#f2f2f2 [3052]" strokecolor="black [3213]">
              <v:textbox style="mso-next-textbox:#_x0000_s1044;mso-rotate-with-shape:t">
                <w:txbxContent>
                  <w:p w14:paraId="3C291B69" w14:textId="77777777" w:rsidR="00B73CA4" w:rsidRDefault="00B73CA4" w:rsidP="005E503F">
                    <w:r>
                      <w:tab/>
                      <w:t>Using MS Office Live, teachers can organize student teams by content or as interdisciplinary groups.</w:t>
                    </w:r>
                  </w:p>
                </w:txbxContent>
              </v:textbox>
            </v:shape>
          </v:group>
        </w:pict>
      </w:r>
    </w:p>
    <w:p w14:paraId="2085081F" w14:textId="77777777" w:rsidR="00AF0F60" w:rsidRDefault="00AF0F60" w:rsidP="00AA53BC">
      <w:pPr>
        <w:pStyle w:val="BodyText1"/>
      </w:pPr>
    </w:p>
    <w:p w14:paraId="2A955F9C" w14:textId="77777777" w:rsidR="00AF0F60" w:rsidRDefault="00AF0F60" w:rsidP="00AA53BC">
      <w:pPr>
        <w:pStyle w:val="BodyText1"/>
      </w:pPr>
    </w:p>
    <w:p w14:paraId="3F81AF0D" w14:textId="77777777" w:rsidR="00AF0F60" w:rsidRDefault="00AF0F60" w:rsidP="00AA53BC">
      <w:pPr>
        <w:pStyle w:val="BodyText1"/>
      </w:pPr>
    </w:p>
    <w:p w14:paraId="6D255538" w14:textId="77777777" w:rsidR="00AF0F60" w:rsidRDefault="00AF0F60" w:rsidP="00AA53BC">
      <w:pPr>
        <w:pStyle w:val="BodyText1"/>
      </w:pPr>
    </w:p>
    <w:p w14:paraId="4C433AD5" w14:textId="77777777" w:rsidR="00AF0F60" w:rsidRDefault="00AF0F60" w:rsidP="00AA53BC">
      <w:pPr>
        <w:pStyle w:val="BodyText1"/>
      </w:pPr>
    </w:p>
    <w:p w14:paraId="4A34D006" w14:textId="77777777" w:rsidR="00AF0F60" w:rsidRDefault="00AF0F60" w:rsidP="00AA53BC">
      <w:pPr>
        <w:pStyle w:val="BodyText1"/>
      </w:pPr>
    </w:p>
    <w:p w14:paraId="671D5D6E" w14:textId="77777777" w:rsidR="00AF0F60" w:rsidRDefault="00AF0F60" w:rsidP="00AA53BC">
      <w:pPr>
        <w:pStyle w:val="BodyText1"/>
      </w:pPr>
    </w:p>
    <w:p w14:paraId="6C962A56" w14:textId="77777777" w:rsidR="00AF0F60" w:rsidRDefault="00AF0F60" w:rsidP="00AA53BC">
      <w:pPr>
        <w:pStyle w:val="BodyText1"/>
      </w:pPr>
    </w:p>
    <w:p w14:paraId="57E31C3A" w14:textId="77777777" w:rsidR="00AF0F60" w:rsidRDefault="00AF0F60" w:rsidP="00AA53BC">
      <w:pPr>
        <w:pStyle w:val="BodyText1"/>
      </w:pPr>
    </w:p>
    <w:p w14:paraId="3EBEC7FE" w14:textId="77777777" w:rsidR="00AF0F60" w:rsidRDefault="00AF0F60" w:rsidP="00AA53BC">
      <w:pPr>
        <w:pStyle w:val="BodyText1"/>
      </w:pPr>
    </w:p>
    <w:p w14:paraId="380B3CD5" w14:textId="77777777" w:rsidR="00AF0F60" w:rsidRDefault="006C60DE" w:rsidP="00AA53BC">
      <w:pPr>
        <w:pStyle w:val="BodyText1"/>
      </w:pPr>
      <w:r>
        <w:lastRenderedPageBreak/>
        <w:t>To explore this process</w:t>
      </w:r>
      <w:r w:rsidR="00DE48D2">
        <w:t xml:space="preserve">, </w:t>
      </w:r>
      <w:r>
        <w:t xml:space="preserve">activities in units 2 and 3 feature </w:t>
      </w:r>
      <w:r w:rsidR="00DE48D2">
        <w:t>i</w:t>
      </w:r>
      <w:r w:rsidR="00AF0F60">
        <w:t xml:space="preserve">nterdisciplinary student teams </w:t>
      </w:r>
      <w:r>
        <w:t>that study</w:t>
      </w:r>
      <w:r w:rsidR="00AF0F60">
        <w:t xml:space="preserve"> the continent of Africa</w:t>
      </w:r>
      <w:r>
        <w:t>.  T</w:t>
      </w:r>
      <w:r w:rsidR="00AF0F60">
        <w:t>heir project</w:t>
      </w:r>
      <w:r w:rsidR="00DE48D2">
        <w:t>s</w:t>
      </w:r>
      <w:r w:rsidR="00AF0F60">
        <w:t xml:space="preserve"> culminate in multi-media displays located in the lobby area of the </w:t>
      </w:r>
      <w:r w:rsidR="00EE54BA">
        <w:t xml:space="preserve">school during </w:t>
      </w:r>
      <w:r>
        <w:t xml:space="preserve">an </w:t>
      </w:r>
      <w:r w:rsidR="00EE54BA">
        <w:t xml:space="preserve">open house.  Art and music chorale programs will </w:t>
      </w:r>
      <w:r>
        <w:t>also be featured</w:t>
      </w:r>
      <w:r w:rsidR="00EE54BA">
        <w:t xml:space="preserve"> highlight</w:t>
      </w:r>
      <w:r>
        <w:t>s.</w:t>
      </w:r>
    </w:p>
    <w:p w14:paraId="22297DE3" w14:textId="77777777" w:rsidR="00EE54BA" w:rsidRDefault="006C60DE" w:rsidP="00AA53BC">
      <w:pPr>
        <w:pStyle w:val="BodyText1"/>
      </w:pPr>
      <w:r>
        <w:t>An interdisciplinary</w:t>
      </w:r>
      <w:r w:rsidR="00EE54BA">
        <w:t xml:space="preserve"> teacher team collaborated to develop the following goals</w:t>
      </w:r>
      <w:r w:rsidR="00DE48D2">
        <w:t xml:space="preserve"> and </w:t>
      </w:r>
      <w:r w:rsidR="00EE54BA">
        <w:t xml:space="preserve">objectives </w:t>
      </w:r>
      <w:r w:rsidR="00DE48D2">
        <w:t>for</w:t>
      </w:r>
      <w:r w:rsidR="00EE54BA">
        <w:t xml:space="preserve"> the unit.</w:t>
      </w:r>
      <w:r w:rsidR="00CF04D3">
        <w:t xml:space="preserve">  </w:t>
      </w:r>
      <w:r w:rsidR="00583F73">
        <w:t>A few content-specific goals have also been provided as examples.</w:t>
      </w:r>
    </w:p>
    <w:p w14:paraId="2CCF4462" w14:textId="77777777" w:rsidR="00EE54BA" w:rsidRDefault="003747C5" w:rsidP="003747C5">
      <w:pPr>
        <w:pStyle w:val="Exploration-name"/>
      </w:pPr>
      <w:r>
        <w:t xml:space="preserve">Example </w:t>
      </w:r>
      <w:r w:rsidR="00EE54BA">
        <w:t>Interdisciplinary Goals:</w:t>
      </w:r>
    </w:p>
    <w:p w14:paraId="267F320E" w14:textId="77777777" w:rsidR="005F0C69" w:rsidRDefault="005F0C69" w:rsidP="007D7D06">
      <w:pPr>
        <w:pStyle w:val="BodyTextbulletpoints"/>
        <w:numPr>
          <w:ilvl w:val="0"/>
          <w:numId w:val="33"/>
        </w:numPr>
      </w:pPr>
      <w:r w:rsidRPr="00BE1604">
        <w:t>Understand the historical significance of Africa to the development of world civilizations.</w:t>
      </w:r>
    </w:p>
    <w:p w14:paraId="78AFFD61" w14:textId="77777777" w:rsidR="006C60DE" w:rsidRDefault="006C60DE" w:rsidP="007D7D06">
      <w:pPr>
        <w:pStyle w:val="BodyTextbulletpoints"/>
        <w:numPr>
          <w:ilvl w:val="0"/>
          <w:numId w:val="33"/>
        </w:numPr>
      </w:pPr>
      <w:r>
        <w:rPr>
          <w:b/>
        </w:rPr>
        <w:t>Example:  Content-Specific Goals</w:t>
      </w:r>
    </w:p>
    <w:p w14:paraId="12985838" w14:textId="77777777" w:rsidR="006C60DE" w:rsidRDefault="006C60DE" w:rsidP="007D7D06">
      <w:pPr>
        <w:pStyle w:val="BodyTextbulletpoints"/>
        <w:numPr>
          <w:ilvl w:val="1"/>
          <w:numId w:val="33"/>
        </w:numPr>
      </w:pPr>
      <w:r>
        <w:t>Science students will understand how the natural resources of Africa have influenced world development, culture, and trade.</w:t>
      </w:r>
    </w:p>
    <w:p w14:paraId="797D180F" w14:textId="77777777" w:rsidR="006C60DE" w:rsidRDefault="006C60DE" w:rsidP="007D7D06">
      <w:pPr>
        <w:pStyle w:val="BodyTextbulletpoints"/>
        <w:numPr>
          <w:ilvl w:val="1"/>
          <w:numId w:val="33"/>
        </w:numPr>
      </w:pPr>
      <w:r>
        <w:t xml:space="preserve">Social studies students will understand the relationship between migration patterns and the development of other civilizations. </w:t>
      </w:r>
    </w:p>
    <w:p w14:paraId="4F10EEBC" w14:textId="77777777" w:rsidR="00583F73" w:rsidRPr="00BE1604" w:rsidRDefault="00583F73" w:rsidP="007D7D06">
      <w:pPr>
        <w:pStyle w:val="BodyTextbulletpoints"/>
        <w:numPr>
          <w:ilvl w:val="1"/>
          <w:numId w:val="33"/>
        </w:numPr>
      </w:pPr>
      <w:r>
        <w:t xml:space="preserve">Mathematics and science students will understand the relationship between disease and changes in population patterns in various parts of the African continent. </w:t>
      </w:r>
    </w:p>
    <w:p w14:paraId="57A382BA" w14:textId="77777777" w:rsidR="003747C5" w:rsidRDefault="003747C5" w:rsidP="007D7D06">
      <w:pPr>
        <w:pStyle w:val="BodyTextbulletpoints"/>
        <w:numPr>
          <w:ilvl w:val="0"/>
          <w:numId w:val="33"/>
        </w:numPr>
      </w:pPr>
      <w:r w:rsidRPr="00BE1604">
        <w:t>Understand the impact and influences that African culture and experiences have had on other regions of the world.</w:t>
      </w:r>
    </w:p>
    <w:p w14:paraId="36DB1102" w14:textId="77777777" w:rsidR="00583F73" w:rsidRPr="00583F73" w:rsidRDefault="00583F73" w:rsidP="007D7D06">
      <w:pPr>
        <w:pStyle w:val="BodyTextbulletpoints"/>
        <w:numPr>
          <w:ilvl w:val="0"/>
          <w:numId w:val="33"/>
        </w:numPr>
      </w:pPr>
      <w:r>
        <w:rPr>
          <w:b/>
        </w:rPr>
        <w:t>Example:  Content-Specific Goals</w:t>
      </w:r>
    </w:p>
    <w:p w14:paraId="0D2841BC" w14:textId="77777777" w:rsidR="00583F73" w:rsidRDefault="00583F73" w:rsidP="007D7D06">
      <w:pPr>
        <w:pStyle w:val="BodyTextbulletpoints"/>
        <w:numPr>
          <w:ilvl w:val="1"/>
          <w:numId w:val="33"/>
        </w:numPr>
      </w:pPr>
      <w:r>
        <w:t>Art students will understand and appreciate how African art and culture have influenced the culture and traditions of other regions of the world.</w:t>
      </w:r>
    </w:p>
    <w:p w14:paraId="5C6E9220" w14:textId="77777777" w:rsidR="00583F73" w:rsidRPr="00BE1604" w:rsidRDefault="00583F73" w:rsidP="007D7D06">
      <w:pPr>
        <w:pStyle w:val="BodyTextbulletpoints"/>
        <w:numPr>
          <w:ilvl w:val="1"/>
          <w:numId w:val="33"/>
        </w:numPr>
      </w:pPr>
      <w:r>
        <w:t>Music students will understand and appreciate how African music traditions have influenced the music of other regions of the world.</w:t>
      </w:r>
    </w:p>
    <w:p w14:paraId="18E8C4BF" w14:textId="77777777" w:rsidR="003747C5" w:rsidRPr="00BE1604" w:rsidRDefault="003747C5" w:rsidP="007D7D06">
      <w:pPr>
        <w:pStyle w:val="BodyTextbulletpoints"/>
        <w:numPr>
          <w:ilvl w:val="0"/>
          <w:numId w:val="33"/>
        </w:numPr>
      </w:pPr>
      <w:r w:rsidRPr="00BE1604">
        <w:t>Appreciate the relationships between several American</w:t>
      </w:r>
      <w:r w:rsidR="00C16D2A">
        <w:t xml:space="preserve"> (or other cultural)</w:t>
      </w:r>
      <w:r w:rsidRPr="00BE1604">
        <w:t xml:space="preserve"> art and music genres and African cultural practices.</w:t>
      </w:r>
    </w:p>
    <w:p w14:paraId="34D0952D" w14:textId="77777777" w:rsidR="00FF73AE" w:rsidRPr="00BE1604" w:rsidRDefault="005F0C69" w:rsidP="007D7D06">
      <w:pPr>
        <w:pStyle w:val="BodyTextbulletpoints"/>
        <w:numPr>
          <w:ilvl w:val="0"/>
          <w:numId w:val="33"/>
        </w:numPr>
      </w:pPr>
      <w:r w:rsidRPr="00BE1604">
        <w:t>Understand the current and historical economic linkages between Africa and other nations.</w:t>
      </w:r>
    </w:p>
    <w:p w14:paraId="40F7A542" w14:textId="77777777" w:rsidR="00FF73AE" w:rsidRPr="00BE1604" w:rsidRDefault="00FF73AE" w:rsidP="007D7D06">
      <w:pPr>
        <w:pStyle w:val="BodyTextbulletpoints"/>
        <w:numPr>
          <w:ilvl w:val="0"/>
          <w:numId w:val="33"/>
        </w:numPr>
      </w:pPr>
      <w:r w:rsidRPr="00BE1604">
        <w:t>Develop theme-based (environment, social issues, culture, etc.) project artifacts for display during open house.</w:t>
      </w:r>
    </w:p>
    <w:p w14:paraId="778B9A82" w14:textId="77777777" w:rsidR="003747C5" w:rsidRDefault="003747C5" w:rsidP="00AA53BC">
      <w:pPr>
        <w:pStyle w:val="BodyText1"/>
      </w:pPr>
    </w:p>
    <w:p w14:paraId="41B35CA5" w14:textId="77777777" w:rsidR="00EE54BA" w:rsidRDefault="003747C5" w:rsidP="003747C5">
      <w:pPr>
        <w:pStyle w:val="Exploration-name"/>
      </w:pPr>
      <w:r>
        <w:t>Example Content-Specific Objectives</w:t>
      </w:r>
    </w:p>
    <w:p w14:paraId="18F603AE" w14:textId="77777777" w:rsidR="005B4F7F" w:rsidRDefault="005B4F7F" w:rsidP="003747C5">
      <w:pPr>
        <w:pStyle w:val="Exploration-name"/>
      </w:pPr>
    </w:p>
    <w:tbl>
      <w:tblPr>
        <w:tblStyle w:val="TableGrid"/>
        <w:tblW w:w="0" w:type="auto"/>
        <w:tblLook w:val="04A0" w:firstRow="1" w:lastRow="0" w:firstColumn="1" w:lastColumn="0" w:noHBand="0" w:noVBand="1"/>
      </w:tblPr>
      <w:tblGrid>
        <w:gridCol w:w="1343"/>
        <w:gridCol w:w="8233"/>
      </w:tblGrid>
      <w:tr w:rsidR="0020644E" w:rsidRPr="005B4F7F" w14:paraId="6027C50C" w14:textId="77777777" w:rsidTr="005B4F7F">
        <w:tc>
          <w:tcPr>
            <w:tcW w:w="0" w:type="auto"/>
            <w:shd w:val="clear" w:color="auto" w:fill="F2F2F2" w:themeFill="background1" w:themeFillShade="F2"/>
          </w:tcPr>
          <w:p w14:paraId="30F7E69B" w14:textId="77777777" w:rsidR="0020644E" w:rsidRPr="005B4F7F" w:rsidRDefault="0020644E" w:rsidP="00AA53BC">
            <w:pPr>
              <w:pStyle w:val="BodyText1"/>
            </w:pPr>
          </w:p>
        </w:tc>
        <w:tc>
          <w:tcPr>
            <w:tcW w:w="0" w:type="auto"/>
            <w:shd w:val="clear" w:color="auto" w:fill="F2F2F2" w:themeFill="background1" w:themeFillShade="F2"/>
          </w:tcPr>
          <w:p w14:paraId="31568B39" w14:textId="77777777" w:rsidR="00D520F6" w:rsidRPr="009A2B96" w:rsidRDefault="00D520F6" w:rsidP="00AA53BC">
            <w:pPr>
              <w:pStyle w:val="BodyText1"/>
            </w:pPr>
            <w:r w:rsidRPr="009A2B96">
              <w:t>Content area objectives</w:t>
            </w:r>
          </w:p>
        </w:tc>
      </w:tr>
      <w:tr w:rsidR="00D520F6" w14:paraId="3ECA8ACF" w14:textId="77777777" w:rsidTr="005B4F7F">
        <w:tc>
          <w:tcPr>
            <w:tcW w:w="0" w:type="auto"/>
            <w:shd w:val="clear" w:color="auto" w:fill="F2F2F2" w:themeFill="background1" w:themeFillShade="F2"/>
          </w:tcPr>
          <w:p w14:paraId="70BF582A" w14:textId="77777777" w:rsidR="00D520F6" w:rsidRPr="001F0B81" w:rsidRDefault="00D520F6" w:rsidP="00AA53BC">
            <w:pPr>
              <w:pStyle w:val="BodyText1"/>
            </w:pPr>
            <w:r w:rsidRPr="001F0B81">
              <w:t>Math</w:t>
            </w:r>
          </w:p>
        </w:tc>
        <w:tc>
          <w:tcPr>
            <w:tcW w:w="0" w:type="auto"/>
          </w:tcPr>
          <w:p w14:paraId="77A6384B" w14:textId="77777777" w:rsidR="00D520F6" w:rsidRDefault="00D520F6" w:rsidP="00AA53BC">
            <w:pPr>
              <w:pStyle w:val="BodyText1"/>
            </w:pPr>
            <w:r>
              <w:t>Graph changes in population over</w:t>
            </w:r>
            <w:r w:rsidR="00DE48D2">
              <w:t xml:space="preserve"> the</w:t>
            </w:r>
            <w:r>
              <w:t xml:space="preserve"> past 20 years in </w:t>
            </w:r>
            <w:r w:rsidR="00DE48D2">
              <w:t>regions of Africa</w:t>
            </w:r>
            <w:r>
              <w:t>.</w:t>
            </w:r>
          </w:p>
        </w:tc>
      </w:tr>
      <w:tr w:rsidR="00D520F6" w14:paraId="009EEBF3" w14:textId="77777777" w:rsidTr="005B4F7F">
        <w:tc>
          <w:tcPr>
            <w:tcW w:w="0" w:type="auto"/>
            <w:shd w:val="clear" w:color="auto" w:fill="F2F2F2" w:themeFill="background1" w:themeFillShade="F2"/>
          </w:tcPr>
          <w:p w14:paraId="7B3C00E3" w14:textId="77777777" w:rsidR="00D520F6" w:rsidRPr="001F0B81" w:rsidRDefault="00D520F6" w:rsidP="00AA53BC">
            <w:pPr>
              <w:pStyle w:val="BodyText1"/>
            </w:pPr>
            <w:r w:rsidRPr="001F0B81">
              <w:t>Science</w:t>
            </w:r>
          </w:p>
        </w:tc>
        <w:tc>
          <w:tcPr>
            <w:tcW w:w="0" w:type="auto"/>
          </w:tcPr>
          <w:p w14:paraId="47FAEE90" w14:textId="77777777" w:rsidR="00D520F6" w:rsidRDefault="00D520F6" w:rsidP="00AA53BC">
            <w:pPr>
              <w:pStyle w:val="BodyText1"/>
            </w:pPr>
            <w:r>
              <w:t>Analyze desertification and water use in Africa and their impact on the environment and the economy.</w:t>
            </w:r>
          </w:p>
        </w:tc>
      </w:tr>
      <w:tr w:rsidR="00D520F6" w14:paraId="32ABC8EA" w14:textId="77777777" w:rsidTr="005B4F7F">
        <w:tc>
          <w:tcPr>
            <w:tcW w:w="0" w:type="auto"/>
            <w:shd w:val="clear" w:color="auto" w:fill="F2F2F2" w:themeFill="background1" w:themeFillShade="F2"/>
          </w:tcPr>
          <w:p w14:paraId="6BCE7063" w14:textId="77777777" w:rsidR="00D520F6" w:rsidRPr="001F0B81" w:rsidRDefault="00D520F6" w:rsidP="00AA53BC">
            <w:pPr>
              <w:pStyle w:val="BodyText1"/>
            </w:pPr>
            <w:r w:rsidRPr="001F0B81">
              <w:t>Social Studies</w:t>
            </w:r>
          </w:p>
        </w:tc>
        <w:tc>
          <w:tcPr>
            <w:tcW w:w="0" w:type="auto"/>
          </w:tcPr>
          <w:p w14:paraId="69BA7F1F" w14:textId="77777777" w:rsidR="00D520F6" w:rsidRDefault="00D520F6" w:rsidP="00AA53BC">
            <w:pPr>
              <w:pStyle w:val="BodyText1"/>
            </w:pPr>
            <w:r>
              <w:t xml:space="preserve">Create a map of Africa that illustrates the geographical differences that exist on the African continent as well as the locations of </w:t>
            </w:r>
            <w:r w:rsidR="005121AB">
              <w:t>capitals</w:t>
            </w:r>
            <w:r>
              <w:t xml:space="preserve"> and other key cities, commodities and agricultural products</w:t>
            </w:r>
          </w:p>
        </w:tc>
      </w:tr>
      <w:tr w:rsidR="00D520F6" w14:paraId="6A03FF24" w14:textId="77777777" w:rsidTr="005B4F7F">
        <w:tc>
          <w:tcPr>
            <w:tcW w:w="0" w:type="auto"/>
            <w:shd w:val="clear" w:color="auto" w:fill="F2F2F2" w:themeFill="background1" w:themeFillShade="F2"/>
          </w:tcPr>
          <w:p w14:paraId="03478E21" w14:textId="77777777" w:rsidR="00D520F6" w:rsidRPr="001F0B81" w:rsidRDefault="00D520F6" w:rsidP="00AA53BC">
            <w:pPr>
              <w:pStyle w:val="BodyText1"/>
            </w:pPr>
            <w:r w:rsidRPr="001F0B81">
              <w:t>Language Arts</w:t>
            </w:r>
          </w:p>
        </w:tc>
        <w:tc>
          <w:tcPr>
            <w:tcW w:w="0" w:type="auto"/>
          </w:tcPr>
          <w:p w14:paraId="6B2448A6" w14:textId="77777777" w:rsidR="00D520F6" w:rsidRDefault="00D520F6" w:rsidP="00AA53BC">
            <w:pPr>
              <w:pStyle w:val="BodyText1"/>
            </w:pPr>
            <w:r>
              <w:t xml:space="preserve">Create a </w:t>
            </w:r>
            <w:r w:rsidR="00FA1022">
              <w:t>newsletter</w:t>
            </w:r>
            <w:r>
              <w:t xml:space="preserve"> focused on African </w:t>
            </w:r>
            <w:r w:rsidR="00FA1022">
              <w:t>continent history and culture</w:t>
            </w:r>
            <w:r>
              <w:t>.</w:t>
            </w:r>
          </w:p>
        </w:tc>
      </w:tr>
      <w:tr w:rsidR="00D520F6" w14:paraId="5DF45F56" w14:textId="77777777" w:rsidTr="005B4F7F">
        <w:tc>
          <w:tcPr>
            <w:tcW w:w="0" w:type="auto"/>
            <w:shd w:val="clear" w:color="auto" w:fill="F2F2F2" w:themeFill="background1" w:themeFillShade="F2"/>
          </w:tcPr>
          <w:p w14:paraId="365FFBFE" w14:textId="77777777" w:rsidR="00D520F6" w:rsidRPr="001F0B81" w:rsidRDefault="00D520F6" w:rsidP="00AA53BC">
            <w:pPr>
              <w:pStyle w:val="BodyText1"/>
            </w:pPr>
            <w:r w:rsidRPr="001F0B81">
              <w:lastRenderedPageBreak/>
              <w:t>Art</w:t>
            </w:r>
          </w:p>
        </w:tc>
        <w:tc>
          <w:tcPr>
            <w:tcW w:w="0" w:type="auto"/>
          </w:tcPr>
          <w:p w14:paraId="1B53190A" w14:textId="77777777" w:rsidR="00D520F6" w:rsidRDefault="00D520F6" w:rsidP="00AA53BC">
            <w:pPr>
              <w:pStyle w:val="BodyText1"/>
            </w:pPr>
            <w:r>
              <w:t>Create an art project based on research on tribal ceremonial masks.</w:t>
            </w:r>
          </w:p>
        </w:tc>
      </w:tr>
      <w:tr w:rsidR="00D520F6" w14:paraId="41C5A302" w14:textId="77777777" w:rsidTr="005B4F7F">
        <w:tc>
          <w:tcPr>
            <w:tcW w:w="0" w:type="auto"/>
            <w:shd w:val="clear" w:color="auto" w:fill="F2F2F2" w:themeFill="background1" w:themeFillShade="F2"/>
          </w:tcPr>
          <w:p w14:paraId="02FA43C2" w14:textId="77777777" w:rsidR="00D520F6" w:rsidRPr="001F0B81" w:rsidRDefault="00D520F6" w:rsidP="00AA53BC">
            <w:pPr>
              <w:pStyle w:val="BodyText1"/>
            </w:pPr>
            <w:r w:rsidRPr="001F0B81">
              <w:t>Music</w:t>
            </w:r>
          </w:p>
        </w:tc>
        <w:tc>
          <w:tcPr>
            <w:tcW w:w="0" w:type="auto"/>
          </w:tcPr>
          <w:p w14:paraId="560610F6" w14:textId="77777777" w:rsidR="00D520F6" w:rsidRDefault="00D520F6" w:rsidP="00AA53BC">
            <w:pPr>
              <w:pStyle w:val="BodyText1"/>
            </w:pPr>
            <w:r>
              <w:t>Build and play an African thumb piano and compose original music for it.</w:t>
            </w:r>
          </w:p>
        </w:tc>
      </w:tr>
    </w:tbl>
    <w:p w14:paraId="560B54F3" w14:textId="77777777" w:rsidR="0020644E" w:rsidRPr="00A76F7C" w:rsidRDefault="0020644E" w:rsidP="00AA53BC">
      <w:pPr>
        <w:pStyle w:val="BodyText1"/>
      </w:pPr>
    </w:p>
    <w:p w14:paraId="0BC6C439" w14:textId="77777777" w:rsidR="00D520F6" w:rsidRDefault="00D520F6" w:rsidP="00AA53BC">
      <w:pPr>
        <w:pStyle w:val="BodyText1"/>
      </w:pPr>
      <w:bookmarkStart w:id="89" w:name="_Toc220303631"/>
      <w:bookmarkStart w:id="90" w:name="_Toc220330941"/>
      <w:bookmarkStart w:id="91" w:name="_Toc220402137"/>
    </w:p>
    <w:p w14:paraId="63627F4B" w14:textId="77777777" w:rsidR="00AF0F60" w:rsidRPr="009C6CA0" w:rsidRDefault="009C6CA0" w:rsidP="00AA53BC">
      <w:pPr>
        <w:pStyle w:val="BodyText1"/>
      </w:pPr>
      <w:r>
        <w:t xml:space="preserve">Now that you have some idea of what an interdisciplinary project unit </w:t>
      </w:r>
      <w:r w:rsidRPr="009C6CA0">
        <w:t xml:space="preserve">looks like, examine the following mathematics </w:t>
      </w:r>
      <w:r w:rsidR="00C16D2A">
        <w:t>learning activity</w:t>
      </w:r>
      <w:r w:rsidRPr="009C6CA0">
        <w:t>.</w:t>
      </w:r>
    </w:p>
    <w:p w14:paraId="54BA501D" w14:textId="77777777" w:rsidR="00DE48D2" w:rsidRDefault="00DE48D2">
      <w:pPr>
        <w:rPr>
          <w:iCs/>
        </w:rPr>
      </w:pPr>
      <w:r>
        <w:br w:type="page"/>
      </w:r>
    </w:p>
    <w:p w14:paraId="0AA049A5" w14:textId="77777777" w:rsidR="005C402C" w:rsidRPr="00512E23" w:rsidRDefault="00581951" w:rsidP="004721F4">
      <w:pPr>
        <w:pStyle w:val="IntegrateProjectheading"/>
      </w:pPr>
      <w:bookmarkStart w:id="92" w:name="_Toc220402138"/>
      <w:bookmarkStart w:id="93" w:name="_Toc224631106"/>
      <w:bookmarkStart w:id="94" w:name="_Toc227047720"/>
      <w:bookmarkEnd w:id="89"/>
      <w:bookmarkEnd w:id="90"/>
      <w:bookmarkEnd w:id="91"/>
      <w:r>
        <w:lastRenderedPageBreak/>
        <w:t>Integration</w:t>
      </w:r>
      <w:r w:rsidR="005C402C" w:rsidRPr="00512E23">
        <w:t xml:space="preserve"> Project Lesson Plan</w:t>
      </w:r>
      <w:bookmarkEnd w:id="92"/>
      <w:bookmarkEnd w:id="93"/>
      <w:bookmarkEnd w:id="94"/>
    </w:p>
    <w:tbl>
      <w:tblPr>
        <w:tblW w:w="4991" w:type="pct"/>
        <w:tblLook w:val="0000" w:firstRow="0" w:lastRow="0" w:firstColumn="0" w:lastColumn="0" w:noHBand="0" w:noVBand="0"/>
      </w:tblPr>
      <w:tblGrid>
        <w:gridCol w:w="3347"/>
        <w:gridCol w:w="2713"/>
        <w:gridCol w:w="3499"/>
      </w:tblGrid>
      <w:tr w:rsidR="00EB273D" w:rsidRPr="00A76F7C" w14:paraId="43689530" w14:textId="77777777">
        <w:trPr>
          <w:cantSplit/>
          <w:trHeight w:val="280"/>
          <w:tblHeader/>
        </w:trPr>
        <w:tc>
          <w:tcPr>
            <w:tcW w:w="1751" w:type="pct"/>
            <w:vMerge w:val="restart"/>
            <w:tcBorders>
              <w:right w:val="single" w:sz="8" w:space="0" w:color="auto"/>
            </w:tcBorders>
          </w:tcPr>
          <w:p w14:paraId="42360201" w14:textId="77777777" w:rsidR="00EB273D" w:rsidRPr="00A76F7C" w:rsidRDefault="000C7F53" w:rsidP="00EB273D">
            <w:r>
              <w:rPr>
                <w:noProof/>
              </w:rPr>
              <w:drawing>
                <wp:anchor distT="0" distB="0" distL="114300" distR="114300" simplePos="0" relativeHeight="251654656" behindDoc="0" locked="0" layoutInCell="1" allowOverlap="1" wp14:editId="4EAE7FE4">
                  <wp:simplePos x="0" y="0"/>
                  <wp:positionH relativeFrom="column">
                    <wp:posOffset>-10795</wp:posOffset>
                  </wp:positionH>
                  <wp:positionV relativeFrom="paragraph">
                    <wp:posOffset>13335</wp:posOffset>
                  </wp:positionV>
                  <wp:extent cx="1143000" cy="381000"/>
                  <wp:effectExtent l="19050" t="0" r="0" b="0"/>
                  <wp:wrapNone/>
                  <wp:docPr id="22" name="Picture 1" descr="K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S"/>
                          <pic:cNvPicPr>
                            <a:picLocks noChangeAspect="1" noChangeArrowheads="1"/>
                          </pic:cNvPicPr>
                        </pic:nvPicPr>
                        <pic:blipFill>
                          <a:blip r:embed="rId15" cstate="print"/>
                          <a:srcRect/>
                          <a:stretch>
                            <a:fillRect/>
                          </a:stretch>
                        </pic:blipFill>
                        <pic:spPr bwMode="auto">
                          <a:xfrm>
                            <a:off x="0" y="0"/>
                            <a:ext cx="1143000" cy="381000"/>
                          </a:xfrm>
                          <a:prstGeom prst="rect">
                            <a:avLst/>
                          </a:prstGeom>
                          <a:noFill/>
                          <a:ln w="9525">
                            <a:noFill/>
                            <a:miter lim="800000"/>
                            <a:headEnd/>
                            <a:tailEnd/>
                          </a:ln>
                        </pic:spPr>
                      </pic:pic>
                    </a:graphicData>
                  </a:graphic>
                </wp:anchor>
              </w:drawing>
            </w:r>
          </w:p>
          <w:p w14:paraId="2CF7A9A5" w14:textId="77777777" w:rsidR="00EB273D" w:rsidRPr="00A76F7C" w:rsidRDefault="00EB273D" w:rsidP="00EB273D"/>
          <w:p w14:paraId="3433EB25" w14:textId="77777777" w:rsidR="00EB273D" w:rsidRDefault="00EB273D" w:rsidP="00EB273D">
            <w:pPr>
              <w:pStyle w:val="IntegrateProjecttagline"/>
            </w:pPr>
          </w:p>
          <w:p w14:paraId="46D0B9DE" w14:textId="77777777" w:rsidR="00EB273D" w:rsidRDefault="00EB273D" w:rsidP="00EB273D">
            <w:pPr>
              <w:pStyle w:val="IntegrateProjecttagline"/>
            </w:pPr>
          </w:p>
          <w:p w14:paraId="507741CE" w14:textId="77777777" w:rsidR="00EB273D" w:rsidRPr="00B30E2D" w:rsidRDefault="00EB273D" w:rsidP="00EB273D">
            <w:pPr>
              <w:pStyle w:val="IntegrateProjecttagline"/>
            </w:pPr>
            <w:r w:rsidRPr="00B30E2D">
              <w:t>For Standards-based, Student-centered, Technology-rich Learning</w:t>
            </w: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0A24529B" w14:textId="77777777" w:rsidR="00EB273D" w:rsidRPr="00A76F7C" w:rsidRDefault="00EB273D" w:rsidP="00DE48D2">
            <w:pPr>
              <w:pStyle w:val="IntegrateProjecttableheadings"/>
            </w:pPr>
            <w:r w:rsidRPr="00A76F7C">
              <w:t>Teacher:</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2E81C4D3" w14:textId="77777777" w:rsidR="00EB273D" w:rsidRPr="00A76F7C" w:rsidRDefault="009C6CA0" w:rsidP="005916DC">
            <w:pPr>
              <w:pStyle w:val="IntegrateProjectbodytext"/>
            </w:pPr>
            <w:r>
              <w:t>Daniel Watkins</w:t>
            </w:r>
          </w:p>
        </w:tc>
      </w:tr>
      <w:tr w:rsidR="00EB273D" w:rsidRPr="00A76F7C" w14:paraId="578A2FCE" w14:textId="77777777">
        <w:trPr>
          <w:cantSplit/>
          <w:trHeight w:val="280"/>
          <w:tblHeader/>
        </w:trPr>
        <w:tc>
          <w:tcPr>
            <w:tcW w:w="1751" w:type="pct"/>
            <w:vMerge/>
            <w:tcBorders>
              <w:right w:val="single" w:sz="8" w:space="0" w:color="auto"/>
            </w:tcBorders>
          </w:tcPr>
          <w:p w14:paraId="1E3037AB" w14:textId="77777777" w:rsidR="00EB273D" w:rsidRPr="00A76F7C" w:rsidRDefault="00EB273D" w:rsidP="00EB273D">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3AD45DCF" w14:textId="77777777" w:rsidR="00EB273D" w:rsidRPr="00A76F7C" w:rsidRDefault="00EB273D" w:rsidP="00DE48D2">
            <w:pPr>
              <w:pStyle w:val="IntegrateProjecttableheadings"/>
            </w:pPr>
            <w:r w:rsidRPr="00A76F7C">
              <w:t>School/District:</w:t>
            </w:r>
          </w:p>
        </w:tc>
        <w:tc>
          <w:tcPr>
            <w:tcW w:w="1830" w:type="pct"/>
            <w:tcBorders>
              <w:top w:val="single" w:sz="8" w:space="0" w:color="auto"/>
              <w:left w:val="single" w:sz="8" w:space="0" w:color="auto"/>
              <w:bottom w:val="single" w:sz="8" w:space="0" w:color="auto"/>
              <w:right w:val="single" w:sz="8" w:space="0" w:color="auto"/>
            </w:tcBorders>
          </w:tcPr>
          <w:p w14:paraId="001F9B01" w14:textId="77777777" w:rsidR="00EB273D" w:rsidRPr="00A76F7C" w:rsidRDefault="00583F73" w:rsidP="005916DC">
            <w:pPr>
              <w:pStyle w:val="IntegrateProjectbodytext"/>
            </w:pPr>
            <w:r>
              <w:t>Panhandle Middle School</w:t>
            </w:r>
          </w:p>
        </w:tc>
      </w:tr>
      <w:tr w:rsidR="00EB273D" w:rsidRPr="00A76F7C" w14:paraId="7A2BCF8C" w14:textId="77777777">
        <w:trPr>
          <w:cantSplit/>
          <w:trHeight w:val="280"/>
          <w:tblHeader/>
        </w:trPr>
        <w:tc>
          <w:tcPr>
            <w:tcW w:w="1751" w:type="pct"/>
            <w:vMerge/>
            <w:tcBorders>
              <w:right w:val="single" w:sz="8" w:space="0" w:color="auto"/>
            </w:tcBorders>
          </w:tcPr>
          <w:p w14:paraId="6B58E5C0" w14:textId="77777777" w:rsidR="00EB273D" w:rsidRPr="00A76F7C" w:rsidRDefault="00EB273D" w:rsidP="00EB273D">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4C72DEE6" w14:textId="77777777" w:rsidR="00EB273D" w:rsidRPr="00A76F7C" w:rsidRDefault="00EB273D" w:rsidP="00DE48D2">
            <w:pPr>
              <w:pStyle w:val="IntegrateProjecttableheadings"/>
            </w:pPr>
            <w:r w:rsidRPr="00A76F7C">
              <w:t>Subject Area(s) Addressed: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6DDE09D3" w14:textId="77777777" w:rsidR="00EB273D" w:rsidRPr="00A76F7C" w:rsidRDefault="009C6CA0" w:rsidP="005916DC">
            <w:pPr>
              <w:pStyle w:val="IntegrateProjectbodytext"/>
            </w:pPr>
            <w:r>
              <w:t>Mathematics</w:t>
            </w:r>
          </w:p>
        </w:tc>
      </w:tr>
      <w:tr w:rsidR="00EB273D" w:rsidRPr="00A76F7C" w14:paraId="61BBBE41" w14:textId="77777777">
        <w:trPr>
          <w:cantSplit/>
          <w:trHeight w:val="280"/>
          <w:tblHeader/>
        </w:trPr>
        <w:tc>
          <w:tcPr>
            <w:tcW w:w="1751" w:type="pct"/>
            <w:vMerge/>
            <w:tcBorders>
              <w:right w:val="single" w:sz="8" w:space="0" w:color="auto"/>
            </w:tcBorders>
          </w:tcPr>
          <w:p w14:paraId="7DC61D46" w14:textId="77777777" w:rsidR="00EB273D" w:rsidRPr="00A76F7C" w:rsidRDefault="00EB273D" w:rsidP="00EB273D">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345E0A88" w14:textId="77777777" w:rsidR="00EB273D" w:rsidRPr="00A76F7C" w:rsidRDefault="00EB273D" w:rsidP="00DE48D2">
            <w:pPr>
              <w:pStyle w:val="IntegrateProjecttableheadings"/>
            </w:pPr>
            <w:r w:rsidRPr="00A76F7C">
              <w:t>Grade Level(s)/Course:</w:t>
            </w:r>
          </w:p>
        </w:tc>
        <w:tc>
          <w:tcPr>
            <w:tcW w:w="1830" w:type="pct"/>
            <w:tcBorders>
              <w:top w:val="single" w:sz="8" w:space="0" w:color="auto"/>
              <w:left w:val="single" w:sz="8" w:space="0" w:color="auto"/>
              <w:bottom w:val="single" w:sz="8" w:space="0" w:color="auto"/>
              <w:right w:val="single" w:sz="8" w:space="0" w:color="auto"/>
            </w:tcBorders>
          </w:tcPr>
          <w:p w14:paraId="16C6BFE0" w14:textId="77777777" w:rsidR="00EB273D" w:rsidRPr="00A76F7C" w:rsidRDefault="00C245B8" w:rsidP="005916DC">
            <w:pPr>
              <w:pStyle w:val="IntegrateProjectbodytext"/>
            </w:pPr>
            <w:r>
              <w:t>7</w:t>
            </w:r>
            <w:r w:rsidR="009C6CA0" w:rsidRPr="009C6CA0">
              <w:rPr>
                <w:vertAlign w:val="superscript"/>
              </w:rPr>
              <w:t>th</w:t>
            </w:r>
            <w:r w:rsidR="009C6CA0">
              <w:t xml:space="preserve"> Grade </w:t>
            </w:r>
          </w:p>
        </w:tc>
      </w:tr>
      <w:tr w:rsidR="00EB273D" w:rsidRPr="00A76F7C" w14:paraId="012C9902" w14:textId="77777777">
        <w:trPr>
          <w:cantSplit/>
          <w:trHeight w:val="280"/>
          <w:tblHeader/>
        </w:trPr>
        <w:tc>
          <w:tcPr>
            <w:tcW w:w="1751" w:type="pct"/>
            <w:vMerge/>
            <w:tcBorders>
              <w:right w:val="single" w:sz="8" w:space="0" w:color="auto"/>
            </w:tcBorders>
          </w:tcPr>
          <w:p w14:paraId="7A7EA132" w14:textId="77777777" w:rsidR="00EB273D" w:rsidRPr="00A76F7C" w:rsidRDefault="00EB273D" w:rsidP="00EB273D">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66FAF658" w14:textId="77777777" w:rsidR="00EB273D" w:rsidRPr="00A76F7C" w:rsidRDefault="00EB273D" w:rsidP="00DE48D2">
            <w:pPr>
              <w:pStyle w:val="IntegrateProjecttableheadings"/>
            </w:pPr>
            <w:r w:rsidRPr="00A76F7C">
              <w:t>Date Submitted: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44C97F7C" w14:textId="77777777" w:rsidR="00EB273D" w:rsidRPr="00A76F7C" w:rsidRDefault="009C6CA0" w:rsidP="005916DC">
            <w:pPr>
              <w:pStyle w:val="IntegrateProjectbodytext"/>
            </w:pPr>
            <w:r>
              <w:t>July 1, 2009</w:t>
            </w:r>
          </w:p>
        </w:tc>
      </w:tr>
      <w:tr w:rsidR="00EB273D" w:rsidRPr="00A76F7C" w14:paraId="71B2E643" w14:textId="77777777">
        <w:trPr>
          <w:cantSplit/>
          <w:trHeight w:val="330"/>
          <w:tblHeader/>
        </w:trPr>
        <w:tc>
          <w:tcPr>
            <w:tcW w:w="1751" w:type="pct"/>
            <w:vMerge/>
            <w:tcBorders>
              <w:right w:val="single" w:sz="8" w:space="0" w:color="auto"/>
            </w:tcBorders>
          </w:tcPr>
          <w:p w14:paraId="26F696DA" w14:textId="77777777" w:rsidR="00EB273D" w:rsidRPr="00A76F7C" w:rsidRDefault="00EB273D" w:rsidP="00EB273D">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5D05FAB8" w14:textId="77777777" w:rsidR="00EB273D" w:rsidRPr="00A76F7C" w:rsidRDefault="00EB273D" w:rsidP="00DE48D2">
            <w:pPr>
              <w:pStyle w:val="IntegrateProjecttableheadings"/>
            </w:pPr>
            <w:r>
              <w:t>Lesson</w:t>
            </w:r>
            <w:r w:rsidRPr="00A76F7C">
              <w:t xml:space="preserve"> Duration:</w:t>
            </w:r>
          </w:p>
        </w:tc>
        <w:tc>
          <w:tcPr>
            <w:tcW w:w="1830" w:type="pct"/>
            <w:tcBorders>
              <w:top w:val="single" w:sz="8" w:space="0" w:color="auto"/>
              <w:left w:val="single" w:sz="8" w:space="0" w:color="auto"/>
              <w:bottom w:val="single" w:sz="8" w:space="0" w:color="auto"/>
              <w:right w:val="single" w:sz="8" w:space="0" w:color="auto"/>
            </w:tcBorders>
          </w:tcPr>
          <w:p w14:paraId="49703BCC" w14:textId="77777777" w:rsidR="00EB273D" w:rsidRPr="00A76F7C" w:rsidRDefault="009C11B8" w:rsidP="00DE48D2">
            <w:pPr>
              <w:pStyle w:val="IntegrateProjectbodytext"/>
            </w:pPr>
            <w:r>
              <w:t>1 90-minute lab period</w:t>
            </w:r>
          </w:p>
        </w:tc>
      </w:tr>
    </w:tbl>
    <w:p w14:paraId="77387A6B" w14:textId="77777777" w:rsidR="00EB273D" w:rsidRPr="00A76F7C" w:rsidRDefault="00EB273D" w:rsidP="00EB273D"/>
    <w:tbl>
      <w:tblPr>
        <w:tblW w:w="9450" w:type="dxa"/>
        <w:tblInd w:w="108" w:type="dxa"/>
        <w:tblLayout w:type="fixed"/>
        <w:tblLook w:val="0000" w:firstRow="0" w:lastRow="0" w:firstColumn="0" w:lastColumn="0" w:noHBand="0" w:noVBand="0"/>
      </w:tblPr>
      <w:tblGrid>
        <w:gridCol w:w="1908"/>
        <w:gridCol w:w="3840"/>
        <w:gridCol w:w="3702"/>
      </w:tblGrid>
      <w:tr w:rsidR="00EB273D" w:rsidRPr="00A76F7C" w14:paraId="60792690" w14:textId="77777777">
        <w:trPr>
          <w:trHeight w:val="233"/>
        </w:trPr>
        <w:tc>
          <w:tcPr>
            <w:tcW w:w="1908" w:type="dxa"/>
            <w:tcBorders>
              <w:top w:val="single" w:sz="8" w:space="0" w:color="auto"/>
              <w:left w:val="single" w:sz="8" w:space="0" w:color="auto"/>
              <w:bottom w:val="single" w:sz="8" w:space="0" w:color="auto"/>
              <w:right w:val="single" w:sz="8" w:space="0" w:color="auto"/>
            </w:tcBorders>
            <w:shd w:val="clear" w:color="auto" w:fill="auto"/>
          </w:tcPr>
          <w:p w14:paraId="4CBD523B" w14:textId="77777777" w:rsidR="00EB273D" w:rsidRPr="00A76F7C" w:rsidRDefault="00EB273D" w:rsidP="00DE48D2">
            <w:pPr>
              <w:pStyle w:val="IntegrateProjecttableheadings"/>
            </w:pPr>
            <w:r>
              <w:t>Unit Title</w:t>
            </w:r>
          </w:p>
        </w:tc>
        <w:tc>
          <w:tcPr>
            <w:tcW w:w="7542" w:type="dxa"/>
            <w:gridSpan w:val="2"/>
            <w:tcBorders>
              <w:top w:val="single" w:sz="8" w:space="0" w:color="auto"/>
              <w:left w:val="single" w:sz="8" w:space="0" w:color="auto"/>
              <w:bottom w:val="single" w:sz="8" w:space="0" w:color="auto"/>
              <w:right w:val="single" w:sz="8" w:space="0" w:color="auto"/>
            </w:tcBorders>
            <w:shd w:val="clear" w:color="auto" w:fill="auto"/>
          </w:tcPr>
          <w:p w14:paraId="160888EA" w14:textId="77777777" w:rsidR="00EB273D" w:rsidRPr="00906184" w:rsidRDefault="00DD7FD7" w:rsidP="005916DC">
            <w:pPr>
              <w:pStyle w:val="IntegrateProjectbodytext"/>
            </w:pPr>
            <w:r w:rsidRPr="00906184">
              <w:t>Experiencing Africa</w:t>
            </w:r>
          </w:p>
        </w:tc>
      </w:tr>
      <w:tr w:rsidR="00EB273D" w:rsidRPr="00A76F7C" w14:paraId="58F33A01" w14:textId="77777777">
        <w:trPr>
          <w:trHeight w:val="233"/>
        </w:trPr>
        <w:tc>
          <w:tcPr>
            <w:tcW w:w="1908" w:type="dxa"/>
            <w:tcBorders>
              <w:top w:val="single" w:sz="8" w:space="0" w:color="auto"/>
              <w:left w:val="single" w:sz="8" w:space="0" w:color="auto"/>
              <w:bottom w:val="single" w:sz="8" w:space="0" w:color="auto"/>
              <w:right w:val="single" w:sz="8" w:space="0" w:color="auto"/>
            </w:tcBorders>
            <w:shd w:val="pct10" w:color="auto" w:fill="FFFFFF"/>
          </w:tcPr>
          <w:p w14:paraId="22C94CF0" w14:textId="77777777" w:rsidR="00EB273D" w:rsidRPr="00A76F7C" w:rsidRDefault="00EB273D" w:rsidP="00DE48D2">
            <w:pPr>
              <w:pStyle w:val="IntegrateProjecttableheadings"/>
            </w:pPr>
            <w:r>
              <w:t>Lesson</w:t>
            </w:r>
            <w:r w:rsidRPr="00A76F7C">
              <w:t xml:space="preserve"> Title</w:t>
            </w:r>
          </w:p>
        </w:tc>
        <w:tc>
          <w:tcPr>
            <w:tcW w:w="7542" w:type="dxa"/>
            <w:gridSpan w:val="2"/>
            <w:tcBorders>
              <w:top w:val="single" w:sz="8" w:space="0" w:color="auto"/>
              <w:left w:val="single" w:sz="8" w:space="0" w:color="auto"/>
              <w:bottom w:val="single" w:sz="8" w:space="0" w:color="auto"/>
              <w:right w:val="single" w:sz="8" w:space="0" w:color="auto"/>
            </w:tcBorders>
            <w:shd w:val="pct10" w:color="auto" w:fill="FFFFFF"/>
          </w:tcPr>
          <w:p w14:paraId="1F9958E0" w14:textId="77777777" w:rsidR="00EB273D" w:rsidRPr="00906184" w:rsidRDefault="009C6CA0" w:rsidP="00A31758">
            <w:pPr>
              <w:pStyle w:val="IntegrateProjectbodytext"/>
            </w:pPr>
            <w:r w:rsidRPr="00906184">
              <w:t xml:space="preserve">Population Trends – </w:t>
            </w:r>
            <w:r w:rsidR="00A31758" w:rsidRPr="00906184">
              <w:t>Introduction to Population Mathematics</w:t>
            </w:r>
          </w:p>
        </w:tc>
      </w:tr>
      <w:tr w:rsidR="00EB273D" w:rsidRPr="00A76F7C" w14:paraId="0D35738A"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06050DC9" w14:textId="77777777" w:rsidR="00EB273D" w:rsidRPr="00A76F7C" w:rsidRDefault="00EB273D" w:rsidP="00DE48D2">
            <w:pPr>
              <w:pStyle w:val="IntegrateProjecttableheadings"/>
            </w:pPr>
            <w:r w:rsidRPr="00A76F7C">
              <w:t xml:space="preserve">General </w:t>
            </w:r>
            <w:r>
              <w:t>Lesson</w:t>
            </w:r>
            <w:r w:rsidRPr="00A76F7C">
              <w:t xml:space="preserve"> </w:t>
            </w:r>
            <w:r w:rsidRPr="00A76F7C">
              <w:br/>
              <w:t>Outcomes</w:t>
            </w:r>
          </w:p>
        </w:tc>
        <w:tc>
          <w:tcPr>
            <w:tcW w:w="7542" w:type="dxa"/>
            <w:gridSpan w:val="2"/>
            <w:tcBorders>
              <w:top w:val="single" w:sz="8" w:space="0" w:color="auto"/>
              <w:left w:val="single" w:sz="8" w:space="0" w:color="auto"/>
              <w:bottom w:val="single" w:sz="8" w:space="0" w:color="auto"/>
              <w:right w:val="single" w:sz="8" w:space="0" w:color="auto"/>
            </w:tcBorders>
          </w:tcPr>
          <w:p w14:paraId="0AEE8E32" w14:textId="77777777" w:rsidR="00C245B8" w:rsidRPr="00906184" w:rsidRDefault="00C245B8" w:rsidP="005916DC">
            <w:pPr>
              <w:pStyle w:val="IntegrateProjectbodytext"/>
              <w:rPr>
                <w:b w:val="0"/>
              </w:rPr>
            </w:pPr>
            <w:r w:rsidRPr="00906184">
              <w:rPr>
                <w:b w:val="0"/>
              </w:rPr>
              <w:t xml:space="preserve">Students have completed instruction on basic use of Excel as a database.  The previous three lessons included activities in sorting and filtering.  Upon completion of this lesson, students will </w:t>
            </w:r>
          </w:p>
          <w:p w14:paraId="7CD1D426" w14:textId="77777777" w:rsidR="00C245B8" w:rsidRPr="00906184" w:rsidRDefault="00C245B8" w:rsidP="007D7D06">
            <w:pPr>
              <w:pStyle w:val="IntegrateProjectbodytext"/>
              <w:numPr>
                <w:ilvl w:val="0"/>
                <w:numId w:val="30"/>
              </w:numPr>
              <w:rPr>
                <w:b w:val="0"/>
              </w:rPr>
            </w:pPr>
            <w:r w:rsidRPr="00906184">
              <w:rPr>
                <w:b w:val="0"/>
              </w:rPr>
              <w:t xml:space="preserve"> </w:t>
            </w:r>
            <w:r w:rsidR="00A31758" w:rsidRPr="00906184">
              <w:rPr>
                <w:b w:val="0"/>
              </w:rPr>
              <w:t>Define terms associated with population mathematics.</w:t>
            </w:r>
          </w:p>
          <w:p w14:paraId="18C4BAA8" w14:textId="77777777" w:rsidR="00EB273D" w:rsidRPr="00906184" w:rsidRDefault="00C245B8" w:rsidP="007D7D06">
            <w:pPr>
              <w:pStyle w:val="IntegrateProjectbodytext"/>
              <w:numPr>
                <w:ilvl w:val="0"/>
                <w:numId w:val="30"/>
              </w:numPr>
              <w:rPr>
                <w:b w:val="0"/>
              </w:rPr>
            </w:pPr>
            <w:r w:rsidRPr="00906184">
              <w:rPr>
                <w:b w:val="0"/>
              </w:rPr>
              <w:t xml:space="preserve"> </w:t>
            </w:r>
            <w:r w:rsidR="00A31758" w:rsidRPr="00906184">
              <w:rPr>
                <w:b w:val="0"/>
              </w:rPr>
              <w:t>Interpret charts and graphs related to population trends.</w:t>
            </w:r>
          </w:p>
          <w:p w14:paraId="4E397474" w14:textId="77777777" w:rsidR="00A31758" w:rsidRPr="00A76F7C" w:rsidRDefault="00A31758" w:rsidP="007D7D06">
            <w:pPr>
              <w:pStyle w:val="IntegrateProjectbodytext"/>
              <w:numPr>
                <w:ilvl w:val="0"/>
                <w:numId w:val="30"/>
              </w:numPr>
            </w:pPr>
            <w:r w:rsidRPr="00906184">
              <w:rPr>
                <w:b w:val="0"/>
              </w:rPr>
              <w:t xml:space="preserve"> Calculate growth and decline rates.</w:t>
            </w:r>
          </w:p>
        </w:tc>
      </w:tr>
      <w:tr w:rsidR="00EB273D" w:rsidRPr="00A76F7C" w14:paraId="74BCCB6F"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569E301A" w14:textId="77777777" w:rsidR="00EB273D" w:rsidRPr="00A76F7C" w:rsidRDefault="00EB273D" w:rsidP="00EB273D">
            <w:pPr>
              <w:spacing w:before="80"/>
              <w:rPr>
                <w:b/>
                <w:bCs/>
                <w:sz w:val="20"/>
                <w:szCs w:val="20"/>
              </w:rPr>
            </w:pPr>
            <w:r w:rsidRPr="00A76F7C">
              <w:rPr>
                <w:b/>
                <w:bCs/>
                <w:sz w:val="20"/>
                <w:szCs w:val="20"/>
              </w:rPr>
              <w:t>Academic Standards Addressed</w:t>
            </w:r>
            <w:r>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0DA82D6A" w14:textId="77777777" w:rsidR="00EB273D" w:rsidRPr="00EA382D" w:rsidRDefault="00340785" w:rsidP="005916DC">
            <w:pPr>
              <w:pStyle w:val="IntegrateProjectbodytext"/>
              <w:rPr>
                <w:b w:val="0"/>
              </w:rPr>
            </w:pPr>
            <w:r w:rsidRPr="00EA382D">
              <w:rPr>
                <w:b w:val="0"/>
              </w:rPr>
              <w:t xml:space="preserve">Texas </w:t>
            </w:r>
            <w:r w:rsidR="00EA382D">
              <w:rPr>
                <w:b w:val="0"/>
              </w:rPr>
              <w:t>Essential Knowledge and Skills (TAKS)</w:t>
            </w:r>
          </w:p>
          <w:p w14:paraId="07E2F86E" w14:textId="77777777" w:rsidR="00340785" w:rsidRDefault="00340785" w:rsidP="002A0310">
            <w:pPr>
              <w:pStyle w:val="IntegrateProjectbodytext"/>
              <w:ind w:left="324" w:hanging="324"/>
            </w:pPr>
            <w:r>
              <w:t xml:space="preserve">7.1 </w:t>
            </w:r>
            <w:r w:rsidRPr="002A0310">
              <w:rPr>
                <w:b w:val="0"/>
              </w:rPr>
              <w:t>Number, operation, and quantitative reasoning</w:t>
            </w:r>
            <w:r>
              <w:t>.  The student represents and uses numbers in a variety of equivalent forms.</w:t>
            </w:r>
          </w:p>
          <w:p w14:paraId="29613AED" w14:textId="77777777" w:rsidR="00340785" w:rsidRDefault="00340785" w:rsidP="002A0310">
            <w:pPr>
              <w:pStyle w:val="IntegrateProjectbodytext"/>
              <w:ind w:left="324" w:hanging="324"/>
            </w:pPr>
            <w:r>
              <w:t xml:space="preserve">7.3 </w:t>
            </w:r>
            <w:r w:rsidRPr="002A0310">
              <w:rPr>
                <w:b w:val="0"/>
              </w:rPr>
              <w:t>Patterns, relationships, and algebraic thinking</w:t>
            </w:r>
            <w:r>
              <w:t>.  The student solves problems involving proportional relationships.</w:t>
            </w:r>
          </w:p>
          <w:p w14:paraId="121E5AF6" w14:textId="77777777" w:rsidR="00340785" w:rsidRDefault="002A0310" w:rsidP="002A0310">
            <w:pPr>
              <w:pStyle w:val="IntegrateProjectbodytext"/>
              <w:ind w:left="324" w:hanging="324"/>
            </w:pPr>
            <w:r>
              <w:t xml:space="preserve">7.9. </w:t>
            </w:r>
            <w:r w:rsidR="00EA382D" w:rsidRPr="002A0310">
              <w:rPr>
                <w:b w:val="0"/>
              </w:rPr>
              <w:t>Measurement</w:t>
            </w:r>
            <w:r w:rsidR="00EA382D">
              <w:t xml:space="preserve">.  The student solves application problems involving estimation and measurement.  </w:t>
            </w:r>
          </w:p>
          <w:p w14:paraId="31944012" w14:textId="77777777" w:rsidR="00EA382D" w:rsidRDefault="00EA382D" w:rsidP="002A0310">
            <w:pPr>
              <w:pStyle w:val="IntegrateProjectbodytext"/>
              <w:ind w:left="324" w:hanging="324"/>
            </w:pPr>
            <w:r>
              <w:t xml:space="preserve">7.10. </w:t>
            </w:r>
            <w:r w:rsidRPr="002A0310">
              <w:rPr>
                <w:b w:val="0"/>
              </w:rPr>
              <w:t>Probability and Statistics</w:t>
            </w:r>
            <w:r>
              <w:t xml:space="preserve">.  The student recognizes that physical or mathematical models can be used to describe the probability of real-life events. </w:t>
            </w:r>
          </w:p>
          <w:p w14:paraId="1F6ACEEE" w14:textId="77777777" w:rsidR="00EA382D" w:rsidRDefault="00EA382D" w:rsidP="002A0310">
            <w:pPr>
              <w:pStyle w:val="IntegrateProjectbodytext"/>
              <w:ind w:left="324" w:hanging="324"/>
            </w:pPr>
            <w:r>
              <w:t xml:space="preserve">7.11. </w:t>
            </w:r>
            <w:r w:rsidRPr="002A0310">
              <w:rPr>
                <w:b w:val="0"/>
              </w:rPr>
              <w:t>Probability and Statistics</w:t>
            </w:r>
            <w:r>
              <w:t>.  The student understands the way a set of data is displayed influences its interpretation.</w:t>
            </w:r>
          </w:p>
          <w:p w14:paraId="5F913283" w14:textId="77777777" w:rsidR="00EA382D" w:rsidRDefault="00EA382D" w:rsidP="002A0310">
            <w:pPr>
              <w:pStyle w:val="IntegrateProjectbodytext"/>
              <w:ind w:left="324" w:hanging="324"/>
            </w:pPr>
            <w:r>
              <w:t xml:space="preserve">7.13. </w:t>
            </w:r>
            <w:r w:rsidRPr="002A0310">
              <w:rPr>
                <w:b w:val="0"/>
              </w:rPr>
              <w:t>Underlying processes and mathematical tools</w:t>
            </w:r>
            <w:r>
              <w:t>.  The student applies Grade 7 mathematics to solve problems connected to everyday experiences, investigations in other disciplines, and activities inside and outside of school.</w:t>
            </w:r>
          </w:p>
          <w:p w14:paraId="604BB251" w14:textId="77777777" w:rsidR="00EA382D" w:rsidRDefault="00EA382D" w:rsidP="002A0310">
            <w:pPr>
              <w:pStyle w:val="IntegrateProjectbodytext"/>
              <w:ind w:left="324" w:hanging="324"/>
            </w:pPr>
            <w:r>
              <w:t xml:space="preserve">7.14. </w:t>
            </w:r>
            <w:r w:rsidRPr="002A0310">
              <w:rPr>
                <w:b w:val="0"/>
              </w:rPr>
              <w:t>Underlying processes and mathematical tools</w:t>
            </w:r>
            <w:r>
              <w:t xml:space="preserve">.  The student communicates about Grade 7 mathematics through informal and mathematical language, representations, and models.  </w:t>
            </w:r>
          </w:p>
          <w:p w14:paraId="5304A863" w14:textId="77777777" w:rsidR="00EA382D" w:rsidRPr="00A76F7C" w:rsidRDefault="00EA382D" w:rsidP="002A0310">
            <w:pPr>
              <w:pStyle w:val="IntegrateProjectbodytext"/>
              <w:ind w:left="324" w:hanging="324"/>
            </w:pPr>
            <w:r>
              <w:t xml:space="preserve">7.15. </w:t>
            </w:r>
            <w:r w:rsidRPr="002A0310">
              <w:rPr>
                <w:b w:val="0"/>
              </w:rPr>
              <w:t>Underlying processes and mathematical tools</w:t>
            </w:r>
            <w:r>
              <w:t>.  The student uses logical reasoning to make conjectures and verify conclusions.</w:t>
            </w:r>
          </w:p>
        </w:tc>
      </w:tr>
      <w:tr w:rsidR="00EB273D" w:rsidRPr="00A76F7C" w14:paraId="7C14035E"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09D549A1" w14:textId="77777777" w:rsidR="00EB273D" w:rsidRPr="00A76F7C" w:rsidRDefault="00EB273D" w:rsidP="00EB273D">
            <w:pPr>
              <w:spacing w:before="80"/>
              <w:rPr>
                <w:b/>
                <w:bCs/>
                <w:sz w:val="20"/>
                <w:szCs w:val="20"/>
              </w:rPr>
            </w:pPr>
            <w:r w:rsidRPr="00A76F7C">
              <w:rPr>
                <w:b/>
                <w:bCs/>
                <w:sz w:val="20"/>
                <w:szCs w:val="20"/>
              </w:rPr>
              <w:t>Technology Standards</w:t>
            </w:r>
            <w:r w:rsidRPr="00A76F7C">
              <w:rPr>
                <w:b/>
                <w:bCs/>
                <w:sz w:val="20"/>
                <w:szCs w:val="20"/>
              </w:rPr>
              <w:br/>
              <w:t>Addressed</w:t>
            </w:r>
            <w:r>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tcPr>
          <w:p w14:paraId="567652F8" w14:textId="77777777" w:rsidR="00906184" w:rsidRPr="00906184" w:rsidRDefault="00906184" w:rsidP="00906184">
            <w:pPr>
              <w:pStyle w:val="IntegrateProjectbodytext"/>
              <w:ind w:left="234"/>
            </w:pPr>
            <w:r>
              <w:t>Technology Standards (NETS – http://www.iste.org)</w:t>
            </w:r>
          </w:p>
          <w:p w14:paraId="1459D7C0" w14:textId="77777777" w:rsidR="00906184" w:rsidRPr="00906184" w:rsidRDefault="00906184" w:rsidP="00331ED9">
            <w:pPr>
              <w:pStyle w:val="IntegrateProjectbodytext"/>
              <w:numPr>
                <w:ilvl w:val="0"/>
                <w:numId w:val="136"/>
              </w:numPr>
              <w:rPr>
                <w:b w:val="0"/>
              </w:rPr>
            </w:pPr>
            <w:r w:rsidRPr="00906184">
              <w:rPr>
                <w:b w:val="0"/>
              </w:rPr>
              <w:t xml:space="preserve">Creativity and Innovation.  </w:t>
            </w:r>
          </w:p>
          <w:p w14:paraId="55B6AA8E" w14:textId="77777777" w:rsidR="00906184" w:rsidRPr="00906184" w:rsidRDefault="00906184" w:rsidP="00906184">
            <w:pPr>
              <w:pStyle w:val="IntegrateProjectbodytext"/>
              <w:ind w:left="234"/>
              <w:rPr>
                <w:b w:val="0"/>
              </w:rPr>
            </w:pPr>
            <w:r w:rsidRPr="00906184">
              <w:rPr>
                <w:b w:val="0"/>
              </w:rPr>
              <w:t>Students demonstrate creative thinking, construct knowledge, and develop innovative products and processes using technology. Students:</w:t>
            </w:r>
          </w:p>
          <w:p w14:paraId="5BB9E034" w14:textId="77777777" w:rsidR="00906184" w:rsidRPr="00906184" w:rsidRDefault="00906184" w:rsidP="00906184">
            <w:pPr>
              <w:pStyle w:val="IntegrateProjectbodytext"/>
              <w:ind w:left="234"/>
              <w:rPr>
                <w:b w:val="0"/>
              </w:rPr>
            </w:pPr>
            <w:r w:rsidRPr="00906184">
              <w:rPr>
                <w:b w:val="0"/>
              </w:rPr>
              <w:t>a. apply existing knowledge to generate new ideas, products, or processes.</w:t>
            </w:r>
          </w:p>
          <w:p w14:paraId="04DB03D6" w14:textId="77777777" w:rsidR="00906184" w:rsidRPr="00906184" w:rsidRDefault="00906184" w:rsidP="00906184">
            <w:pPr>
              <w:pStyle w:val="IntegrateProjectbodytext"/>
              <w:ind w:left="234"/>
              <w:rPr>
                <w:b w:val="0"/>
              </w:rPr>
            </w:pPr>
            <w:r w:rsidRPr="00906184">
              <w:rPr>
                <w:b w:val="0"/>
              </w:rPr>
              <w:t>b. create original works as a means of personal or group expression.</w:t>
            </w:r>
          </w:p>
          <w:p w14:paraId="612ECD28" w14:textId="77777777" w:rsidR="00906184" w:rsidRPr="00906184" w:rsidRDefault="00906184" w:rsidP="00906184">
            <w:pPr>
              <w:pStyle w:val="IntegrateProjectbodytext"/>
              <w:rPr>
                <w:b w:val="0"/>
              </w:rPr>
            </w:pPr>
            <w:r w:rsidRPr="00906184">
              <w:rPr>
                <w:b w:val="0"/>
              </w:rPr>
              <w:t>2.  Communication and Collaboration</w:t>
            </w:r>
          </w:p>
          <w:p w14:paraId="5B815C02" w14:textId="77777777" w:rsidR="00906184" w:rsidRPr="00906184" w:rsidRDefault="00906184" w:rsidP="00906184">
            <w:pPr>
              <w:pStyle w:val="IntegrateProjectbodytext"/>
              <w:ind w:left="234"/>
              <w:rPr>
                <w:b w:val="0"/>
              </w:rPr>
            </w:pPr>
            <w:r w:rsidRPr="00906184">
              <w:rPr>
                <w:b w:val="0"/>
              </w:rPr>
              <w:t>Students use digital media and environments to communicate and work collaboratively, including at a distance, to support individual learning and contribute to the learning of others. Students:</w:t>
            </w:r>
          </w:p>
          <w:p w14:paraId="0CB3A8D3" w14:textId="77777777" w:rsidR="00906184" w:rsidRPr="00906184" w:rsidRDefault="00906184" w:rsidP="00906184">
            <w:pPr>
              <w:pStyle w:val="IntegrateProjectbodytext"/>
              <w:ind w:left="234"/>
              <w:rPr>
                <w:b w:val="0"/>
              </w:rPr>
            </w:pPr>
            <w:r w:rsidRPr="00906184">
              <w:rPr>
                <w:b w:val="0"/>
              </w:rPr>
              <w:t>a. interact, collaborate, and publish with peers, experts, or others employing a variety of digital environments and media.</w:t>
            </w:r>
          </w:p>
          <w:p w14:paraId="63604FF0" w14:textId="77777777" w:rsidR="00906184" w:rsidRPr="00906184" w:rsidRDefault="00906184" w:rsidP="00906184">
            <w:pPr>
              <w:pStyle w:val="IntegrateProjectbodytext"/>
              <w:ind w:left="234"/>
              <w:rPr>
                <w:b w:val="0"/>
              </w:rPr>
            </w:pPr>
            <w:r w:rsidRPr="00906184">
              <w:rPr>
                <w:b w:val="0"/>
              </w:rPr>
              <w:t xml:space="preserve">b. communicate information and ideas effectively to multiple audiences using a variety </w:t>
            </w:r>
            <w:r w:rsidRPr="00906184">
              <w:rPr>
                <w:b w:val="0"/>
              </w:rPr>
              <w:lastRenderedPageBreak/>
              <w:t>of media and formats.</w:t>
            </w:r>
          </w:p>
          <w:p w14:paraId="00E78741" w14:textId="77777777" w:rsidR="00906184" w:rsidRPr="00906184" w:rsidRDefault="00906184" w:rsidP="00906184">
            <w:pPr>
              <w:pStyle w:val="IntegrateProjectbodytext"/>
              <w:ind w:left="234"/>
              <w:rPr>
                <w:b w:val="0"/>
              </w:rPr>
            </w:pPr>
            <w:r w:rsidRPr="00906184">
              <w:rPr>
                <w:b w:val="0"/>
              </w:rPr>
              <w:t>d. contribute to project teams to produce original works or solve problems.</w:t>
            </w:r>
          </w:p>
          <w:p w14:paraId="4D3C6CA7" w14:textId="77777777" w:rsidR="00906184" w:rsidRPr="00906184" w:rsidRDefault="00906184" w:rsidP="00906184">
            <w:pPr>
              <w:pStyle w:val="IntegrateProjectbodytext"/>
              <w:rPr>
                <w:b w:val="0"/>
              </w:rPr>
            </w:pPr>
            <w:r w:rsidRPr="00906184">
              <w:rPr>
                <w:b w:val="0"/>
              </w:rPr>
              <w:t>3.  Research and Information Fluency</w:t>
            </w:r>
          </w:p>
          <w:p w14:paraId="22212AAC" w14:textId="77777777" w:rsidR="00906184" w:rsidRPr="00906184" w:rsidRDefault="00906184" w:rsidP="00906184">
            <w:pPr>
              <w:pStyle w:val="IntegrateProjectbodytext"/>
              <w:ind w:left="234"/>
              <w:rPr>
                <w:b w:val="0"/>
              </w:rPr>
            </w:pPr>
            <w:r w:rsidRPr="00906184">
              <w:rPr>
                <w:b w:val="0"/>
              </w:rPr>
              <w:t>Students apply digital tools to gather, evaluate, and use information. Students:</w:t>
            </w:r>
          </w:p>
          <w:p w14:paraId="6D6ECBEB" w14:textId="77777777" w:rsidR="00906184" w:rsidRPr="00906184" w:rsidRDefault="00906184" w:rsidP="00906184">
            <w:pPr>
              <w:pStyle w:val="IntegrateProjectbodytext"/>
              <w:ind w:left="234"/>
              <w:rPr>
                <w:b w:val="0"/>
              </w:rPr>
            </w:pPr>
            <w:r w:rsidRPr="00906184">
              <w:rPr>
                <w:b w:val="0"/>
              </w:rPr>
              <w:t>plan strategies to guide inquiry.</w:t>
            </w:r>
          </w:p>
          <w:p w14:paraId="4E91E27E" w14:textId="77777777" w:rsidR="00906184" w:rsidRPr="00906184" w:rsidRDefault="00906184" w:rsidP="00906184">
            <w:pPr>
              <w:pStyle w:val="IntegrateProjectbodytext"/>
              <w:ind w:left="234"/>
              <w:rPr>
                <w:b w:val="0"/>
              </w:rPr>
            </w:pPr>
            <w:r w:rsidRPr="00906184">
              <w:rPr>
                <w:b w:val="0"/>
              </w:rPr>
              <w:t>a. locate, organize, analyze, evaluate, synthesize, and ethically use information from a variety of sources and media.</w:t>
            </w:r>
          </w:p>
          <w:p w14:paraId="4DAAD9CF" w14:textId="77777777" w:rsidR="00906184" w:rsidRPr="00906184" w:rsidRDefault="00906184" w:rsidP="00906184">
            <w:pPr>
              <w:pStyle w:val="IntegrateProjectbodytext"/>
              <w:ind w:left="234"/>
              <w:rPr>
                <w:b w:val="0"/>
              </w:rPr>
            </w:pPr>
            <w:r w:rsidRPr="00906184">
              <w:rPr>
                <w:b w:val="0"/>
              </w:rPr>
              <w:t>c. evaluate and select information sources and digital tools based on the appropriateness to specific tasks.</w:t>
            </w:r>
          </w:p>
          <w:p w14:paraId="2E72B277" w14:textId="77777777" w:rsidR="00906184" w:rsidRPr="00906184" w:rsidRDefault="00906184" w:rsidP="00906184">
            <w:pPr>
              <w:pStyle w:val="IntegrateProjectbodytext"/>
              <w:ind w:left="234"/>
              <w:rPr>
                <w:b w:val="0"/>
              </w:rPr>
            </w:pPr>
            <w:r w:rsidRPr="00906184">
              <w:rPr>
                <w:b w:val="0"/>
              </w:rPr>
              <w:t>d. process data and report results.</w:t>
            </w:r>
          </w:p>
          <w:p w14:paraId="01355806" w14:textId="77777777" w:rsidR="00906184" w:rsidRPr="00906184" w:rsidRDefault="00906184" w:rsidP="00906184">
            <w:pPr>
              <w:pStyle w:val="IntegrateProjectbodytext"/>
              <w:rPr>
                <w:b w:val="0"/>
                <w:bCs/>
              </w:rPr>
            </w:pPr>
            <w:r w:rsidRPr="00906184">
              <w:rPr>
                <w:b w:val="0"/>
                <w:bCs/>
              </w:rPr>
              <w:t>4.   Critical Thinking, Problem Solving, and Decision Making</w:t>
            </w:r>
          </w:p>
          <w:p w14:paraId="767E9B05" w14:textId="77777777" w:rsidR="00906184" w:rsidRPr="00906184" w:rsidRDefault="00906184" w:rsidP="00906184">
            <w:pPr>
              <w:pStyle w:val="IntegrateProjectbodytext"/>
              <w:ind w:left="234"/>
              <w:rPr>
                <w:b w:val="0"/>
              </w:rPr>
            </w:pPr>
            <w:r w:rsidRPr="00906184">
              <w:rPr>
                <w:b w:val="0"/>
              </w:rPr>
              <w:t>Students use critical thinking skills to plan and conduct research, manage projects, solve problems, and make informed decisions using appropriate digital tools and resources. Students:</w:t>
            </w:r>
          </w:p>
          <w:p w14:paraId="720DFB89" w14:textId="77777777" w:rsidR="00906184" w:rsidRPr="00906184" w:rsidRDefault="00906184" w:rsidP="00906184">
            <w:pPr>
              <w:pStyle w:val="IntegrateProjectbodytext"/>
              <w:ind w:left="234"/>
              <w:rPr>
                <w:b w:val="0"/>
              </w:rPr>
            </w:pPr>
            <w:r w:rsidRPr="00906184">
              <w:rPr>
                <w:b w:val="0"/>
              </w:rPr>
              <w:t>b. plan and manage activities to develop a solution or complete a project.</w:t>
            </w:r>
          </w:p>
          <w:p w14:paraId="1D77B194" w14:textId="77777777" w:rsidR="00906184" w:rsidRPr="00906184" w:rsidRDefault="00906184" w:rsidP="00906184">
            <w:pPr>
              <w:pStyle w:val="IntegrateProjectbodytext"/>
              <w:ind w:left="234"/>
              <w:rPr>
                <w:b w:val="0"/>
              </w:rPr>
            </w:pPr>
            <w:r w:rsidRPr="00906184">
              <w:rPr>
                <w:b w:val="0"/>
              </w:rPr>
              <w:t>c. collect and analyze data to identify solutions and/or make informed decisions.</w:t>
            </w:r>
          </w:p>
          <w:p w14:paraId="13E44985" w14:textId="77777777" w:rsidR="00906184" w:rsidRPr="00906184" w:rsidRDefault="00906184" w:rsidP="00906184">
            <w:pPr>
              <w:pStyle w:val="IntegrateProjectbodytext"/>
              <w:rPr>
                <w:b w:val="0"/>
              </w:rPr>
            </w:pPr>
            <w:r w:rsidRPr="00906184">
              <w:rPr>
                <w:b w:val="0"/>
              </w:rPr>
              <w:t xml:space="preserve">5.   </w:t>
            </w:r>
            <w:r w:rsidRPr="00906184">
              <w:rPr>
                <w:b w:val="0"/>
                <w:bCs/>
              </w:rPr>
              <w:t>Digital Citizenship</w:t>
            </w:r>
          </w:p>
          <w:p w14:paraId="37E5231F" w14:textId="77777777" w:rsidR="00906184" w:rsidRPr="00906184" w:rsidRDefault="00906184" w:rsidP="00906184">
            <w:pPr>
              <w:pStyle w:val="IntegrateProjectbodytext"/>
              <w:ind w:left="234"/>
              <w:rPr>
                <w:b w:val="0"/>
              </w:rPr>
            </w:pPr>
            <w:r w:rsidRPr="00906184">
              <w:rPr>
                <w:b w:val="0"/>
              </w:rPr>
              <w:t>Students understand human, cultural, and societal issues related to technology and practice legal and ethical behavior. Students:</w:t>
            </w:r>
          </w:p>
          <w:p w14:paraId="6C8131C1" w14:textId="77777777" w:rsidR="00906184" w:rsidRPr="00906184" w:rsidRDefault="00906184" w:rsidP="00906184">
            <w:pPr>
              <w:pStyle w:val="IntegrateProjectbodytext"/>
              <w:ind w:left="234"/>
              <w:rPr>
                <w:b w:val="0"/>
              </w:rPr>
            </w:pPr>
            <w:r w:rsidRPr="00906184">
              <w:rPr>
                <w:b w:val="0"/>
              </w:rPr>
              <w:t>a. advocate and practice safe, legal, and responsible use of information and technology.</w:t>
            </w:r>
          </w:p>
          <w:p w14:paraId="335E9C9F" w14:textId="77777777" w:rsidR="00906184" w:rsidRPr="00906184" w:rsidRDefault="00906184" w:rsidP="00906184">
            <w:pPr>
              <w:pStyle w:val="IntegrateProjectbodytext"/>
              <w:ind w:left="234"/>
              <w:rPr>
                <w:b w:val="0"/>
              </w:rPr>
            </w:pPr>
            <w:r w:rsidRPr="00906184">
              <w:rPr>
                <w:b w:val="0"/>
              </w:rPr>
              <w:t>b. exhibit a positive attitude toward using technology that supports collaboration, learning, and productivity.</w:t>
            </w:r>
          </w:p>
          <w:p w14:paraId="4FAB3BA1" w14:textId="77777777" w:rsidR="00906184" w:rsidRPr="00906184" w:rsidRDefault="00906184" w:rsidP="00906184">
            <w:pPr>
              <w:pStyle w:val="IntegrateProjectbodytext"/>
              <w:ind w:left="234"/>
              <w:rPr>
                <w:b w:val="0"/>
              </w:rPr>
            </w:pPr>
            <w:r w:rsidRPr="00906184">
              <w:rPr>
                <w:b w:val="0"/>
              </w:rPr>
              <w:t>c. demonstrate personal responsibility for lifelong learning.</w:t>
            </w:r>
          </w:p>
          <w:p w14:paraId="771B6E58" w14:textId="77777777" w:rsidR="00906184" w:rsidRPr="00906184" w:rsidRDefault="00906184" w:rsidP="00906184">
            <w:pPr>
              <w:pStyle w:val="IntegrateProjectbodytext"/>
              <w:ind w:left="234"/>
              <w:rPr>
                <w:b w:val="0"/>
              </w:rPr>
            </w:pPr>
            <w:r w:rsidRPr="00906184">
              <w:rPr>
                <w:b w:val="0"/>
              </w:rPr>
              <w:t>d. exhibit leadership for digital citizenship.</w:t>
            </w:r>
          </w:p>
          <w:p w14:paraId="72652485" w14:textId="77777777" w:rsidR="00906184" w:rsidRPr="00906184" w:rsidRDefault="00906184" w:rsidP="00906184">
            <w:pPr>
              <w:pStyle w:val="IntegrateProjectbodytext"/>
              <w:rPr>
                <w:b w:val="0"/>
                <w:bCs/>
              </w:rPr>
            </w:pPr>
            <w:r w:rsidRPr="00906184">
              <w:rPr>
                <w:b w:val="0"/>
                <w:bCs/>
              </w:rPr>
              <w:t>6.  Technology Operations and Concepts</w:t>
            </w:r>
          </w:p>
          <w:p w14:paraId="2D36FA94" w14:textId="77777777" w:rsidR="00906184" w:rsidRPr="00906184" w:rsidRDefault="00906184" w:rsidP="00906184">
            <w:pPr>
              <w:pStyle w:val="IntegrateProjectbodytext"/>
              <w:ind w:left="234"/>
              <w:rPr>
                <w:b w:val="0"/>
              </w:rPr>
            </w:pPr>
            <w:r w:rsidRPr="00906184">
              <w:rPr>
                <w:b w:val="0"/>
              </w:rPr>
              <w:t>Students demonstrate a sound understanding of technology concepts, systems, and operations. Students:</w:t>
            </w:r>
          </w:p>
          <w:p w14:paraId="3137C7C6" w14:textId="77777777" w:rsidR="00906184" w:rsidRPr="00906184" w:rsidRDefault="00906184" w:rsidP="00906184">
            <w:pPr>
              <w:pStyle w:val="IntegrateProjectbodytext"/>
              <w:ind w:left="234"/>
              <w:rPr>
                <w:b w:val="0"/>
              </w:rPr>
            </w:pPr>
            <w:r w:rsidRPr="00906184">
              <w:rPr>
                <w:b w:val="0"/>
              </w:rPr>
              <w:t>a. understand and use technology systems.</w:t>
            </w:r>
          </w:p>
          <w:p w14:paraId="43F7BFC3" w14:textId="77777777" w:rsidR="00906184" w:rsidRDefault="00906184" w:rsidP="00906184">
            <w:pPr>
              <w:pStyle w:val="IntegrateProjectbodytext"/>
              <w:ind w:left="234"/>
              <w:rPr>
                <w:b w:val="0"/>
              </w:rPr>
            </w:pPr>
            <w:r w:rsidRPr="00906184">
              <w:rPr>
                <w:b w:val="0"/>
              </w:rPr>
              <w:t>b. select and use applications effectively and productively.</w:t>
            </w:r>
          </w:p>
          <w:p w14:paraId="12846499" w14:textId="77777777" w:rsidR="00EB273D" w:rsidRPr="00A76F7C" w:rsidRDefault="00906184" w:rsidP="00906184">
            <w:pPr>
              <w:pStyle w:val="IntegrateProjectbodytext"/>
              <w:ind w:left="234"/>
            </w:pPr>
            <w:r w:rsidRPr="00906184">
              <w:rPr>
                <w:b w:val="0"/>
              </w:rPr>
              <w:t>d. transfer current knowledge to learning of new technologies.</w:t>
            </w:r>
          </w:p>
        </w:tc>
      </w:tr>
      <w:tr w:rsidR="00EB273D" w:rsidRPr="00A76F7C" w14:paraId="561199BF"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26D2196C" w14:textId="77777777" w:rsidR="00EB273D" w:rsidRPr="00A76F7C" w:rsidRDefault="00EB273D" w:rsidP="00EB273D">
            <w:pPr>
              <w:spacing w:before="80"/>
              <w:rPr>
                <w:b/>
                <w:bCs/>
                <w:sz w:val="20"/>
                <w:szCs w:val="20"/>
              </w:rPr>
            </w:pPr>
            <w:r w:rsidRPr="00A76F7C">
              <w:rPr>
                <w:b/>
                <w:bCs/>
                <w:sz w:val="20"/>
                <w:szCs w:val="20"/>
              </w:rPr>
              <w:lastRenderedPageBreak/>
              <w:t>Teacher-Led Activities</w:t>
            </w:r>
            <w:r>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652609D7" w14:textId="77777777" w:rsidR="00EB273D" w:rsidRPr="00A76F7C" w:rsidRDefault="00A31758" w:rsidP="005916DC">
            <w:pPr>
              <w:pStyle w:val="IntegrateProjectbodytext"/>
            </w:pPr>
            <w:r>
              <w:t>Students have been introduced to population in both science and social studies classes.  We will now begin to discuss population in the context of mathematics.  Students will complete a module on population growth and rates using an interactive website produced by the World Bank. They have previously used the same site in science and social studies, and will now complete the math related activities.</w:t>
            </w:r>
          </w:p>
          <w:p w14:paraId="7F54737D" w14:textId="77777777" w:rsidR="00EB273D" w:rsidRDefault="009C11B8" w:rsidP="00093CAE">
            <w:pPr>
              <w:pStyle w:val="IntegrateProjectbodytext"/>
              <w:numPr>
                <w:ilvl w:val="0"/>
                <w:numId w:val="36"/>
              </w:numPr>
            </w:pPr>
            <w:r>
              <w:t xml:space="preserve"> </w:t>
            </w:r>
            <w:r w:rsidR="00BF0FBB">
              <w:t xml:space="preserve"> </w:t>
            </w:r>
            <w:r>
              <w:t xml:space="preserve">Provide students with instruction sheet to </w:t>
            </w:r>
            <w:r w:rsidR="00A31758">
              <w:t>access the population education website.</w:t>
            </w:r>
          </w:p>
          <w:p w14:paraId="65DF8250" w14:textId="77777777" w:rsidR="009C11B8" w:rsidRDefault="009C11B8" w:rsidP="00093CAE">
            <w:pPr>
              <w:pStyle w:val="IntegrateProjectbodytext"/>
              <w:numPr>
                <w:ilvl w:val="0"/>
                <w:numId w:val="36"/>
              </w:numPr>
            </w:pPr>
            <w:r>
              <w:t xml:space="preserve">  Make certain all computers are up and running and that students are able to access the Internet.  .</w:t>
            </w:r>
          </w:p>
          <w:p w14:paraId="4A97134D" w14:textId="77777777" w:rsidR="009C11B8" w:rsidRDefault="00A31758" w:rsidP="00093CAE">
            <w:pPr>
              <w:pStyle w:val="IntegrateProjectbodytext"/>
              <w:numPr>
                <w:ilvl w:val="0"/>
                <w:numId w:val="36"/>
              </w:numPr>
            </w:pPr>
            <w:r>
              <w:t xml:space="preserve">  Assign related homework activities on calculation of growth and decline rates</w:t>
            </w:r>
            <w:r w:rsidR="00BF0FBB">
              <w:t xml:space="preserve"> for African countries.  Students will use a datasheet copied from World Bank website.</w:t>
            </w:r>
          </w:p>
          <w:p w14:paraId="20CC3B74" w14:textId="77777777" w:rsidR="00BF0FBB" w:rsidRPr="00A76F7C" w:rsidRDefault="00BF0FBB" w:rsidP="00093CAE">
            <w:pPr>
              <w:pStyle w:val="IntegrateProjectbodytext"/>
              <w:numPr>
                <w:ilvl w:val="0"/>
                <w:numId w:val="36"/>
              </w:numPr>
            </w:pPr>
            <w:r>
              <w:t xml:space="preserve">  Remind students of the importance of using valid data.</w:t>
            </w:r>
          </w:p>
        </w:tc>
      </w:tr>
      <w:tr w:rsidR="00EB273D" w:rsidRPr="00A76F7C" w14:paraId="20E44B94"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7C440E99" w14:textId="77777777" w:rsidR="00EB273D" w:rsidRPr="00A76F7C" w:rsidRDefault="00EB273D" w:rsidP="00EB273D">
            <w:pPr>
              <w:spacing w:before="80"/>
              <w:rPr>
                <w:b/>
                <w:bCs/>
                <w:sz w:val="20"/>
                <w:szCs w:val="20"/>
              </w:rPr>
            </w:pPr>
            <w:r w:rsidRPr="00A76F7C">
              <w:rPr>
                <w:b/>
                <w:bCs/>
                <w:sz w:val="20"/>
                <w:szCs w:val="20"/>
              </w:rPr>
              <w:t xml:space="preserve">Student-Centered </w:t>
            </w:r>
            <w:r w:rsidRPr="00A76F7C">
              <w:rPr>
                <w:b/>
                <w:bCs/>
                <w:sz w:val="20"/>
                <w:szCs w:val="20"/>
              </w:rPr>
              <w:br/>
              <w:t>Activities</w:t>
            </w:r>
          </w:p>
        </w:tc>
        <w:tc>
          <w:tcPr>
            <w:tcW w:w="7542" w:type="dxa"/>
            <w:gridSpan w:val="2"/>
            <w:tcBorders>
              <w:top w:val="single" w:sz="8" w:space="0" w:color="auto"/>
              <w:left w:val="single" w:sz="8" w:space="0" w:color="auto"/>
              <w:bottom w:val="single" w:sz="8" w:space="0" w:color="auto"/>
              <w:right w:val="single" w:sz="8" w:space="0" w:color="auto"/>
            </w:tcBorders>
          </w:tcPr>
          <w:p w14:paraId="59F0F818" w14:textId="77777777" w:rsidR="00EB273D" w:rsidRPr="00906184" w:rsidRDefault="00BF0FBB" w:rsidP="00BF0FBB">
            <w:pPr>
              <w:pStyle w:val="IntegrateProjectbodytext"/>
              <w:ind w:left="54"/>
              <w:rPr>
                <w:b w:val="0"/>
              </w:rPr>
            </w:pPr>
            <w:r w:rsidRPr="00906184">
              <w:rPr>
                <w:b w:val="0"/>
              </w:rPr>
              <w:t>Students have all previously used the interactive World Bank site to review content on population growth from a social science and biodiversity perspective.  They have responded to questions related to those issues, online, and are now ready to complete math-related activities, primarily the interpretation of charts and graphs and the actual calculation of population growth and decline rates.</w:t>
            </w:r>
          </w:p>
          <w:p w14:paraId="0C6A9BF2" w14:textId="77777777" w:rsidR="00BF0FBB" w:rsidRPr="00906184" w:rsidRDefault="00BF0FBB" w:rsidP="00093CAE">
            <w:pPr>
              <w:pStyle w:val="IntegrateProjectbodytext"/>
              <w:numPr>
                <w:ilvl w:val="0"/>
                <w:numId w:val="38"/>
              </w:numPr>
              <w:rPr>
                <w:b w:val="0"/>
              </w:rPr>
            </w:pPr>
            <w:r w:rsidRPr="00906184">
              <w:rPr>
                <w:b w:val="0"/>
              </w:rPr>
              <w:t>Access interactive World Bank website following printed instructions.</w:t>
            </w:r>
          </w:p>
          <w:p w14:paraId="70ED439D" w14:textId="77777777" w:rsidR="00BF0FBB" w:rsidRPr="00906184" w:rsidRDefault="00BF0FBB" w:rsidP="00093CAE">
            <w:pPr>
              <w:pStyle w:val="IntegrateProjectbodytext"/>
              <w:numPr>
                <w:ilvl w:val="0"/>
                <w:numId w:val="38"/>
              </w:numPr>
              <w:rPr>
                <w:b w:val="0"/>
              </w:rPr>
            </w:pPr>
            <w:r w:rsidRPr="00906184">
              <w:rPr>
                <w:b w:val="0"/>
              </w:rPr>
              <w:t xml:space="preserve">Following instructions on handout, review online graphs and charts and complete </w:t>
            </w:r>
            <w:r w:rsidRPr="00906184">
              <w:rPr>
                <w:b w:val="0"/>
              </w:rPr>
              <w:lastRenderedPageBreak/>
              <w:t>activities.</w:t>
            </w:r>
          </w:p>
          <w:p w14:paraId="5947E0C9" w14:textId="77777777" w:rsidR="00BF0FBB" w:rsidRPr="00906184" w:rsidRDefault="00BF0FBB" w:rsidP="00093CAE">
            <w:pPr>
              <w:pStyle w:val="IntegrateProjectbodytext"/>
              <w:numPr>
                <w:ilvl w:val="0"/>
                <w:numId w:val="38"/>
              </w:numPr>
              <w:rPr>
                <w:b w:val="0"/>
              </w:rPr>
            </w:pPr>
            <w:r w:rsidRPr="00906184">
              <w:rPr>
                <w:b w:val="0"/>
              </w:rPr>
              <w:t>Calculate population growth and decline rates as indicated on website.</w:t>
            </w:r>
          </w:p>
          <w:p w14:paraId="35875783" w14:textId="77777777" w:rsidR="00BF0FBB" w:rsidRPr="00906184" w:rsidRDefault="00BF0FBB" w:rsidP="00093CAE">
            <w:pPr>
              <w:pStyle w:val="IntegrateProjectbodytext"/>
              <w:numPr>
                <w:ilvl w:val="0"/>
                <w:numId w:val="38"/>
              </w:numPr>
              <w:rPr>
                <w:b w:val="0"/>
              </w:rPr>
            </w:pPr>
            <w:r w:rsidRPr="00906184">
              <w:rPr>
                <w:b w:val="0"/>
              </w:rPr>
              <w:t>Complete tables with predictions about population based on calculated rates.</w:t>
            </w:r>
          </w:p>
          <w:p w14:paraId="243503EC" w14:textId="77777777" w:rsidR="00BF0FBB" w:rsidRPr="00A76F7C" w:rsidRDefault="00BF0FBB" w:rsidP="00093CAE">
            <w:pPr>
              <w:pStyle w:val="IntegrateProjectbodytext"/>
              <w:numPr>
                <w:ilvl w:val="0"/>
                <w:numId w:val="38"/>
              </w:numPr>
            </w:pPr>
            <w:r w:rsidRPr="00906184">
              <w:rPr>
                <w:b w:val="0"/>
              </w:rPr>
              <w:t>Complete homework assignment related to population growth rates in African countries.</w:t>
            </w:r>
          </w:p>
        </w:tc>
      </w:tr>
      <w:tr w:rsidR="00EB273D" w:rsidRPr="00A76F7C" w14:paraId="3116D2E6" w14:textId="77777777">
        <w:trPr>
          <w:trHeight w:val="483"/>
        </w:trPr>
        <w:tc>
          <w:tcPr>
            <w:tcW w:w="1908" w:type="dxa"/>
            <w:vMerge w:val="restart"/>
            <w:tcBorders>
              <w:top w:val="single" w:sz="8" w:space="0" w:color="auto"/>
              <w:left w:val="single" w:sz="8" w:space="0" w:color="auto"/>
              <w:bottom w:val="single" w:sz="8" w:space="0" w:color="auto"/>
              <w:right w:val="single" w:sz="8" w:space="0" w:color="auto"/>
            </w:tcBorders>
            <w:shd w:val="clear" w:color="auto" w:fill="E6E6E6"/>
          </w:tcPr>
          <w:p w14:paraId="7134343F" w14:textId="77777777" w:rsidR="00EB273D" w:rsidRPr="00A76F7C" w:rsidRDefault="00EB273D" w:rsidP="00EB273D">
            <w:pPr>
              <w:keepNext/>
              <w:spacing w:before="80"/>
              <w:rPr>
                <w:b/>
                <w:bCs/>
                <w:sz w:val="20"/>
                <w:szCs w:val="20"/>
              </w:rPr>
            </w:pPr>
            <w:r w:rsidRPr="00A76F7C">
              <w:rPr>
                <w:b/>
                <w:bCs/>
                <w:sz w:val="20"/>
                <w:szCs w:val="20"/>
              </w:rPr>
              <w:lastRenderedPageBreak/>
              <w:t>Resources</w:t>
            </w:r>
            <w:r w:rsidRPr="00A76F7C">
              <w:rPr>
                <w:b/>
                <w:bCs/>
                <w:sz w:val="20"/>
                <w:szCs w:val="20"/>
              </w:rPr>
              <w:br/>
              <w:t>Needed</w:t>
            </w: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7AC539A9" w14:textId="77777777" w:rsidR="00EB273D" w:rsidRPr="00B30E2D" w:rsidRDefault="00EB273D" w:rsidP="00EB273D">
            <w:pPr>
              <w:pStyle w:val="IntegrateProjecttagline"/>
            </w:pPr>
            <w:r>
              <w:t>Content resources (books, a</w:t>
            </w:r>
            <w:r w:rsidRPr="00B30E2D">
              <w:t>rticles, speakers, handouts, materials,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7B42146F" w14:textId="77777777" w:rsidR="00EB273D" w:rsidRPr="00B30E2D" w:rsidRDefault="00EB273D" w:rsidP="00EB273D">
            <w:pPr>
              <w:pStyle w:val="IntegrateProjecttagline"/>
            </w:pPr>
            <w:r>
              <w:t>Software/Web Resources (CD-</w:t>
            </w:r>
            <w:proofErr w:type="spellStart"/>
            <w:r>
              <w:t>ROMs,</w:t>
            </w:r>
            <w:r w:rsidRPr="00B30E2D">
              <w:t>URLs</w:t>
            </w:r>
            <w:proofErr w:type="spellEnd"/>
            <w:r w:rsidRPr="00B30E2D">
              <w:t>, etc.</w:t>
            </w:r>
            <w:r>
              <w:t>)</w:t>
            </w:r>
          </w:p>
        </w:tc>
      </w:tr>
      <w:tr w:rsidR="00EB273D" w:rsidRPr="00A76F7C" w14:paraId="00A3ADD7" w14:textId="77777777">
        <w:trPr>
          <w:trHeight w:val="540"/>
        </w:trPr>
        <w:tc>
          <w:tcPr>
            <w:tcW w:w="1908" w:type="dxa"/>
            <w:vMerge/>
            <w:tcBorders>
              <w:top w:val="single" w:sz="8" w:space="0" w:color="auto"/>
              <w:left w:val="single" w:sz="8" w:space="0" w:color="auto"/>
              <w:bottom w:val="single" w:sz="8" w:space="0" w:color="auto"/>
              <w:right w:val="single" w:sz="8" w:space="0" w:color="auto"/>
            </w:tcBorders>
          </w:tcPr>
          <w:p w14:paraId="53A57CAC" w14:textId="77777777" w:rsidR="00EB273D" w:rsidRPr="00A76F7C" w:rsidRDefault="00EB273D" w:rsidP="00EB273D">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0EACB864" w14:textId="77777777" w:rsidR="00EB273D" w:rsidRPr="00906184" w:rsidRDefault="00BF0FBB" w:rsidP="005916DC">
            <w:pPr>
              <w:pStyle w:val="IntegrateProjectbodytext"/>
              <w:rPr>
                <w:b w:val="0"/>
              </w:rPr>
            </w:pPr>
            <w:r w:rsidRPr="00906184">
              <w:rPr>
                <w:b w:val="0"/>
              </w:rPr>
              <w:t>H</w:t>
            </w:r>
            <w:r w:rsidR="00340785" w:rsidRPr="00906184">
              <w:rPr>
                <w:b w:val="0"/>
              </w:rPr>
              <w:t>andouts</w:t>
            </w:r>
            <w:r w:rsidRPr="00906184">
              <w:rPr>
                <w:b w:val="0"/>
              </w:rPr>
              <w:t xml:space="preserve">– </w:t>
            </w:r>
            <w:r w:rsidR="00340785" w:rsidRPr="00906184">
              <w:rPr>
                <w:b w:val="0"/>
              </w:rPr>
              <w:t>Copied d</w:t>
            </w:r>
            <w:r w:rsidRPr="00906184">
              <w:rPr>
                <w:b w:val="0"/>
              </w:rPr>
              <w:t>ata table on sub-Saharan population data to use with homework problems.</w:t>
            </w:r>
          </w:p>
          <w:p w14:paraId="132A8901" w14:textId="77777777" w:rsidR="00BF0FBB" w:rsidRPr="00A76F7C" w:rsidRDefault="00BF0FBB" w:rsidP="005916DC">
            <w:pPr>
              <w:pStyle w:val="IntegrateProjectbodytext"/>
            </w:pPr>
            <w:r w:rsidRPr="00906184">
              <w:rPr>
                <w:b w:val="0"/>
              </w:rPr>
              <w:t>Handout – Homework problems</w:t>
            </w:r>
            <w:r>
              <w:t>.</w:t>
            </w:r>
          </w:p>
        </w:tc>
        <w:tc>
          <w:tcPr>
            <w:tcW w:w="3702" w:type="dxa"/>
            <w:tcBorders>
              <w:top w:val="single" w:sz="8" w:space="0" w:color="auto"/>
              <w:left w:val="single" w:sz="8" w:space="0" w:color="auto"/>
              <w:bottom w:val="single" w:sz="8" w:space="0" w:color="auto"/>
              <w:right w:val="single" w:sz="8" w:space="0" w:color="auto"/>
            </w:tcBorders>
          </w:tcPr>
          <w:p w14:paraId="61D6B970" w14:textId="77777777" w:rsidR="00BF0FBB" w:rsidRPr="00906184" w:rsidRDefault="00BF0FBB" w:rsidP="005916DC">
            <w:pPr>
              <w:pStyle w:val="IntegrateProjectbodytext"/>
              <w:rPr>
                <w:b w:val="0"/>
              </w:rPr>
            </w:pPr>
            <w:r w:rsidRPr="00906184">
              <w:rPr>
                <w:b w:val="0"/>
              </w:rPr>
              <w:t>World Bank Learning Module on Population Growth Rates</w:t>
            </w:r>
          </w:p>
          <w:p w14:paraId="0594E1DF" w14:textId="77777777" w:rsidR="00BF0FBB" w:rsidRPr="00906184" w:rsidRDefault="00743836" w:rsidP="005916DC">
            <w:pPr>
              <w:pStyle w:val="IntegrateProjectbodytext"/>
              <w:rPr>
                <w:b w:val="0"/>
              </w:rPr>
            </w:pPr>
            <w:hyperlink r:id="rId47" w:history="1">
              <w:r w:rsidR="00BF0FBB" w:rsidRPr="00906184">
                <w:rPr>
                  <w:rStyle w:val="Hyperlink"/>
                  <w:b w:val="0"/>
                </w:rPr>
                <w:t>http://www.worldbank.org/depweb/english/modules/social/pgr/index.html</w:t>
              </w:r>
            </w:hyperlink>
          </w:p>
          <w:p w14:paraId="3BA9D5DE" w14:textId="77777777" w:rsidR="00340785" w:rsidRPr="00906184" w:rsidRDefault="00340785" w:rsidP="005916DC">
            <w:pPr>
              <w:pStyle w:val="IntegrateProjectbodytext"/>
              <w:rPr>
                <w:b w:val="0"/>
              </w:rPr>
            </w:pPr>
            <w:r w:rsidRPr="00906184">
              <w:rPr>
                <w:b w:val="0"/>
              </w:rPr>
              <w:t>World Bank Population Data Table for sub-Saharan Africa</w:t>
            </w:r>
          </w:p>
          <w:p w14:paraId="7D7E85C7" w14:textId="77777777" w:rsidR="00340785" w:rsidRPr="00906184" w:rsidRDefault="00743836" w:rsidP="005916DC">
            <w:pPr>
              <w:pStyle w:val="IntegrateProjectbodytext"/>
              <w:rPr>
                <w:b w:val="0"/>
              </w:rPr>
            </w:pPr>
            <w:hyperlink r:id="rId48" w:history="1">
              <w:r w:rsidR="00340785" w:rsidRPr="00906184">
                <w:rPr>
                  <w:rStyle w:val="Hyperlink"/>
                  <w:b w:val="0"/>
                </w:rPr>
                <w:t>http://www.worldbank.org/depweb/english/modules/social/pgr/datasubs.html</w:t>
              </w:r>
            </w:hyperlink>
          </w:p>
          <w:p w14:paraId="79DF2537" w14:textId="77777777" w:rsidR="00340785" w:rsidRPr="00A76F7C" w:rsidRDefault="00340785" w:rsidP="005916DC">
            <w:pPr>
              <w:pStyle w:val="IntegrateProjectbodytext"/>
            </w:pPr>
          </w:p>
        </w:tc>
      </w:tr>
      <w:tr w:rsidR="00EB273D" w:rsidRPr="00A76F7C" w14:paraId="7488A4C6" w14:textId="77777777">
        <w:trPr>
          <w:trHeight w:val="270"/>
        </w:trPr>
        <w:tc>
          <w:tcPr>
            <w:tcW w:w="1908" w:type="dxa"/>
            <w:vMerge/>
            <w:tcBorders>
              <w:top w:val="single" w:sz="8" w:space="0" w:color="auto"/>
              <w:left w:val="single" w:sz="8" w:space="0" w:color="auto"/>
              <w:bottom w:val="single" w:sz="8" w:space="0" w:color="auto"/>
              <w:right w:val="single" w:sz="8" w:space="0" w:color="auto"/>
            </w:tcBorders>
          </w:tcPr>
          <w:p w14:paraId="2250B227" w14:textId="77777777" w:rsidR="00EB273D" w:rsidRPr="00A76F7C" w:rsidRDefault="00EB273D" w:rsidP="00EB273D">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0CCF399F" w14:textId="77777777" w:rsidR="00EB273D" w:rsidRPr="00A76F7C" w:rsidRDefault="00EB273D" w:rsidP="00EB273D">
            <w:pPr>
              <w:pStyle w:val="IntegrateProjecttagline"/>
            </w:pPr>
            <w:r w:rsidRPr="00A76F7C">
              <w:t xml:space="preserve">Hardware (computers, TV, </w:t>
            </w:r>
            <w:r>
              <w:t>DVD</w:t>
            </w:r>
            <w:r w:rsidRPr="00A76F7C">
              <w:t>,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04E23144" w14:textId="77777777" w:rsidR="00EB273D" w:rsidRPr="00A76F7C" w:rsidRDefault="00EB273D" w:rsidP="00EB273D">
            <w:pPr>
              <w:pStyle w:val="IntegrateProjecttagline"/>
              <w:rPr>
                <w:lang w:val="es-PR"/>
              </w:rPr>
            </w:pPr>
            <w:proofErr w:type="spellStart"/>
            <w:r w:rsidRPr="00A76F7C">
              <w:rPr>
                <w:lang w:val="es-PR"/>
              </w:rPr>
              <w:t>Other</w:t>
            </w:r>
            <w:proofErr w:type="spellEnd"/>
            <w:r w:rsidRPr="00A76F7C">
              <w:rPr>
                <w:lang w:val="es-PR"/>
              </w:rPr>
              <w:t xml:space="preserve"> media, video, </w:t>
            </w:r>
            <w:proofErr w:type="spellStart"/>
            <w:r w:rsidRPr="00A76F7C">
              <w:rPr>
                <w:lang w:val="es-PR"/>
              </w:rPr>
              <w:t>satellite</w:t>
            </w:r>
            <w:proofErr w:type="spellEnd"/>
            <w:r w:rsidRPr="00A76F7C">
              <w:rPr>
                <w:lang w:val="es-PR"/>
              </w:rPr>
              <w:t>, etc.</w:t>
            </w:r>
          </w:p>
        </w:tc>
      </w:tr>
      <w:tr w:rsidR="00EB273D" w:rsidRPr="00A76F7C" w14:paraId="2D875B7A" w14:textId="77777777">
        <w:trPr>
          <w:trHeight w:val="480"/>
        </w:trPr>
        <w:tc>
          <w:tcPr>
            <w:tcW w:w="1908" w:type="dxa"/>
            <w:vMerge/>
            <w:tcBorders>
              <w:top w:val="single" w:sz="8" w:space="0" w:color="auto"/>
              <w:left w:val="single" w:sz="8" w:space="0" w:color="auto"/>
              <w:bottom w:val="single" w:sz="8" w:space="0" w:color="auto"/>
              <w:right w:val="single" w:sz="8" w:space="0" w:color="auto"/>
            </w:tcBorders>
          </w:tcPr>
          <w:p w14:paraId="392648C9" w14:textId="77777777" w:rsidR="00EB273D" w:rsidRPr="00A76F7C" w:rsidRDefault="00EB273D" w:rsidP="00EB273D">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0CC32B0D" w14:textId="77777777" w:rsidR="00EB273D" w:rsidRPr="00906184" w:rsidRDefault="00BF0FBB" w:rsidP="005916DC">
            <w:pPr>
              <w:pStyle w:val="IntegrateProjectbodytext"/>
              <w:rPr>
                <w:b w:val="0"/>
              </w:rPr>
            </w:pPr>
            <w:r w:rsidRPr="00906184">
              <w:rPr>
                <w:b w:val="0"/>
              </w:rPr>
              <w:t>Computer lab with minimum 25 desktops or mobile cart with individual laptops.</w:t>
            </w:r>
          </w:p>
          <w:p w14:paraId="36575802" w14:textId="77777777" w:rsidR="00340785" w:rsidRPr="00906184" w:rsidRDefault="00340785" w:rsidP="005916DC">
            <w:pPr>
              <w:pStyle w:val="IntegrateProjectbodytext"/>
              <w:rPr>
                <w:b w:val="0"/>
              </w:rPr>
            </w:pPr>
            <w:r w:rsidRPr="00906184">
              <w:rPr>
                <w:b w:val="0"/>
              </w:rPr>
              <w:t>Calculators</w:t>
            </w:r>
            <w:r w:rsidR="002A0310" w:rsidRPr="00906184">
              <w:rPr>
                <w:b w:val="0"/>
              </w:rPr>
              <w:t>, if needed.  Students should be encouraged to use PC calculator tools.</w:t>
            </w:r>
          </w:p>
        </w:tc>
        <w:tc>
          <w:tcPr>
            <w:tcW w:w="3702" w:type="dxa"/>
            <w:tcBorders>
              <w:top w:val="single" w:sz="8" w:space="0" w:color="auto"/>
              <w:left w:val="single" w:sz="8" w:space="0" w:color="auto"/>
              <w:bottom w:val="single" w:sz="8" w:space="0" w:color="auto"/>
              <w:right w:val="single" w:sz="8" w:space="0" w:color="auto"/>
            </w:tcBorders>
          </w:tcPr>
          <w:p w14:paraId="4FD806BD" w14:textId="77777777" w:rsidR="00EB273D" w:rsidRPr="00906184" w:rsidRDefault="00BF0FBB" w:rsidP="005916DC">
            <w:pPr>
              <w:pStyle w:val="IntegrateProjectbodytext"/>
              <w:rPr>
                <w:b w:val="0"/>
              </w:rPr>
            </w:pPr>
            <w:r w:rsidRPr="00906184">
              <w:rPr>
                <w:b w:val="0"/>
              </w:rPr>
              <w:t xml:space="preserve"> </w:t>
            </w:r>
          </w:p>
        </w:tc>
      </w:tr>
      <w:tr w:rsidR="00EB273D" w:rsidRPr="00A76F7C" w14:paraId="1A52234A"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3CCD107E" w14:textId="77777777" w:rsidR="00EB273D" w:rsidRPr="00A76F7C" w:rsidRDefault="00EB273D" w:rsidP="00EB273D">
            <w:pPr>
              <w:keepNext/>
              <w:spacing w:before="80"/>
              <w:rPr>
                <w:rFonts w:ascii="Arial" w:hAnsi="Arial" w:cs="Arial"/>
                <w:b/>
                <w:sz w:val="20"/>
                <w:szCs w:val="20"/>
              </w:rPr>
            </w:pPr>
            <w:r w:rsidRPr="00A76F7C">
              <w:rPr>
                <w:b/>
                <w:bCs/>
                <w:sz w:val="20"/>
                <w:szCs w:val="20"/>
              </w:rPr>
              <w:t>Student Assessment</w:t>
            </w:r>
            <w:r w:rsidRPr="00A76F7C">
              <w:rPr>
                <w:b/>
                <w:bCs/>
                <w:sz w:val="20"/>
                <w:szCs w:val="20"/>
              </w:rPr>
              <w:br/>
              <w:t>Strategy</w:t>
            </w:r>
          </w:p>
        </w:tc>
        <w:tc>
          <w:tcPr>
            <w:tcW w:w="7542" w:type="dxa"/>
            <w:gridSpan w:val="2"/>
            <w:tcBorders>
              <w:top w:val="single" w:sz="8" w:space="0" w:color="auto"/>
              <w:left w:val="single" w:sz="8" w:space="0" w:color="auto"/>
              <w:bottom w:val="single" w:sz="8" w:space="0" w:color="auto"/>
              <w:right w:val="single" w:sz="8" w:space="0" w:color="auto"/>
            </w:tcBorders>
          </w:tcPr>
          <w:p w14:paraId="21FE7BF4" w14:textId="77777777" w:rsidR="00EB273D" w:rsidRPr="00906184" w:rsidRDefault="00BF0FBB" w:rsidP="00093CAE">
            <w:pPr>
              <w:pStyle w:val="IntegrateProjectbodytext"/>
              <w:numPr>
                <w:ilvl w:val="0"/>
                <w:numId w:val="37"/>
              </w:numPr>
              <w:rPr>
                <w:b w:val="0"/>
              </w:rPr>
            </w:pPr>
            <w:r w:rsidRPr="00906184">
              <w:rPr>
                <w:b w:val="0"/>
              </w:rPr>
              <w:t>Assessment of homework problems.</w:t>
            </w:r>
          </w:p>
          <w:p w14:paraId="3AE612BD" w14:textId="77777777" w:rsidR="00BF0FBB" w:rsidRPr="00906184" w:rsidRDefault="00BF0FBB" w:rsidP="00093CAE">
            <w:pPr>
              <w:pStyle w:val="IntegrateProjectbodytext"/>
              <w:numPr>
                <w:ilvl w:val="0"/>
                <w:numId w:val="37"/>
              </w:numPr>
              <w:rPr>
                <w:b w:val="0"/>
              </w:rPr>
            </w:pPr>
            <w:r w:rsidRPr="00906184">
              <w:rPr>
                <w:b w:val="0"/>
              </w:rPr>
              <w:t>Responses to questions on unit test.</w:t>
            </w:r>
          </w:p>
          <w:p w14:paraId="2769A0FF" w14:textId="77777777" w:rsidR="00BF0FBB" w:rsidRPr="00906184" w:rsidRDefault="00BF0FBB" w:rsidP="00093CAE">
            <w:pPr>
              <w:pStyle w:val="IntegrateProjectbodytext"/>
              <w:numPr>
                <w:ilvl w:val="0"/>
                <w:numId w:val="37"/>
              </w:numPr>
              <w:rPr>
                <w:b w:val="0"/>
              </w:rPr>
            </w:pPr>
            <w:r w:rsidRPr="00906184">
              <w:rPr>
                <w:b w:val="0"/>
              </w:rPr>
              <w:t>Project participation and evaluation of completed products.</w:t>
            </w:r>
          </w:p>
        </w:tc>
      </w:tr>
    </w:tbl>
    <w:p w14:paraId="5C20A0C1" w14:textId="77777777" w:rsidR="00EB273D" w:rsidRDefault="00EB273D" w:rsidP="00783A52">
      <w:pPr>
        <w:pStyle w:val="Unitsubheading"/>
        <w:sectPr w:rsidR="00EB273D" w:rsidSect="007D6146">
          <w:headerReference w:type="default" r:id="rId49"/>
          <w:pgSz w:w="12240" w:h="15840" w:code="1"/>
          <w:pgMar w:top="1440" w:right="1440" w:bottom="1440" w:left="1440" w:header="720" w:footer="720" w:gutter="0"/>
          <w:cols w:space="720"/>
          <w:docGrid w:linePitch="360"/>
        </w:sectPr>
      </w:pPr>
      <w:bookmarkStart w:id="95" w:name="_Toc220303634"/>
      <w:bookmarkStart w:id="96" w:name="_Toc220330944"/>
    </w:p>
    <w:p w14:paraId="6AC3E1E7" w14:textId="77777777" w:rsidR="00783A52" w:rsidRPr="00A76F7C" w:rsidRDefault="00C245B8" w:rsidP="00783A52">
      <w:pPr>
        <w:pStyle w:val="Unitsubheading"/>
      </w:pPr>
      <w:bookmarkStart w:id="97" w:name="_Toc227047721"/>
      <w:bookmarkStart w:id="98" w:name="_Toc224631107"/>
      <w:r>
        <w:lastRenderedPageBreak/>
        <w:t>Exploring Databases Using MS Office Excel 2007</w:t>
      </w:r>
      <w:bookmarkEnd w:id="97"/>
    </w:p>
    <w:p w14:paraId="77BE5A4B" w14:textId="77777777" w:rsidR="00C245B8" w:rsidRPr="009A2FE7" w:rsidRDefault="009A2FE7" w:rsidP="00AA53BC">
      <w:pPr>
        <w:pStyle w:val="BodyText1"/>
      </w:pPr>
      <w:r w:rsidRPr="009A2FE7">
        <w:t xml:space="preserve">What is a database? </w:t>
      </w:r>
      <w:r w:rsidR="00C245B8" w:rsidRPr="009A2FE7">
        <w:t xml:space="preserve">A </w:t>
      </w:r>
      <w:r w:rsidR="00C245B8" w:rsidRPr="002A0310">
        <w:rPr>
          <w:b/>
        </w:rPr>
        <w:t>database</w:t>
      </w:r>
      <w:r w:rsidR="00C245B8" w:rsidRPr="009A2FE7">
        <w:t xml:space="preserve"> is simply an </w:t>
      </w:r>
      <w:r w:rsidR="00C245B8" w:rsidRPr="002A0310">
        <w:rPr>
          <w:b/>
        </w:rPr>
        <w:t>organized collection of information</w:t>
      </w:r>
      <w:r w:rsidR="00C245B8" w:rsidRPr="009A2FE7">
        <w:t xml:space="preserve">. In this information age we are surrounded by databases: file cabinets, telephone books, dictionaries, and medical records are all collections of information organized so that the contents can easily be accessed, managed or updated. A grade book, for example, contains many different types of information such as words, numbers, and pictures. Databases can be </w:t>
      </w:r>
      <w:r w:rsidR="00C245B8" w:rsidRPr="002A0310">
        <w:rPr>
          <w:b/>
        </w:rPr>
        <w:t>paper or electronic</w:t>
      </w:r>
      <w:r w:rsidR="00C245B8" w:rsidRPr="009A2FE7">
        <w:t xml:space="preserve">. </w:t>
      </w:r>
    </w:p>
    <w:p w14:paraId="5C9AE75B" w14:textId="77777777" w:rsidR="009A2FE7" w:rsidRDefault="009A2FE7" w:rsidP="00AA53BC">
      <w:pPr>
        <w:pStyle w:val="BodyText1"/>
      </w:pPr>
      <w:r>
        <w:t xml:space="preserve">In the following activities, you will be using a simple example of a database created in Excel entitled </w:t>
      </w:r>
      <w:r w:rsidR="008C3627">
        <w:t>Asia and Africa Data</w:t>
      </w:r>
      <w:r>
        <w:t xml:space="preserve">.  As a database, the </w:t>
      </w:r>
      <w:r w:rsidR="008C3627">
        <w:t>Asia and Africa Data</w:t>
      </w:r>
      <w:r>
        <w:t xml:space="preserve"> file contains information that is related in some way.  You may be asking, “What is the difference between a spreadsheet and a database?”  A database is </w:t>
      </w:r>
      <w:r w:rsidRPr="00ED2B19">
        <w:t>more powerful than a spreadsheet</w:t>
      </w:r>
      <w:r>
        <w:t xml:space="preserve"> because it can be used to sort and filter specific pieces of data for use in various applications.  MS Office Excel 2007 can be used as either a spreadsheet or a database.  </w:t>
      </w:r>
    </w:p>
    <w:p w14:paraId="3DAA6E7E" w14:textId="77777777" w:rsidR="00AD156C" w:rsidRPr="00AD156C" w:rsidRDefault="009A2FE7" w:rsidP="00AA53BC">
      <w:pPr>
        <w:pStyle w:val="BodyText1"/>
      </w:pPr>
      <w:r>
        <w:t xml:space="preserve">The file </w:t>
      </w:r>
      <w:r w:rsidR="008C3627">
        <w:t>Asia and Africa Data</w:t>
      </w:r>
      <w:r>
        <w:t xml:space="preserve"> </w:t>
      </w:r>
      <w:r w:rsidR="00C245B8" w:rsidRPr="009A2FE7">
        <w:t xml:space="preserve">is called a </w:t>
      </w:r>
      <w:r w:rsidR="00C245B8" w:rsidRPr="002A0310">
        <w:rPr>
          <w:b/>
        </w:rPr>
        <w:t>database file</w:t>
      </w:r>
      <w:r w:rsidR="00C245B8" w:rsidRPr="009A2FE7">
        <w:t xml:space="preserve">. The information in this file is stored in a format called a table or list. Each </w:t>
      </w:r>
      <w:r w:rsidR="00AD156C">
        <w:t xml:space="preserve">separate database </w:t>
      </w:r>
      <w:r w:rsidR="00C245B8" w:rsidRPr="009A2FE7">
        <w:t xml:space="preserve">file stores information about one topic, in this case the countries of Africa and Asia. </w:t>
      </w:r>
      <w:r w:rsidR="00AD156C">
        <w:t xml:space="preserve"> The </w:t>
      </w:r>
      <w:r w:rsidR="008C3627">
        <w:t>Asia and Africa Data</w:t>
      </w:r>
      <w:r w:rsidR="00C245B8" w:rsidRPr="00C245B8">
        <w:t xml:space="preserve"> database file is made up of </w:t>
      </w:r>
      <w:r w:rsidR="00C245B8" w:rsidRPr="002A0310">
        <w:rPr>
          <w:b/>
        </w:rPr>
        <w:t>records</w:t>
      </w:r>
      <w:r w:rsidR="00AD156C" w:rsidRPr="002A0310">
        <w:rPr>
          <w:b/>
        </w:rPr>
        <w:t xml:space="preserve"> or cases</w:t>
      </w:r>
      <w:r w:rsidR="00AD156C">
        <w:t>, each one a set of i</w:t>
      </w:r>
      <w:r w:rsidR="00C245B8" w:rsidRPr="00C245B8">
        <w:t xml:space="preserve">nformation about one country. </w:t>
      </w:r>
      <w:r w:rsidR="00AD156C">
        <w:t xml:space="preserve"> The information contained in the records occupies the rows of the table.  For example, one row in the </w:t>
      </w:r>
      <w:r w:rsidR="008C3627">
        <w:t>Asia and Africa Data</w:t>
      </w:r>
      <w:r w:rsidR="00AD156C">
        <w:t xml:space="preserve"> file contains all the available information about the African country, Kenya.</w:t>
      </w:r>
    </w:p>
    <w:p w14:paraId="4E5DA8D8" w14:textId="77777777" w:rsidR="00C245B8" w:rsidRPr="00BE1604" w:rsidRDefault="002A0310" w:rsidP="00AA53BC">
      <w:pPr>
        <w:pStyle w:val="BodyText1"/>
      </w:pPr>
      <w:r>
        <w:t xml:space="preserve">The columns are labeled as </w:t>
      </w:r>
      <w:r w:rsidR="00AD156C" w:rsidRPr="002A0310">
        <w:rPr>
          <w:b/>
        </w:rPr>
        <w:t>fields</w:t>
      </w:r>
      <w:r w:rsidR="00AD156C" w:rsidRPr="00BE1604">
        <w:t xml:space="preserve">, with each field representing a unique and specific piece of data about each country (record).  </w:t>
      </w:r>
      <w:r w:rsidR="00C245B8" w:rsidRPr="00BE1604">
        <w:t xml:space="preserve">In the </w:t>
      </w:r>
      <w:r w:rsidR="008C3627">
        <w:t>Asia and Africa Data</w:t>
      </w:r>
      <w:r w:rsidR="00C245B8" w:rsidRPr="00BE1604">
        <w:t xml:space="preserve"> database, the fields</w:t>
      </w:r>
      <w:r w:rsidR="00AD156C" w:rsidRPr="00BE1604">
        <w:t xml:space="preserve"> (columns)</w:t>
      </w:r>
      <w:r w:rsidR="00C245B8" w:rsidRPr="00BE1604">
        <w:t xml:space="preserve"> might </w:t>
      </w:r>
      <w:r w:rsidR="00AD156C" w:rsidRPr="00BE1604">
        <w:t>be labeled as and contain</w:t>
      </w:r>
      <w:r w:rsidR="00C245B8" w:rsidRPr="00BE1604">
        <w:t xml:space="preserve"> the country’s name, capital, population, area, as well as other facts.</w:t>
      </w:r>
    </w:p>
    <w:p w14:paraId="7A2354D6" w14:textId="77777777" w:rsidR="00C245B8" w:rsidRDefault="00743836" w:rsidP="00AA53BC">
      <w:pPr>
        <w:pStyle w:val="BodyText1"/>
      </w:pPr>
      <w:r>
        <w:rPr>
          <w:noProof/>
        </w:rPr>
        <w:pict>
          <v:shape id="_x0000_s1046" type="#_x0000_t32" style="position:absolute;margin-left:235.5pt;margin-top:28.3pt;width:36pt;height:81.75pt;flip:x;z-index:251692544;mso-position-horizontal-relative:margin" o:connectortype="straight" strokecolor="black [3213]" strokeweight="1pt">
            <v:stroke endarrow="block"/>
            <w10:wrap anchorx="margin"/>
          </v:shape>
        </w:pict>
      </w:r>
      <w:r>
        <w:rPr>
          <w:noProof/>
        </w:rPr>
        <w:pict>
          <v:shapetype id="_x0000_t202" coordsize="21600,21600" o:spt="202" path="m,l,21600r21600,l21600,xe">
            <v:stroke joinstyle="miter"/>
            <v:path gradientshapeok="t" o:connecttype="rect"/>
          </v:shapetype>
          <v:shape id="_x0000_s1045" type="#_x0000_t202" style="position:absolute;margin-left:260.25pt;margin-top:.55pt;width:42.75pt;height:27.75pt;z-index:-251624960;mso-position-horizontal-relative:margin" wrapcoords="-379 -584 -379 21016 21979 21016 21979 -584 -379 -584" filled="f" strokecolor="black [3213]">
            <v:textbox style="mso-next-textbox:#_x0000_s1045;mso-rotate-with-shape:t">
              <w:txbxContent>
                <w:p w14:paraId="6BF39436" w14:textId="77777777" w:rsidR="00B73CA4" w:rsidRDefault="00B73CA4" w:rsidP="0089123E">
                  <w:pPr>
                    <w:jc w:val="center"/>
                  </w:pPr>
                  <w:r>
                    <w:t>Field</w:t>
                  </w:r>
                </w:p>
              </w:txbxContent>
            </v:textbox>
            <w10:wrap type="tight" anchorx="margin"/>
          </v:shape>
        </w:pict>
      </w:r>
      <w:r w:rsidR="00AD156C">
        <w:rPr>
          <w:noProof/>
        </w:rPr>
        <w:drawing>
          <wp:anchor distT="0" distB="0" distL="114300" distR="114300" simplePos="0" relativeHeight="251690496" behindDoc="0" locked="0" layoutInCell="1" allowOverlap="1" wp14:editId="176D208D">
            <wp:simplePos x="0" y="0"/>
            <wp:positionH relativeFrom="margin">
              <wp:posOffset>19050</wp:posOffset>
            </wp:positionH>
            <wp:positionV relativeFrom="paragraph">
              <wp:posOffset>387985</wp:posOffset>
            </wp:positionV>
            <wp:extent cx="5943600" cy="23622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grayscl/>
                    </a:blip>
                    <a:srcRect b="33690"/>
                    <a:stretch>
                      <a:fillRect/>
                    </a:stretch>
                  </pic:blipFill>
                  <pic:spPr bwMode="auto">
                    <a:xfrm>
                      <a:off x="0" y="0"/>
                      <a:ext cx="5943600" cy="2362200"/>
                    </a:xfrm>
                    <a:prstGeom prst="rect">
                      <a:avLst/>
                    </a:prstGeom>
                    <a:noFill/>
                    <a:ln w="9525">
                      <a:noFill/>
                      <a:miter lim="800000"/>
                      <a:headEnd/>
                      <a:tailEnd/>
                    </a:ln>
                  </pic:spPr>
                </pic:pic>
              </a:graphicData>
            </a:graphic>
          </wp:anchor>
        </w:drawing>
      </w:r>
    </w:p>
    <w:p w14:paraId="387A84F0" w14:textId="77777777" w:rsidR="00B617E9" w:rsidRDefault="00743836" w:rsidP="00AA53BC">
      <w:pPr>
        <w:pStyle w:val="BodyText1"/>
      </w:pPr>
      <w:r>
        <w:rPr>
          <w:noProof/>
        </w:rPr>
        <w:pict>
          <v:shape id="_x0000_s1061" type="#_x0000_t32" style="position:absolute;margin-left:34.8pt;margin-top:159.7pt;width:85.95pt;height:1in;flip:x y;z-index:251732480;mso-position-horizontal-relative:margin" o:connectortype="straight" strokeweight="1pt">
            <v:stroke endarrow="block"/>
            <w10:wrap anchorx="margin"/>
          </v:shape>
        </w:pict>
      </w:r>
    </w:p>
    <w:p w14:paraId="4F4AB3F1" w14:textId="77777777" w:rsidR="00AD156C" w:rsidRPr="002A0310" w:rsidRDefault="00743836" w:rsidP="00AA53BC">
      <w:pPr>
        <w:pStyle w:val="BodyText1"/>
      </w:pPr>
      <w:r>
        <w:rPr>
          <w:noProof/>
        </w:rPr>
        <w:pict>
          <v:shape id="_x0000_s1051" type="#_x0000_t32" style="position:absolute;margin-left:45pt;margin-top:162.7pt;width:36.75pt;height:69pt;flip:x y;z-index:251699712;mso-position-horizontal-relative:margin" o:connectortype="straight" strokecolor="black [3213]">
            <v:stroke endarrow="block"/>
            <w10:wrap anchorx="margin"/>
          </v:shape>
        </w:pict>
      </w:r>
      <w:r>
        <w:rPr>
          <w:noProof/>
        </w:rPr>
        <w:pict>
          <v:shape id="_x0000_s1050" type="#_x0000_t202" style="position:absolute;margin-left:57.3pt;margin-top:15.15pt;width:108.8pt;height:27.75pt;z-index:-251617792;mso-position-horizontal-relative:margin" wrapcoords="-379 -584 -379 21016 21979 21016 21979 -584 -379 -584" filled="f" strokecolor="black [3213]">
            <v:textbox style="mso-next-textbox:#_x0000_s1050;mso-rotate-with-shape:t">
              <w:txbxContent>
                <w:p w14:paraId="10B2734A" w14:textId="77777777" w:rsidR="00B73CA4" w:rsidRDefault="00B73CA4" w:rsidP="00BE1604">
                  <w:pPr>
                    <w:jc w:val="center"/>
                  </w:pPr>
                  <w:r>
                    <w:t>Record or Case</w:t>
                  </w:r>
                </w:p>
              </w:txbxContent>
            </v:textbox>
            <w10:wrap type="tight" anchorx="margin"/>
          </v:shape>
        </w:pict>
      </w:r>
      <w:r>
        <w:rPr>
          <w:noProof/>
        </w:rPr>
        <w:pict>
          <v:shape id="_x0000_s1048" type="#_x0000_t32" style="position:absolute;margin-left:34.8pt;margin-top:161.5pt;width:30.45pt;height:47.25pt;flip:x y;z-index:251694592;mso-position-horizontal-relative:margin" o:connectortype="straight" strokecolor="black [3213]" strokeweight="1pt">
            <v:stroke endarrow="block"/>
            <w10:wrap anchorx="margin"/>
          </v:shape>
        </w:pict>
      </w:r>
      <w:r>
        <w:rPr>
          <w:noProof/>
        </w:rPr>
        <w:pict>
          <v:shape id="_x0000_s1047" type="#_x0000_t202" style="position:absolute;margin-left:34.8pt;margin-top:208.75pt;width:53.25pt;height:27.75pt;z-index:-251622912;mso-position-horizontal-relative:margin" wrapcoords="-379 -584 -379 21016 21979 21016 21979 -584 -379 -584" filled="f" strokecolor="black [3213]">
            <v:textbox style="mso-next-textbox:#_x0000_s1047;mso-rotate-with-shape:t">
              <w:txbxContent>
                <w:p w14:paraId="25422B20" w14:textId="77777777" w:rsidR="00B73CA4" w:rsidRDefault="00B73CA4" w:rsidP="0089123E">
                  <w:pPr>
                    <w:jc w:val="center"/>
                  </w:pPr>
                  <w:r>
                    <w:t>Record</w:t>
                  </w:r>
                </w:p>
              </w:txbxContent>
            </v:textbox>
            <w10:wrap anchorx="margin"/>
          </v:shape>
        </w:pict>
      </w:r>
      <w:r w:rsidR="0089123E" w:rsidRPr="002A0310">
        <w:t>MS Office Excel:  Field and Record</w:t>
      </w:r>
    </w:p>
    <w:p w14:paraId="7FE60CB3" w14:textId="77777777" w:rsidR="006111DF" w:rsidRPr="00D520F6" w:rsidRDefault="006111DF" w:rsidP="00AA53BC">
      <w:pPr>
        <w:pStyle w:val="BodyText1"/>
      </w:pPr>
    </w:p>
    <w:p w14:paraId="37821B4D" w14:textId="77777777" w:rsidR="00BE1604" w:rsidRDefault="00BE1604" w:rsidP="00AA53BC">
      <w:pPr>
        <w:pStyle w:val="BodyText1"/>
      </w:pPr>
    </w:p>
    <w:p w14:paraId="155E1E95" w14:textId="77777777" w:rsidR="00C245B8" w:rsidRPr="006111DF" w:rsidRDefault="0089123E" w:rsidP="00AA53BC">
      <w:pPr>
        <w:pStyle w:val="BodyText1"/>
      </w:pPr>
      <w:r w:rsidRPr="006111DF">
        <w:t>Databases</w:t>
      </w:r>
      <w:r w:rsidR="00C245B8" w:rsidRPr="006111DF">
        <w:t xml:space="preserve"> can be </w:t>
      </w:r>
      <w:r w:rsidR="00C245B8" w:rsidRPr="00ED2B19">
        <w:t>powerful learning tools</w:t>
      </w:r>
      <w:r w:rsidR="00C245B8" w:rsidRPr="006111DF">
        <w:t xml:space="preserve">. During the information gathering stage of a unit for example, they can be a valuable resource, allowing students opportunities for </w:t>
      </w:r>
      <w:r w:rsidR="00C245B8" w:rsidRPr="002A0310">
        <w:rPr>
          <w:b/>
        </w:rPr>
        <w:t>organizing</w:t>
      </w:r>
      <w:r w:rsidR="00C245B8" w:rsidRPr="006111DF">
        <w:t xml:space="preserve"> and </w:t>
      </w:r>
      <w:r w:rsidR="00C245B8" w:rsidRPr="002A0310">
        <w:rPr>
          <w:b/>
        </w:rPr>
        <w:t>reorganizing data</w:t>
      </w:r>
      <w:r w:rsidR="00C245B8" w:rsidRPr="006111DF">
        <w:t xml:space="preserve">, and for </w:t>
      </w:r>
      <w:r w:rsidR="00C245B8" w:rsidRPr="002A0310">
        <w:rPr>
          <w:b/>
        </w:rPr>
        <w:t>searching</w:t>
      </w:r>
      <w:r w:rsidR="00C245B8" w:rsidRPr="006111DF">
        <w:t xml:space="preserve">, </w:t>
      </w:r>
      <w:r w:rsidR="00C245B8" w:rsidRPr="002A0310">
        <w:rPr>
          <w:b/>
        </w:rPr>
        <w:t>sorting</w:t>
      </w:r>
      <w:r w:rsidR="00C245B8" w:rsidRPr="006111DF">
        <w:t xml:space="preserve">, and </w:t>
      </w:r>
      <w:r w:rsidR="00C245B8" w:rsidRPr="002A0310">
        <w:rPr>
          <w:b/>
        </w:rPr>
        <w:t>retrieving information</w:t>
      </w:r>
      <w:r w:rsidR="00C245B8" w:rsidRPr="006111DF">
        <w:t xml:space="preserve">. Databases provide students with a method to determine patterns and relationships, to predict, and to support their hypotheses. While building a database, students are involved in the process of discovering and classifying data. All of these activities improve their </w:t>
      </w:r>
      <w:r w:rsidR="00C245B8" w:rsidRPr="002A0310">
        <w:rPr>
          <w:b/>
        </w:rPr>
        <w:t>critical thinking skills</w:t>
      </w:r>
      <w:r w:rsidR="00C245B8" w:rsidRPr="006111DF">
        <w:t xml:space="preserve">. As students interact with information in meaningful ways, retention and understanding increase. </w:t>
      </w:r>
    </w:p>
    <w:p w14:paraId="56C80A27" w14:textId="77777777" w:rsidR="00C245B8" w:rsidRPr="006111DF" w:rsidRDefault="00C245B8" w:rsidP="00AA53BC">
      <w:pPr>
        <w:pStyle w:val="BodyText1"/>
      </w:pPr>
      <w:r w:rsidRPr="006111DF">
        <w:t>When used as a database, Excel has the flexibility to build data lists from any source in any curriculum area. Students can use databases for numerous problem solving projects such as collecting and analyzing data for science experiments, research papers, and literary studies. As a teacher, it is important to create activities that allow students to compare, analyze, synthesize, and evaluate.</w:t>
      </w:r>
    </w:p>
    <w:p w14:paraId="533A53B5" w14:textId="77777777" w:rsidR="0089123E" w:rsidRPr="00C245B8" w:rsidRDefault="0089123E" w:rsidP="00AA53BC">
      <w:pPr>
        <w:pStyle w:val="BodyText1"/>
      </w:pPr>
    </w:p>
    <w:p w14:paraId="7FAA22EA" w14:textId="77777777" w:rsidR="00783A52" w:rsidRPr="00A76F7C" w:rsidRDefault="00783A52" w:rsidP="0089123E">
      <w:pPr>
        <w:pStyle w:val="Explorationheading"/>
      </w:pPr>
      <w:bookmarkStart w:id="99" w:name="_Toc227047722"/>
      <w:r w:rsidRPr="00A76F7C">
        <w:t>Explore:</w:t>
      </w:r>
      <w:r w:rsidR="00A35F6C">
        <w:t xml:space="preserve"> </w:t>
      </w:r>
      <w:r w:rsidRPr="00A76F7C">
        <w:t xml:space="preserve"> </w:t>
      </w:r>
      <w:r w:rsidR="0089123E">
        <w:t>Navigating in MS Office Excel 2007</w:t>
      </w:r>
      <w:bookmarkEnd w:id="99"/>
    </w:p>
    <w:p w14:paraId="3D0A54E2" w14:textId="77777777" w:rsidR="00783A52" w:rsidRDefault="0089123E" w:rsidP="00C248B8">
      <w:pPr>
        <w:pStyle w:val="Softwaretitle"/>
      </w:pPr>
      <w:r>
        <w:t>Windows Vista</w:t>
      </w:r>
    </w:p>
    <w:p w14:paraId="50672EE7" w14:textId="77777777" w:rsidR="0089123E" w:rsidRPr="003B54CB" w:rsidRDefault="0089123E" w:rsidP="00093CAE">
      <w:pPr>
        <w:pStyle w:val="Explorationsteps"/>
        <w:numPr>
          <w:ilvl w:val="0"/>
          <w:numId w:val="81"/>
        </w:numPr>
      </w:pPr>
      <w:r w:rsidRPr="003B54CB">
        <w:t xml:space="preserve">Click </w:t>
      </w:r>
      <w:r w:rsidRPr="003B54CB">
        <w:rPr>
          <w:noProof/>
        </w:rPr>
        <w:drawing>
          <wp:inline distT="0" distB="0" distL="0" distR="0" wp14:editId="50868914">
            <wp:extent cx="885825" cy="266700"/>
            <wp:effectExtent l="19050" t="0" r="9525" b="0"/>
            <wp:docPr id="2" name="Picture 1" descr="StartMenu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MenuButton"/>
                    <pic:cNvPicPr>
                      <a:picLocks noChangeAspect="1" noChangeArrowheads="1"/>
                    </pic:cNvPicPr>
                  </pic:nvPicPr>
                  <pic:blipFill>
                    <a:blip r:embed="rId35" cstate="print"/>
                    <a:srcRect/>
                    <a:stretch>
                      <a:fillRect/>
                    </a:stretch>
                  </pic:blipFill>
                  <pic:spPr bwMode="auto">
                    <a:xfrm>
                      <a:off x="0" y="0"/>
                      <a:ext cx="885825" cy="266700"/>
                    </a:xfrm>
                    <a:prstGeom prst="rect">
                      <a:avLst/>
                    </a:prstGeom>
                    <a:noFill/>
                    <a:ln w="9525">
                      <a:noFill/>
                      <a:miter lim="800000"/>
                      <a:headEnd/>
                      <a:tailEnd/>
                    </a:ln>
                  </pic:spPr>
                </pic:pic>
              </a:graphicData>
            </a:graphic>
          </wp:inline>
        </w:drawing>
      </w:r>
      <w:r w:rsidRPr="003B54CB">
        <w:t xml:space="preserve"> and open Microsoft Office </w:t>
      </w:r>
      <w:r>
        <w:t>Excel</w:t>
      </w:r>
      <w:r w:rsidRPr="003B54CB">
        <w:t xml:space="preserve"> 2007.  If MS </w:t>
      </w:r>
      <w:r>
        <w:t>Excel</w:t>
      </w:r>
      <w:r w:rsidRPr="003B54CB">
        <w:t xml:space="preserve"> does not show up on the Start menu, click </w:t>
      </w:r>
      <w:r w:rsidRPr="004B35FD">
        <w:rPr>
          <w:rStyle w:val="Exploration-clickingChar"/>
          <w:sz w:val="24"/>
        </w:rPr>
        <w:t>All Programs</w:t>
      </w:r>
      <w:r w:rsidRPr="003B54CB">
        <w:t xml:space="preserve">, </w:t>
      </w:r>
      <w:r w:rsidRPr="004B35FD">
        <w:rPr>
          <w:rStyle w:val="Exploration-clickingChar"/>
          <w:sz w:val="24"/>
        </w:rPr>
        <w:t>Microsoft Office</w:t>
      </w:r>
      <w:r w:rsidRPr="003B54CB">
        <w:t xml:space="preserve">, and select </w:t>
      </w:r>
      <w:r w:rsidRPr="004B35FD">
        <w:rPr>
          <w:rStyle w:val="Exploration-clickingChar"/>
          <w:sz w:val="24"/>
        </w:rPr>
        <w:t>Office Excel 2007</w:t>
      </w:r>
      <w:r w:rsidRPr="003B54CB">
        <w:t xml:space="preserve">.  </w:t>
      </w:r>
      <w:r w:rsidR="00FA1022">
        <w:t xml:space="preserve">You can also type </w:t>
      </w:r>
      <w:r w:rsidR="00FA1022" w:rsidRPr="002A0310">
        <w:rPr>
          <w:rStyle w:val="Exploration-typingChar"/>
        </w:rPr>
        <w:t>Excel</w:t>
      </w:r>
      <w:r w:rsidR="00FA1022">
        <w:t xml:space="preserve"> in the Search box.</w:t>
      </w:r>
    </w:p>
    <w:p w14:paraId="217F34BA" w14:textId="77777777" w:rsidR="0089123E" w:rsidRDefault="0089123E" w:rsidP="00093CAE">
      <w:pPr>
        <w:pStyle w:val="Explorationsteps"/>
        <w:numPr>
          <w:ilvl w:val="0"/>
          <w:numId w:val="81"/>
        </w:numPr>
      </w:pPr>
      <w:r w:rsidRPr="003B54CB">
        <w:t xml:space="preserve">Open the document titled </w:t>
      </w:r>
      <w:r w:rsidR="008C3627">
        <w:rPr>
          <w:i/>
        </w:rPr>
        <w:t xml:space="preserve">Asia and Africa </w:t>
      </w:r>
      <w:proofErr w:type="spellStart"/>
      <w:r w:rsidR="008C3627">
        <w:rPr>
          <w:i/>
        </w:rPr>
        <w:t>Data</w:t>
      </w:r>
      <w:r w:rsidRPr="003B54CB">
        <w:t>.</w:t>
      </w:r>
      <w:r w:rsidR="005E7CA3">
        <w:rPr>
          <w:i/>
        </w:rPr>
        <w:t>slxs</w:t>
      </w:r>
      <w:proofErr w:type="spellEnd"/>
      <w:r w:rsidRPr="003B54CB">
        <w:t xml:space="preserve">.  </w:t>
      </w:r>
      <w:r w:rsidR="005E7CA3">
        <w:t xml:space="preserve">This database contains important information about countries in the continents of Africa and Asia.  </w:t>
      </w:r>
    </w:p>
    <w:p w14:paraId="2816911F" w14:textId="77777777" w:rsidR="005E7CA3" w:rsidRDefault="005E7CA3" w:rsidP="00093CAE">
      <w:pPr>
        <w:pStyle w:val="Explorationsteps"/>
        <w:numPr>
          <w:ilvl w:val="0"/>
          <w:numId w:val="81"/>
        </w:numPr>
      </w:pPr>
      <w:r>
        <w:t xml:space="preserve">Using the right side scroll bar, scroll to the last record in the database.  </w:t>
      </w:r>
    </w:p>
    <w:p w14:paraId="04CA2C08" w14:textId="77777777" w:rsidR="005E7CA3" w:rsidRDefault="005E7CA3" w:rsidP="00093CAE">
      <w:pPr>
        <w:pStyle w:val="Explorationsteps"/>
        <w:numPr>
          <w:ilvl w:val="0"/>
          <w:numId w:val="81"/>
        </w:numPr>
      </w:pPr>
      <w:r>
        <w:t>How many countries are included in the database?____________________</w:t>
      </w:r>
    </w:p>
    <w:p w14:paraId="5B07D33F" w14:textId="77777777" w:rsidR="00FA1022" w:rsidRDefault="00FA1022" w:rsidP="00632D6C">
      <w:pPr>
        <w:pStyle w:val="Explorationsteps"/>
      </w:pPr>
    </w:p>
    <w:p w14:paraId="563FF565" w14:textId="77777777" w:rsidR="005E7CA3" w:rsidRDefault="005E7CA3" w:rsidP="00632D6C">
      <w:pPr>
        <w:pStyle w:val="Explorationsteps"/>
      </w:pPr>
      <w:r w:rsidRPr="005E7CA3">
        <w:rPr>
          <w:b/>
        </w:rPr>
        <w:t>Note</w:t>
      </w:r>
      <w:r>
        <w:t xml:space="preserve">:  Row 1 contains the </w:t>
      </w:r>
      <w:r>
        <w:rPr>
          <w:i/>
        </w:rPr>
        <w:t>Fields</w:t>
      </w:r>
      <w:r>
        <w:t xml:space="preserve"> labels for the database.</w:t>
      </w:r>
    </w:p>
    <w:p w14:paraId="6EB617E7" w14:textId="77777777" w:rsidR="00FA1022" w:rsidRDefault="00FA1022" w:rsidP="00632D6C">
      <w:pPr>
        <w:pStyle w:val="Explorationsteps"/>
      </w:pPr>
    </w:p>
    <w:p w14:paraId="5ABFEE8E" w14:textId="77777777" w:rsidR="005E7CA3" w:rsidRDefault="00743836" w:rsidP="00093CAE">
      <w:pPr>
        <w:pStyle w:val="Explorationsteps"/>
        <w:numPr>
          <w:ilvl w:val="0"/>
          <w:numId w:val="81"/>
        </w:num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0;text-align:left;margin-left:455.25pt;margin-top:2.7pt;width:10.5pt;height:9.75pt;z-index:251695616;mso-position-horizontal-relative:margin" fillcolor="#f2f2f2 [3052]" strokecolor="black [3213]">
            <v:textbox style="mso-rotate-with-shape:t"/>
            <w10:wrap anchorx="margin"/>
          </v:shape>
        </w:pict>
      </w:r>
      <w:r w:rsidR="005E7CA3">
        <w:t xml:space="preserve">Move the cursor to </w:t>
      </w:r>
      <w:r w:rsidR="0027298D">
        <w:t xml:space="preserve">the </w:t>
      </w:r>
      <w:r w:rsidR="005E7CA3">
        <w:t xml:space="preserve">far left edge of </w:t>
      </w:r>
      <w:r w:rsidR="005E7CA3" w:rsidRPr="002A0310">
        <w:rPr>
          <w:b/>
        </w:rPr>
        <w:t>row 3</w:t>
      </w:r>
      <w:r w:rsidR="005E7CA3">
        <w:t>.  Th</w:t>
      </w:r>
      <w:r w:rsidR="0027298D">
        <w:t>e cursor will change to  .</w:t>
      </w:r>
      <w:r w:rsidR="0027298D">
        <w:tab/>
        <w:t xml:space="preserve">    </w:t>
      </w:r>
      <w:r w:rsidR="005E7CA3">
        <w:t xml:space="preserve"> Click the </w:t>
      </w:r>
      <w:r w:rsidR="005E7CA3" w:rsidRPr="005E7CA3">
        <w:rPr>
          <w:rStyle w:val="Exploration-clickingChar"/>
        </w:rPr>
        <w:t>left mouse button</w:t>
      </w:r>
      <w:r w:rsidR="005E7CA3">
        <w:t xml:space="preserve"> and notice that the entire row is now highlighted. You could perform an action at this point that would affect all data in the row; for example, try bolding and then </w:t>
      </w:r>
      <w:proofErr w:type="spellStart"/>
      <w:r w:rsidR="005E7CA3">
        <w:t>unbolding</w:t>
      </w:r>
      <w:proofErr w:type="spellEnd"/>
      <w:r w:rsidR="005E7CA3">
        <w:t xml:space="preserve"> the text.</w:t>
      </w:r>
    </w:p>
    <w:p w14:paraId="102F9E2C" w14:textId="77777777" w:rsidR="005E7CA3" w:rsidRDefault="005E7CA3" w:rsidP="00093CAE">
      <w:pPr>
        <w:pStyle w:val="Explorationsteps"/>
        <w:numPr>
          <w:ilvl w:val="0"/>
          <w:numId w:val="81"/>
        </w:numPr>
      </w:pPr>
      <w:r>
        <w:t xml:space="preserve">Move the cursor to the top of the </w:t>
      </w:r>
      <w:r w:rsidRPr="003D0F46">
        <w:rPr>
          <w:b/>
        </w:rPr>
        <w:t>column F</w:t>
      </w:r>
      <w:r>
        <w:t xml:space="preserve"> and when you see</w:t>
      </w:r>
      <w:r>
        <w:tab/>
      </w:r>
      <w:r w:rsidR="00743836">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0" type="#_x0000_t67" style="width:9pt;height:10.5pt;mso-left-percent:-10001;mso-top-percent:-10001;mso-position-horizontal:absolute;mso-position-horizontal-relative:char;mso-position-vertical:absolute;mso-position-vertical-relative:line;mso-left-percent:-10001;mso-top-percent:-10001" fillcolor="#f2f2f2 [3052]" strokecolor="black [3213]">
            <v:textbox style="layout-flow:vertical-ideographic;mso-rotate-with-shape:t"/>
            <w10:wrap type="none" anchorx="margin"/>
            <w10:anchorlock/>
          </v:shape>
        </w:pict>
      </w:r>
      <w:r>
        <w:t xml:space="preserve">   , click the </w:t>
      </w:r>
      <w:r w:rsidRPr="007815AB">
        <w:rPr>
          <w:rStyle w:val="Exploration-clickingChar"/>
        </w:rPr>
        <w:t>left mouse button</w:t>
      </w:r>
      <w:r>
        <w:t xml:space="preserve">.  The entire column is highlighted.  Again, any action you perform would affect all entries in the column. </w:t>
      </w:r>
    </w:p>
    <w:p w14:paraId="0DD3B6A2" w14:textId="77777777" w:rsidR="007815AB" w:rsidRDefault="007815AB" w:rsidP="00093CAE">
      <w:pPr>
        <w:pStyle w:val="Explorationsteps"/>
        <w:numPr>
          <w:ilvl w:val="0"/>
          <w:numId w:val="81"/>
        </w:numPr>
      </w:pPr>
      <w:r>
        <w:lastRenderedPageBreak/>
        <w:t xml:space="preserve">The intersection of </w:t>
      </w:r>
      <w:r w:rsidRPr="00FA1022">
        <w:rPr>
          <w:b/>
        </w:rPr>
        <w:t>row 3</w:t>
      </w:r>
      <w:r>
        <w:t xml:space="preserve"> and </w:t>
      </w:r>
      <w:r w:rsidRPr="00FA1022">
        <w:rPr>
          <w:b/>
        </w:rPr>
        <w:t>column F</w:t>
      </w:r>
      <w:r>
        <w:t xml:space="preserve"> is known as a </w:t>
      </w:r>
      <w:r>
        <w:rPr>
          <w:i/>
        </w:rPr>
        <w:t>cell.</w:t>
      </w:r>
      <w:r>
        <w:t xml:space="preserve">  It is written as </w:t>
      </w:r>
      <w:r w:rsidRPr="00FA1022">
        <w:rPr>
          <w:b/>
        </w:rPr>
        <w:t xml:space="preserve">F3 </w:t>
      </w:r>
      <w:r>
        <w:t xml:space="preserve">and contains the population of </w:t>
      </w:r>
      <w:r w:rsidR="00B73CA4">
        <w:t>the Congo</w:t>
      </w:r>
      <w:r>
        <w:t xml:space="preserve">.  Go to (cell) </w:t>
      </w:r>
      <w:r w:rsidRPr="00FA1022">
        <w:rPr>
          <w:b/>
        </w:rPr>
        <w:t>K15</w:t>
      </w:r>
      <w:r>
        <w:t>.</w:t>
      </w:r>
    </w:p>
    <w:p w14:paraId="0E12249E" w14:textId="77777777" w:rsidR="007815AB" w:rsidRDefault="007815AB" w:rsidP="00093CAE">
      <w:pPr>
        <w:pStyle w:val="Explorationsteps"/>
        <w:numPr>
          <w:ilvl w:val="0"/>
          <w:numId w:val="81"/>
        </w:numPr>
      </w:pPr>
      <w:r>
        <w:t xml:space="preserve">What field is represented in </w:t>
      </w:r>
      <w:r w:rsidRPr="00FA1022">
        <w:rPr>
          <w:b/>
        </w:rPr>
        <w:t>K15</w:t>
      </w:r>
      <w:r w:rsidR="00FA1022">
        <w:t>? ____</w:t>
      </w:r>
      <w:r w:rsidR="00BB1D50">
        <w:t>________ Country?</w:t>
      </w:r>
      <w:r>
        <w:t>_____________</w:t>
      </w:r>
    </w:p>
    <w:p w14:paraId="69138AFA" w14:textId="77777777" w:rsidR="005E7CA3" w:rsidRDefault="007815AB" w:rsidP="00093CAE">
      <w:pPr>
        <w:pStyle w:val="Explorationsteps"/>
        <w:numPr>
          <w:ilvl w:val="0"/>
          <w:numId w:val="81"/>
        </w:numPr>
      </w:pPr>
      <w:r>
        <w:t>To what cell would you go to find the unemployment rate of Chad?______</w:t>
      </w:r>
    </w:p>
    <w:p w14:paraId="2DC780E6" w14:textId="77777777" w:rsidR="007815AB" w:rsidRDefault="00583F73" w:rsidP="00093CAE">
      <w:pPr>
        <w:pStyle w:val="Explorationsteps"/>
        <w:numPr>
          <w:ilvl w:val="0"/>
          <w:numId w:val="81"/>
        </w:numPr>
      </w:pPr>
      <w:r>
        <w:t>Close the file.  It should not be necessary to save it, but if you are prompted to do so, save it with the same name.</w:t>
      </w:r>
    </w:p>
    <w:p w14:paraId="59A8B67E" w14:textId="77777777" w:rsidR="0089123E" w:rsidRDefault="00B617E9" w:rsidP="00B617E9">
      <w:pPr>
        <w:pStyle w:val="Explorationheading"/>
      </w:pPr>
      <w:bookmarkStart w:id="100" w:name="_Toc227047723"/>
      <w:r>
        <w:t xml:space="preserve">Explore:  Using Excel </w:t>
      </w:r>
      <w:r w:rsidR="0021348A">
        <w:t>R</w:t>
      </w:r>
      <w:r>
        <w:t xml:space="preserve">esearch </w:t>
      </w:r>
      <w:r w:rsidR="0021348A">
        <w:t>F</w:t>
      </w:r>
      <w:r>
        <w:t>eatures</w:t>
      </w:r>
      <w:bookmarkEnd w:id="100"/>
    </w:p>
    <w:p w14:paraId="386DEFCB" w14:textId="77777777" w:rsidR="00B617E9" w:rsidRDefault="00B617E9" w:rsidP="00AA53BC">
      <w:pPr>
        <w:pStyle w:val="BodyText1"/>
      </w:pPr>
      <w:r>
        <w:t xml:space="preserve">Students in the various courses can access the database, add information to it related to their content areas, and save it to the Office Live workspace for use by the team.  </w:t>
      </w:r>
    </w:p>
    <w:p w14:paraId="6C95076D" w14:textId="77777777" w:rsidR="00B617E9" w:rsidRDefault="00583F73" w:rsidP="00093CAE">
      <w:pPr>
        <w:pStyle w:val="Explorationsteps"/>
        <w:numPr>
          <w:ilvl w:val="0"/>
          <w:numId w:val="82"/>
        </w:numPr>
      </w:pPr>
      <w:r>
        <w:t>O</w:t>
      </w:r>
      <w:r w:rsidR="00B617E9">
        <w:t xml:space="preserve">pen the file </w:t>
      </w:r>
      <w:r w:rsidR="00E27E2D" w:rsidRPr="004B35FD">
        <w:rPr>
          <w:i/>
        </w:rPr>
        <w:t xml:space="preserve">Asia and Africa Data </w:t>
      </w:r>
      <w:proofErr w:type="spellStart"/>
      <w:r w:rsidR="00E27E2D" w:rsidRPr="004B35FD">
        <w:rPr>
          <w:i/>
        </w:rPr>
        <w:t>Search.slxs</w:t>
      </w:r>
      <w:proofErr w:type="spellEnd"/>
      <w:r w:rsidR="00E27E2D" w:rsidRPr="004B35FD">
        <w:rPr>
          <w:i/>
        </w:rPr>
        <w:t>.</w:t>
      </w:r>
      <w:r w:rsidR="00E27E2D">
        <w:t xml:space="preserve">  Highlight </w:t>
      </w:r>
      <w:r w:rsidR="00E27E2D" w:rsidRPr="004B35FD">
        <w:rPr>
          <w:b/>
        </w:rPr>
        <w:t>column A</w:t>
      </w:r>
      <w:r w:rsidR="00E27E2D">
        <w:t xml:space="preserve">.  In the </w:t>
      </w:r>
      <w:r w:rsidR="00E27E2D" w:rsidRPr="004B35FD">
        <w:rPr>
          <w:b/>
        </w:rPr>
        <w:t xml:space="preserve">View </w:t>
      </w:r>
      <w:r w:rsidR="00E27E2D" w:rsidRPr="003D0F46">
        <w:t>tab</w:t>
      </w:r>
      <w:r w:rsidR="00E27E2D" w:rsidRPr="004B35FD">
        <w:rPr>
          <w:b/>
        </w:rPr>
        <w:t>, Window</w:t>
      </w:r>
      <w:r w:rsidR="00E27E2D">
        <w:t xml:space="preserve"> section, click </w:t>
      </w:r>
      <w:r w:rsidR="00E27E2D" w:rsidRPr="00E27E2D">
        <w:rPr>
          <w:rStyle w:val="Exploration-clickingChar"/>
        </w:rPr>
        <w:t>Freeze Panes</w:t>
      </w:r>
      <w:r w:rsidR="00E27E2D">
        <w:t xml:space="preserve">.  Select </w:t>
      </w:r>
      <w:r w:rsidR="00E27E2D" w:rsidRPr="00E27E2D">
        <w:rPr>
          <w:rStyle w:val="Exploration-clickingChar"/>
        </w:rPr>
        <w:t>Freeze First Column</w:t>
      </w:r>
      <w:r w:rsidR="00E27E2D">
        <w:t>.  The list of all the countries will now be visible to you as you work across the database.</w:t>
      </w:r>
    </w:p>
    <w:p w14:paraId="2C4AC1C8" w14:textId="77777777" w:rsidR="00E27E2D" w:rsidRDefault="00F937DD" w:rsidP="00093CAE">
      <w:pPr>
        <w:pStyle w:val="Explorationsteps"/>
        <w:numPr>
          <w:ilvl w:val="0"/>
          <w:numId w:val="82"/>
        </w:numPr>
      </w:pPr>
      <w:r>
        <w:t xml:space="preserve">Some of the countries </w:t>
      </w:r>
      <w:r w:rsidR="000A6774">
        <w:t xml:space="preserve">(China, India, and Indonesia) </w:t>
      </w:r>
      <w:r>
        <w:t>have missing data, which will be filled in by team members.</w:t>
      </w:r>
    </w:p>
    <w:p w14:paraId="4AF8DFC3" w14:textId="77777777" w:rsidR="00F937DD" w:rsidRDefault="00F937DD" w:rsidP="00093CAE">
      <w:pPr>
        <w:pStyle w:val="Explorationsteps"/>
        <w:numPr>
          <w:ilvl w:val="0"/>
          <w:numId w:val="83"/>
        </w:numPr>
      </w:pPr>
      <w:r w:rsidRPr="00E94B81">
        <w:rPr>
          <w:u w:val="single"/>
        </w:rPr>
        <w:t>Math</w:t>
      </w:r>
      <w:r>
        <w:t xml:space="preserve">:  </w:t>
      </w:r>
      <w:r w:rsidR="000A6774">
        <w:t>Median age, population</w:t>
      </w:r>
    </w:p>
    <w:p w14:paraId="48AD07F7" w14:textId="77777777" w:rsidR="000A6774" w:rsidRDefault="000A6774" w:rsidP="00093CAE">
      <w:pPr>
        <w:pStyle w:val="Explorationsteps"/>
        <w:numPr>
          <w:ilvl w:val="0"/>
          <w:numId w:val="83"/>
        </w:numPr>
      </w:pPr>
      <w:r w:rsidRPr="00A40520">
        <w:rPr>
          <w:u w:val="single"/>
        </w:rPr>
        <w:t>Social studies</w:t>
      </w:r>
      <w:r>
        <w:t>: Type of government, percent arable land</w:t>
      </w:r>
    </w:p>
    <w:p w14:paraId="31177D8D" w14:textId="77777777" w:rsidR="000A6774" w:rsidRDefault="000A6774" w:rsidP="00093CAE">
      <w:pPr>
        <w:pStyle w:val="Explorationsteps"/>
        <w:numPr>
          <w:ilvl w:val="0"/>
          <w:numId w:val="83"/>
        </w:numPr>
      </w:pPr>
      <w:r w:rsidRPr="00A40520">
        <w:rPr>
          <w:u w:val="single"/>
        </w:rPr>
        <w:t>Science</w:t>
      </w:r>
      <w:r>
        <w:t>: Climate, natural hazards</w:t>
      </w:r>
    </w:p>
    <w:p w14:paraId="6D38567F" w14:textId="77777777" w:rsidR="000A6774" w:rsidRDefault="000A6774" w:rsidP="00093CAE">
      <w:pPr>
        <w:pStyle w:val="Explorationsteps"/>
        <w:numPr>
          <w:ilvl w:val="0"/>
          <w:numId w:val="82"/>
        </w:numPr>
      </w:pPr>
      <w:r>
        <w:t xml:space="preserve">Go to the </w:t>
      </w:r>
      <w:r w:rsidRPr="000A6774">
        <w:rPr>
          <w:b/>
        </w:rPr>
        <w:t xml:space="preserve">Review </w:t>
      </w:r>
      <w:r w:rsidRPr="003D0F46">
        <w:t>tab</w:t>
      </w:r>
      <w:r w:rsidRPr="000A6774">
        <w:rPr>
          <w:b/>
        </w:rPr>
        <w:t>, Proofing</w:t>
      </w:r>
      <w:r>
        <w:t xml:space="preserve"> section, and click the </w:t>
      </w:r>
      <w:r w:rsidRPr="000A6774">
        <w:rPr>
          <w:rStyle w:val="Exploration-clickingChar"/>
        </w:rPr>
        <w:t>Research</w:t>
      </w:r>
      <w:r>
        <w:t xml:space="preserve"> icon.  The </w:t>
      </w:r>
      <w:r w:rsidRPr="000A6774">
        <w:rPr>
          <w:b/>
        </w:rPr>
        <w:t xml:space="preserve">Research </w:t>
      </w:r>
      <w:r w:rsidRPr="003D0F46">
        <w:t>pane</w:t>
      </w:r>
      <w:r>
        <w:t xml:space="preserve"> should appear to the right of your document.</w:t>
      </w:r>
    </w:p>
    <w:p w14:paraId="255B42E5" w14:textId="77777777" w:rsidR="000A6774" w:rsidRDefault="000A6774" w:rsidP="00093CAE">
      <w:pPr>
        <w:pStyle w:val="Explorationsteps"/>
        <w:numPr>
          <w:ilvl w:val="0"/>
          <w:numId w:val="82"/>
        </w:numPr>
      </w:pPr>
      <w:r>
        <w:t xml:space="preserve">Type </w:t>
      </w:r>
      <w:r w:rsidRPr="000A6774">
        <w:rPr>
          <w:rStyle w:val="Exploration-typingChar"/>
        </w:rPr>
        <w:t>China</w:t>
      </w:r>
      <w:r>
        <w:rPr>
          <w:rStyle w:val="Exploration-typingChar"/>
        </w:rPr>
        <w:t xml:space="preserve"> median age</w:t>
      </w:r>
      <w:r>
        <w:t xml:space="preserve"> in the </w:t>
      </w:r>
      <w:r w:rsidRPr="000A6774">
        <w:rPr>
          <w:b/>
        </w:rPr>
        <w:t>Search for:</w:t>
      </w:r>
      <w:r>
        <w:t xml:space="preserve"> box and then select </w:t>
      </w:r>
      <w:r w:rsidRPr="000A6774">
        <w:rPr>
          <w:rStyle w:val="Exploration-clickingChar"/>
        </w:rPr>
        <w:t>Live Search</w:t>
      </w:r>
      <w:r>
        <w:t xml:space="preserve"> from the pull down menu.  Search results similar to those below should appear.</w:t>
      </w:r>
    </w:p>
    <w:p w14:paraId="39220F4D" w14:textId="77777777" w:rsidR="00FA1022" w:rsidRDefault="00FA1022" w:rsidP="00632D6C">
      <w:pPr>
        <w:pStyle w:val="Explorationsteps"/>
      </w:pPr>
    </w:p>
    <w:p w14:paraId="6AB1DB15" w14:textId="77777777" w:rsidR="00FA1022" w:rsidRDefault="00FA1022" w:rsidP="00632D6C">
      <w:pPr>
        <w:pStyle w:val="Explorationsteps"/>
      </w:pPr>
    </w:p>
    <w:p w14:paraId="442E93DD" w14:textId="77777777" w:rsidR="003D0F46" w:rsidRDefault="003D0F46" w:rsidP="00632D6C">
      <w:pPr>
        <w:pStyle w:val="Explorationsteps"/>
      </w:pPr>
    </w:p>
    <w:p w14:paraId="49EB59F4" w14:textId="77777777" w:rsidR="003D0F46" w:rsidRDefault="003D0F46" w:rsidP="00632D6C">
      <w:pPr>
        <w:pStyle w:val="Explorationsteps"/>
      </w:pPr>
    </w:p>
    <w:p w14:paraId="64E6C938" w14:textId="77777777" w:rsidR="00FA1022" w:rsidRDefault="00FA1022" w:rsidP="00632D6C">
      <w:pPr>
        <w:pStyle w:val="Explorationsteps"/>
      </w:pPr>
    </w:p>
    <w:p w14:paraId="04C2528C" w14:textId="77777777" w:rsidR="004B35FD" w:rsidRDefault="004B35FD" w:rsidP="00632D6C">
      <w:pPr>
        <w:pStyle w:val="Explorationsteps"/>
      </w:pPr>
    </w:p>
    <w:p w14:paraId="2DE5793C" w14:textId="77777777" w:rsidR="00FA1022" w:rsidRDefault="00FA1022" w:rsidP="00632D6C">
      <w:pPr>
        <w:pStyle w:val="Explorationsteps"/>
      </w:pPr>
    </w:p>
    <w:p w14:paraId="5768CB5C" w14:textId="77777777" w:rsidR="00FA1022" w:rsidRDefault="00FA1022" w:rsidP="00632D6C">
      <w:pPr>
        <w:pStyle w:val="Explorationsteps"/>
      </w:pPr>
    </w:p>
    <w:p w14:paraId="6A4E7D15" w14:textId="77777777" w:rsidR="00FA1022" w:rsidRDefault="00FA1022" w:rsidP="00632D6C">
      <w:pPr>
        <w:pStyle w:val="Explorationsteps"/>
      </w:pPr>
    </w:p>
    <w:p w14:paraId="602187B6" w14:textId="77777777" w:rsidR="00FA1022" w:rsidRDefault="00BB1D50" w:rsidP="00632D6C">
      <w:pPr>
        <w:pStyle w:val="Explorationsteps"/>
      </w:pPr>
      <w:r>
        <w:rPr>
          <w:noProof/>
        </w:rPr>
        <w:lastRenderedPageBreak/>
        <w:drawing>
          <wp:anchor distT="0" distB="0" distL="114300" distR="114300" simplePos="0" relativeHeight="251706880" behindDoc="1" locked="0" layoutInCell="1" allowOverlap="1" wp14:editId="5445A586">
            <wp:simplePos x="0" y="0"/>
            <wp:positionH relativeFrom="margin">
              <wp:posOffset>3105150</wp:posOffset>
            </wp:positionH>
            <wp:positionV relativeFrom="paragraph">
              <wp:posOffset>-180975</wp:posOffset>
            </wp:positionV>
            <wp:extent cx="2847975" cy="2924175"/>
            <wp:effectExtent l="19050" t="0" r="9525" b="0"/>
            <wp:wrapTight wrapText="bothSides">
              <wp:wrapPolygon edited="0">
                <wp:start x="-144" y="0"/>
                <wp:lineTo x="-144" y="21530"/>
                <wp:lineTo x="21672" y="21530"/>
                <wp:lineTo x="21672" y="0"/>
                <wp:lineTo x="-144"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grayscl/>
                    </a:blip>
                    <a:srcRect l="52083" t="17914"/>
                    <a:stretch>
                      <a:fillRect/>
                    </a:stretch>
                  </pic:blipFill>
                  <pic:spPr bwMode="auto">
                    <a:xfrm>
                      <a:off x="0" y="0"/>
                      <a:ext cx="2847975" cy="2924175"/>
                    </a:xfrm>
                    <a:prstGeom prst="rect">
                      <a:avLst/>
                    </a:prstGeom>
                    <a:noFill/>
                    <a:ln w="9525">
                      <a:noFill/>
                      <a:miter lim="800000"/>
                      <a:headEnd/>
                      <a:tailEnd/>
                    </a:ln>
                  </pic:spPr>
                </pic:pic>
              </a:graphicData>
            </a:graphic>
          </wp:anchor>
        </w:drawing>
      </w:r>
    </w:p>
    <w:p w14:paraId="01603F57" w14:textId="77777777" w:rsidR="00FA1022" w:rsidRDefault="00FA1022" w:rsidP="00632D6C">
      <w:pPr>
        <w:pStyle w:val="Explorationsteps"/>
      </w:pPr>
    </w:p>
    <w:p w14:paraId="646AA77F" w14:textId="77777777" w:rsidR="00BB1D50" w:rsidRDefault="00BB1D50" w:rsidP="00632D6C">
      <w:pPr>
        <w:pStyle w:val="Explorationsteps"/>
      </w:pPr>
    </w:p>
    <w:p w14:paraId="6AA8AA7F" w14:textId="77777777" w:rsidR="00BB1D50" w:rsidRDefault="00BB1D50" w:rsidP="00632D6C">
      <w:pPr>
        <w:pStyle w:val="Explorationsteps"/>
      </w:pPr>
    </w:p>
    <w:p w14:paraId="63A1BD00" w14:textId="77777777" w:rsidR="00BB1D50" w:rsidRDefault="00743836" w:rsidP="00632D6C">
      <w:pPr>
        <w:pStyle w:val="Explorationsteps"/>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5" type="#_x0000_t88" style="position:absolute;left:0;text-align:left;margin-left:205.5pt;margin-top:1.65pt;width:32.25pt;height:90.75pt;z-index:251707904;mso-position-horizontal-relative:margin" strokecolor="black [3213]" strokeweight="1pt">
            <v:textbox style="mso-rotate-with-shape:t"/>
            <w10:wrap anchorx="margin"/>
          </v:shape>
        </w:pict>
      </w:r>
    </w:p>
    <w:p w14:paraId="4EDC944C" w14:textId="77777777" w:rsidR="00FA1022" w:rsidRPr="001F0B81" w:rsidRDefault="00743836" w:rsidP="00632D6C">
      <w:pPr>
        <w:pStyle w:val="Explorationsteps"/>
      </w:pPr>
      <w:r>
        <w:rPr>
          <w:noProof/>
        </w:rPr>
        <w:pict>
          <v:shape id="_x0000_s1056" type="#_x0000_t32" style="position:absolute;left:0;text-align:left;margin-left:237.75pt;margin-top:13.5pt;width:170.25pt;height:13.5pt;flip:y;z-index:251708928;mso-position-horizontal-relative:margin" o:connectortype="straight" strokecolor="black [3213]" strokeweight="1pt">
            <v:stroke endarrow="block"/>
            <w10:wrap anchorx="margin"/>
          </v:shape>
        </w:pict>
      </w:r>
      <w:r w:rsidR="00FA1022" w:rsidRPr="001F0B81">
        <w:t>Search Results Displayed in Research Pane</w:t>
      </w:r>
    </w:p>
    <w:p w14:paraId="7F3205A4" w14:textId="77777777" w:rsidR="00FA1022" w:rsidRDefault="00FA1022" w:rsidP="00632D6C">
      <w:pPr>
        <w:pStyle w:val="Explorationsteps"/>
      </w:pPr>
    </w:p>
    <w:p w14:paraId="3D0F6335" w14:textId="77777777" w:rsidR="00FA1022" w:rsidRDefault="00FA1022" w:rsidP="00632D6C">
      <w:pPr>
        <w:pStyle w:val="Explorationsteps"/>
      </w:pPr>
    </w:p>
    <w:p w14:paraId="125DC10C" w14:textId="77777777" w:rsidR="00FA1022" w:rsidRDefault="00FA1022" w:rsidP="00632D6C">
      <w:pPr>
        <w:pStyle w:val="Explorationsteps"/>
      </w:pPr>
    </w:p>
    <w:p w14:paraId="31C3A634" w14:textId="77777777" w:rsidR="00FA1022" w:rsidRDefault="00FA1022" w:rsidP="00632D6C">
      <w:pPr>
        <w:pStyle w:val="Explorationsteps"/>
      </w:pPr>
    </w:p>
    <w:p w14:paraId="39CBDF40" w14:textId="77777777" w:rsidR="00FA1022" w:rsidRDefault="00FA1022" w:rsidP="00632D6C">
      <w:pPr>
        <w:pStyle w:val="Explorationsteps"/>
      </w:pPr>
    </w:p>
    <w:p w14:paraId="5D40633B" w14:textId="77777777" w:rsidR="00FA1022" w:rsidRDefault="00FA1022" w:rsidP="00632D6C">
      <w:pPr>
        <w:pStyle w:val="Explorationsteps"/>
      </w:pPr>
    </w:p>
    <w:p w14:paraId="0A2BA521" w14:textId="77777777" w:rsidR="000A6774" w:rsidRDefault="000A6774" w:rsidP="00093CAE">
      <w:pPr>
        <w:pStyle w:val="Explorationsteps"/>
        <w:numPr>
          <w:ilvl w:val="0"/>
          <w:numId w:val="82"/>
        </w:numPr>
      </w:pPr>
      <w:r>
        <w:t xml:space="preserve">Go to </w:t>
      </w:r>
      <w:r w:rsidRPr="0021348A">
        <w:rPr>
          <w:b/>
        </w:rPr>
        <w:t>cell G2</w:t>
      </w:r>
      <w:r>
        <w:t xml:space="preserve"> in the database and type in the </w:t>
      </w:r>
      <w:r w:rsidRPr="0021348A">
        <w:rPr>
          <w:rStyle w:val="Exploration-typingChar"/>
        </w:rPr>
        <w:t>total median age</w:t>
      </w:r>
      <w:r>
        <w:t xml:space="preserve"> for </w:t>
      </w:r>
      <w:r w:rsidRPr="0021348A">
        <w:rPr>
          <w:i/>
        </w:rPr>
        <w:t>China</w:t>
      </w:r>
      <w:r>
        <w:t xml:space="preserve">.  Also add the </w:t>
      </w:r>
      <w:r w:rsidRPr="0021348A">
        <w:rPr>
          <w:rStyle w:val="Exploration-typingChar"/>
        </w:rPr>
        <w:t xml:space="preserve">median age </w:t>
      </w:r>
      <w:r>
        <w:t xml:space="preserve">for </w:t>
      </w:r>
      <w:r w:rsidRPr="0021348A">
        <w:rPr>
          <w:i/>
        </w:rPr>
        <w:t>India.</w:t>
      </w:r>
    </w:p>
    <w:p w14:paraId="476A9C88" w14:textId="77777777" w:rsidR="000A6774" w:rsidRDefault="000A6774" w:rsidP="00093CAE">
      <w:pPr>
        <w:pStyle w:val="Explorationsteps"/>
        <w:numPr>
          <w:ilvl w:val="0"/>
          <w:numId w:val="82"/>
        </w:numPr>
      </w:pPr>
      <w:r>
        <w:t xml:space="preserve">Find the </w:t>
      </w:r>
      <w:r w:rsidRPr="0021348A">
        <w:rPr>
          <w:rStyle w:val="Exploration-typingChar"/>
        </w:rPr>
        <w:t xml:space="preserve">population </w:t>
      </w:r>
      <w:r>
        <w:t xml:space="preserve">of </w:t>
      </w:r>
      <w:r w:rsidRPr="0021348A">
        <w:rPr>
          <w:i/>
        </w:rPr>
        <w:t>China</w:t>
      </w:r>
      <w:r>
        <w:t xml:space="preserve"> and add to the database.  You may have to click a </w:t>
      </w:r>
      <w:r w:rsidRPr="0021348A">
        <w:rPr>
          <w:rStyle w:val="Exploration-clickingChar"/>
        </w:rPr>
        <w:t>hyperlink</w:t>
      </w:r>
      <w:r>
        <w:t xml:space="preserve"> in the search results to find the actual data</w:t>
      </w:r>
      <w:r w:rsidR="0021348A">
        <w:t xml:space="preserve">, but </w:t>
      </w:r>
      <w:r w:rsidR="00583F73">
        <w:t xml:space="preserve">to save time </w:t>
      </w:r>
      <w:r w:rsidR="0021348A">
        <w:t xml:space="preserve">you should always scroll through the results to see if any </w:t>
      </w:r>
      <w:r w:rsidR="003D0F46">
        <w:t>listings in the Research pane</w:t>
      </w:r>
      <w:r w:rsidR="0021348A">
        <w:t xml:space="preserve"> provide you with the actual information you need</w:t>
      </w:r>
      <w:r>
        <w:t>.</w:t>
      </w:r>
    </w:p>
    <w:p w14:paraId="6003FA6D" w14:textId="77777777" w:rsidR="0021348A" w:rsidRDefault="0021348A" w:rsidP="00093CAE">
      <w:pPr>
        <w:pStyle w:val="Explorationsteps"/>
        <w:numPr>
          <w:ilvl w:val="0"/>
          <w:numId w:val="82"/>
        </w:numPr>
      </w:pPr>
      <w:r>
        <w:t xml:space="preserve">Search for the </w:t>
      </w:r>
      <w:r w:rsidRPr="0021348A">
        <w:rPr>
          <w:rStyle w:val="Exploration-typingChar"/>
        </w:rPr>
        <w:t>climate</w:t>
      </w:r>
      <w:r>
        <w:t xml:space="preserve"> and </w:t>
      </w:r>
      <w:r w:rsidRPr="0021348A">
        <w:rPr>
          <w:rStyle w:val="Exploration-typingChar"/>
        </w:rPr>
        <w:t>type of government</w:t>
      </w:r>
      <w:r>
        <w:t xml:space="preserve"> in </w:t>
      </w:r>
      <w:r w:rsidRPr="0021348A">
        <w:rPr>
          <w:i/>
        </w:rPr>
        <w:t>Indonesia</w:t>
      </w:r>
      <w:r>
        <w:t xml:space="preserve"> and add those data to the database.</w:t>
      </w:r>
    </w:p>
    <w:p w14:paraId="13AB0C74" w14:textId="77777777" w:rsidR="00FA1022" w:rsidRDefault="00FA1022" w:rsidP="00632D6C">
      <w:pPr>
        <w:pStyle w:val="Explorationsteps"/>
      </w:pPr>
    </w:p>
    <w:p w14:paraId="2409845A" w14:textId="77777777" w:rsidR="0021348A" w:rsidRDefault="0030214D" w:rsidP="00AA53BC">
      <w:pPr>
        <w:pStyle w:val="BodyText1"/>
      </w:pPr>
      <w:r>
        <w:t>Each of the content areas involved in the team project has now had the opportunity to use Excel research features to add information to the database.</w:t>
      </w:r>
    </w:p>
    <w:p w14:paraId="1C272BBE" w14:textId="77777777" w:rsidR="00FA1022" w:rsidRPr="0021348A" w:rsidRDefault="00FA1022" w:rsidP="00AA53BC">
      <w:pPr>
        <w:pStyle w:val="BodyText1"/>
      </w:pPr>
    </w:p>
    <w:p w14:paraId="25C5D099" w14:textId="77777777" w:rsidR="000A6774" w:rsidRDefault="0030214D" w:rsidP="00093CAE">
      <w:pPr>
        <w:pStyle w:val="Explorationsteps"/>
        <w:numPr>
          <w:ilvl w:val="0"/>
          <w:numId w:val="82"/>
        </w:numPr>
      </w:pPr>
      <w:r>
        <w:t xml:space="preserve">Save the file as </w:t>
      </w:r>
      <w:r w:rsidRPr="00DD38C3">
        <w:rPr>
          <w:i/>
        </w:rPr>
        <w:t>[Your Name] Africa and Asia Data Search</w:t>
      </w:r>
      <w:r>
        <w:t xml:space="preserve"> </w:t>
      </w:r>
      <w:r w:rsidRPr="0030214D">
        <w:t>and</w:t>
      </w:r>
      <w:r>
        <w:t xml:space="preserve"> close it.</w:t>
      </w:r>
    </w:p>
    <w:p w14:paraId="30E03661" w14:textId="77777777" w:rsidR="00783A52" w:rsidRPr="00A76F7C" w:rsidRDefault="00783A52" w:rsidP="00783A52">
      <w:pPr>
        <w:pStyle w:val="Explorationheading"/>
      </w:pPr>
      <w:bookmarkStart w:id="101" w:name="_Toc227047724"/>
      <w:r w:rsidRPr="00A76F7C">
        <w:t xml:space="preserve">Explore: </w:t>
      </w:r>
      <w:r w:rsidR="00A35F6C">
        <w:t xml:space="preserve"> </w:t>
      </w:r>
      <w:r w:rsidR="007815AB">
        <w:t>Sorting data</w:t>
      </w:r>
      <w:bookmarkEnd w:id="101"/>
      <w:r w:rsidR="007815AB">
        <w:t xml:space="preserve"> </w:t>
      </w:r>
    </w:p>
    <w:p w14:paraId="2492F4F1" w14:textId="77777777" w:rsidR="007815AB" w:rsidRPr="00BE1604" w:rsidRDefault="00B37926" w:rsidP="00AA53BC">
      <w:pPr>
        <w:pStyle w:val="BodyText1"/>
      </w:pPr>
      <w:r w:rsidRPr="00BE1604">
        <w:t xml:space="preserve">Large databases can contain, literally, </w:t>
      </w:r>
      <w:r w:rsidRPr="0027298D">
        <w:t>millions of individual pieces</w:t>
      </w:r>
      <w:r w:rsidRPr="00BE1604">
        <w:t xml:space="preserve"> of information.  Excel provides you with the tools to easily sort and work with those data important to your task.</w:t>
      </w:r>
    </w:p>
    <w:p w14:paraId="34CB82E4" w14:textId="77777777" w:rsidR="00B37926" w:rsidRDefault="00583F73" w:rsidP="00093CAE">
      <w:pPr>
        <w:pStyle w:val="Explorationsteps"/>
        <w:numPr>
          <w:ilvl w:val="0"/>
          <w:numId w:val="84"/>
        </w:numPr>
      </w:pPr>
      <w:r>
        <w:t>O</w:t>
      </w:r>
      <w:r w:rsidR="00B37926">
        <w:t xml:space="preserve">pen the file </w:t>
      </w:r>
      <w:r w:rsidR="008C3627" w:rsidRPr="004B35FD">
        <w:rPr>
          <w:i/>
        </w:rPr>
        <w:t>Asia and Africa Data</w:t>
      </w:r>
      <w:r w:rsidR="0030214D" w:rsidRPr="004B35FD">
        <w:rPr>
          <w:i/>
        </w:rPr>
        <w:t xml:space="preserve"> </w:t>
      </w:r>
      <w:proofErr w:type="spellStart"/>
      <w:r w:rsidR="0030214D" w:rsidRPr="004B35FD">
        <w:rPr>
          <w:i/>
        </w:rPr>
        <w:t>Sort</w:t>
      </w:r>
      <w:r w:rsidR="00B37926" w:rsidRPr="004B35FD">
        <w:rPr>
          <w:i/>
        </w:rPr>
        <w:t>.slxs</w:t>
      </w:r>
      <w:proofErr w:type="spellEnd"/>
      <w:r w:rsidR="00B37926">
        <w:t xml:space="preserve">.  Note that </w:t>
      </w:r>
      <w:r w:rsidR="00B37926" w:rsidRPr="004B35FD">
        <w:rPr>
          <w:b/>
        </w:rPr>
        <w:t>column A</w:t>
      </w:r>
      <w:r w:rsidR="00B37926">
        <w:t xml:space="preserve"> (field</w:t>
      </w:r>
      <w:r w:rsidR="006F23AC">
        <w:t xml:space="preserve">: </w:t>
      </w:r>
      <w:r w:rsidR="00B37926" w:rsidRPr="004B35FD">
        <w:rPr>
          <w:i/>
        </w:rPr>
        <w:t>country</w:t>
      </w:r>
      <w:r w:rsidR="00B37926">
        <w:t xml:space="preserve">) has been sorted in alphabetical order.  Scroll to the last record in the database, Zimbabwe, and make a note of the data in </w:t>
      </w:r>
      <w:r w:rsidR="00B37926" w:rsidRPr="004B35FD">
        <w:rPr>
          <w:b/>
        </w:rPr>
        <w:t>E102</w:t>
      </w:r>
      <w:r w:rsidR="00B37926">
        <w:t xml:space="preserve">, </w:t>
      </w:r>
      <w:r w:rsidR="00B37926" w:rsidRPr="004B35FD">
        <w:rPr>
          <w:b/>
        </w:rPr>
        <w:t>F102</w:t>
      </w:r>
      <w:r w:rsidR="00B37926">
        <w:t xml:space="preserve">, and </w:t>
      </w:r>
      <w:r w:rsidR="00B37926" w:rsidRPr="004B35FD">
        <w:rPr>
          <w:b/>
        </w:rPr>
        <w:t>G102</w:t>
      </w:r>
      <w:r w:rsidR="00B37926">
        <w:t>.</w:t>
      </w:r>
    </w:p>
    <w:p w14:paraId="7E692749" w14:textId="77777777" w:rsidR="00B37926" w:rsidRPr="00A50BFA" w:rsidRDefault="00B37926" w:rsidP="00632D6C">
      <w:pPr>
        <w:pStyle w:val="Explorationsteps"/>
      </w:pPr>
      <w:r w:rsidRPr="00A50BFA">
        <w:lastRenderedPageBreak/>
        <w:t>E102 _______________  F102 _______________ G102 ______________</w:t>
      </w:r>
    </w:p>
    <w:p w14:paraId="23152025" w14:textId="77777777" w:rsidR="00B37926" w:rsidRPr="00A50BFA" w:rsidRDefault="00B37926" w:rsidP="00632D6C">
      <w:pPr>
        <w:pStyle w:val="Explorationsteps"/>
      </w:pPr>
    </w:p>
    <w:p w14:paraId="7C7EF23F" w14:textId="77777777" w:rsidR="00B37926" w:rsidRPr="00A50BFA" w:rsidRDefault="00B37926" w:rsidP="00093CAE">
      <w:pPr>
        <w:pStyle w:val="Explorationsteps"/>
        <w:numPr>
          <w:ilvl w:val="0"/>
          <w:numId w:val="84"/>
        </w:numPr>
      </w:pPr>
      <w:r w:rsidRPr="00A50BFA">
        <w:t xml:space="preserve">Click the </w:t>
      </w:r>
      <w:r w:rsidRPr="00A50BFA">
        <w:rPr>
          <w:rStyle w:val="Exploration-clickingChar"/>
          <w:sz w:val="24"/>
        </w:rPr>
        <w:t>top of column A</w:t>
      </w:r>
      <w:r w:rsidRPr="00A50BFA">
        <w:t xml:space="preserve"> to highlight the entire column.  In the </w:t>
      </w:r>
      <w:r w:rsidRPr="003D0F46">
        <w:rPr>
          <w:b/>
        </w:rPr>
        <w:t>Home</w:t>
      </w:r>
      <w:r w:rsidRPr="00A50BFA">
        <w:t xml:space="preserve"> tab, </w:t>
      </w:r>
      <w:r w:rsidRPr="003D0F46">
        <w:rPr>
          <w:b/>
        </w:rPr>
        <w:t>Editing</w:t>
      </w:r>
      <w:r w:rsidRPr="00A50BFA">
        <w:t xml:space="preserve"> section, click </w:t>
      </w:r>
      <w:r w:rsidRPr="00A50BFA">
        <w:rPr>
          <w:rStyle w:val="Exploration-clickingChar"/>
          <w:sz w:val="24"/>
        </w:rPr>
        <w:t>Sort &amp; Filter</w:t>
      </w:r>
      <w:r w:rsidRPr="00A50BFA">
        <w:t xml:space="preserve">.  Click </w:t>
      </w:r>
      <w:r w:rsidRPr="00A50BFA">
        <w:rPr>
          <w:rStyle w:val="Exploration-clickingChar"/>
          <w:sz w:val="24"/>
        </w:rPr>
        <w:t>Sort Z to A</w:t>
      </w:r>
      <w:r w:rsidRPr="00A50BFA">
        <w:t>.</w:t>
      </w:r>
    </w:p>
    <w:p w14:paraId="2D204DAE" w14:textId="77777777" w:rsidR="00B37926" w:rsidRPr="00A50BFA" w:rsidRDefault="00B37926" w:rsidP="00093CAE">
      <w:pPr>
        <w:pStyle w:val="Explorationsteps"/>
        <w:numPr>
          <w:ilvl w:val="0"/>
          <w:numId w:val="84"/>
        </w:numPr>
      </w:pPr>
      <w:r w:rsidRPr="00A50BFA">
        <w:t xml:space="preserve">Excel automatically asks you if you want to include all fields in the sort or if you only want to sort </w:t>
      </w:r>
      <w:r w:rsidRPr="003D0F46">
        <w:rPr>
          <w:b/>
        </w:rPr>
        <w:t>column A</w:t>
      </w:r>
      <w:r w:rsidRPr="00A50BFA">
        <w:t xml:space="preserve">.  </w:t>
      </w:r>
      <w:r w:rsidR="00FA1022" w:rsidRPr="00A50BFA">
        <w:t xml:space="preserve">Under the heading, </w:t>
      </w:r>
      <w:r w:rsidR="003A6B1D" w:rsidRPr="003D0F46">
        <w:rPr>
          <w:i/>
        </w:rPr>
        <w:t>What do you want to do?</w:t>
      </w:r>
      <w:r w:rsidR="003A6B1D" w:rsidRPr="00A50BFA">
        <w:t xml:space="preserve"> make sure that </w:t>
      </w:r>
      <w:r w:rsidR="003A6B1D" w:rsidRPr="003D0F46">
        <w:rPr>
          <w:rStyle w:val="Exploration-clickingChar"/>
        </w:rPr>
        <w:t>Expand the selection</w:t>
      </w:r>
      <w:r w:rsidR="003A6B1D" w:rsidRPr="00A50BFA">
        <w:t xml:space="preserve"> is selected and click </w:t>
      </w:r>
      <w:r w:rsidR="003A6B1D" w:rsidRPr="00A50BFA">
        <w:rPr>
          <w:rStyle w:val="Exploration-clickingChar"/>
          <w:sz w:val="24"/>
        </w:rPr>
        <w:t>Sort</w:t>
      </w:r>
      <w:r w:rsidR="003A6B1D" w:rsidRPr="00A50BFA">
        <w:t>.</w:t>
      </w:r>
    </w:p>
    <w:p w14:paraId="4B50CA2D" w14:textId="77777777" w:rsidR="003A6B1D" w:rsidRPr="00A50BFA" w:rsidRDefault="003A6B1D" w:rsidP="00093CAE">
      <w:pPr>
        <w:pStyle w:val="Explorationsteps"/>
        <w:numPr>
          <w:ilvl w:val="0"/>
          <w:numId w:val="84"/>
        </w:numPr>
      </w:pPr>
      <w:r w:rsidRPr="00A50BFA">
        <w:t xml:space="preserve">The entire database should be sorted from Z to A.  Check the information for Zimbabwe found in </w:t>
      </w:r>
      <w:r w:rsidRPr="003D0F46">
        <w:rPr>
          <w:b/>
        </w:rPr>
        <w:t>E2</w:t>
      </w:r>
      <w:r w:rsidRPr="00A50BFA">
        <w:t xml:space="preserve">, </w:t>
      </w:r>
      <w:r w:rsidRPr="003D0F46">
        <w:rPr>
          <w:b/>
        </w:rPr>
        <w:t>F2,</w:t>
      </w:r>
      <w:r w:rsidRPr="00A50BFA">
        <w:t xml:space="preserve"> and </w:t>
      </w:r>
      <w:r w:rsidRPr="003D0F46">
        <w:rPr>
          <w:b/>
        </w:rPr>
        <w:t>G2</w:t>
      </w:r>
      <w:r w:rsidRPr="00A50BFA">
        <w:t>.  Does it match what you recorded above (#1)?</w:t>
      </w:r>
    </w:p>
    <w:p w14:paraId="75690280" w14:textId="77777777" w:rsidR="003A6B1D" w:rsidRPr="00A50BFA" w:rsidRDefault="003A6B1D" w:rsidP="00093CAE">
      <w:pPr>
        <w:pStyle w:val="Explorationsteps"/>
        <w:numPr>
          <w:ilvl w:val="0"/>
          <w:numId w:val="84"/>
        </w:numPr>
      </w:pPr>
      <w:r w:rsidRPr="00A50BFA">
        <w:t xml:space="preserve">Resort </w:t>
      </w:r>
      <w:r w:rsidRPr="003D0F46">
        <w:rPr>
          <w:b/>
        </w:rPr>
        <w:t>column A</w:t>
      </w:r>
      <w:r w:rsidRPr="00A50BFA">
        <w:t xml:space="preserve"> so that the database reverts to alphabetical order, A to Z.</w:t>
      </w:r>
      <w:r w:rsidR="00682FF7">
        <w:t xml:space="preserve">  Leave the file open for the next activity.</w:t>
      </w:r>
    </w:p>
    <w:p w14:paraId="5891E6C1" w14:textId="77777777" w:rsidR="003A6B1D" w:rsidRDefault="003A6B1D" w:rsidP="00632D6C">
      <w:pPr>
        <w:pStyle w:val="Explorationsteps"/>
      </w:pPr>
    </w:p>
    <w:p w14:paraId="704E567F" w14:textId="77777777" w:rsidR="003A6B1D" w:rsidRDefault="003A6B1D" w:rsidP="003A6B1D">
      <w:pPr>
        <w:pStyle w:val="Exploration-name"/>
      </w:pPr>
      <w:r>
        <w:t>Sorting by Multiple Criteria</w:t>
      </w:r>
    </w:p>
    <w:p w14:paraId="085944EB" w14:textId="77777777" w:rsidR="003A6B1D" w:rsidRDefault="003A6B1D" w:rsidP="003A6B1D">
      <w:pPr>
        <w:pStyle w:val="Exploration-name"/>
      </w:pPr>
    </w:p>
    <w:p w14:paraId="63B5ABBC" w14:textId="77777777" w:rsidR="00682FF7" w:rsidRDefault="003A6B1D" w:rsidP="00AA53BC">
      <w:pPr>
        <w:pStyle w:val="BodyText1"/>
      </w:pPr>
      <w:r>
        <w:t xml:space="preserve">Excel 2007 allows you to choose more than one criteria for sorting.  </w:t>
      </w:r>
    </w:p>
    <w:p w14:paraId="4B8A2642" w14:textId="77777777" w:rsidR="003A6B1D" w:rsidRDefault="003A6B1D" w:rsidP="00093CAE">
      <w:pPr>
        <w:pStyle w:val="Explorationsteps"/>
        <w:numPr>
          <w:ilvl w:val="0"/>
          <w:numId w:val="85"/>
        </w:numPr>
      </w:pPr>
      <w:r>
        <w:t xml:space="preserve">Click the area at the top left of the database, at the location of a </w:t>
      </w:r>
      <w:r w:rsidRPr="00A50BFA">
        <w:rPr>
          <w:rStyle w:val="Exploration-clickingChar"/>
        </w:rPr>
        <w:t>small triangle</w:t>
      </w:r>
      <w:r>
        <w:t xml:space="preserve">, to highlight the entire spreadsheet.  Click </w:t>
      </w:r>
      <w:r w:rsidRPr="00A50BFA">
        <w:rPr>
          <w:rStyle w:val="Exploration-clickingChar"/>
        </w:rPr>
        <w:t>Sort &amp; Filter</w:t>
      </w:r>
      <w:r>
        <w:t xml:space="preserve">.  Click </w:t>
      </w:r>
      <w:r w:rsidRPr="00A50BFA">
        <w:rPr>
          <w:rStyle w:val="Exploration-clickingChar"/>
        </w:rPr>
        <w:t>Custom Sort</w:t>
      </w:r>
      <w:r>
        <w:t>.</w:t>
      </w:r>
      <w:r w:rsidR="00B221DD">
        <w:t xml:space="preserve">  You should see a pop-up that resembles the following: </w:t>
      </w:r>
    </w:p>
    <w:p w14:paraId="0DEA9F73" w14:textId="77777777" w:rsidR="00B221DD" w:rsidRDefault="00B221DD" w:rsidP="00632D6C">
      <w:pPr>
        <w:pStyle w:val="Explorationsteps"/>
      </w:pPr>
      <w:r>
        <w:rPr>
          <w:noProof/>
        </w:rPr>
        <w:drawing>
          <wp:anchor distT="0" distB="0" distL="114300" distR="114300" simplePos="0" relativeHeight="251697664" behindDoc="1" locked="0" layoutInCell="1" allowOverlap="1" wp14:editId="0EEBD6AE">
            <wp:simplePos x="0" y="0"/>
            <wp:positionH relativeFrom="column">
              <wp:posOffset>2257425</wp:posOffset>
            </wp:positionH>
            <wp:positionV relativeFrom="paragraph">
              <wp:posOffset>156210</wp:posOffset>
            </wp:positionV>
            <wp:extent cx="3638550" cy="1752600"/>
            <wp:effectExtent l="19050" t="0" r="0" b="0"/>
            <wp:wrapTight wrapText="bothSides">
              <wp:wrapPolygon edited="0">
                <wp:start x="-113" y="0"/>
                <wp:lineTo x="-113" y="21365"/>
                <wp:lineTo x="21600" y="21365"/>
                <wp:lineTo x="21600" y="0"/>
                <wp:lineTo x="-113"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grayscl/>
                    </a:blip>
                    <a:srcRect l="18750" t="24599" r="20032" b="26203"/>
                    <a:stretch>
                      <a:fillRect/>
                    </a:stretch>
                  </pic:blipFill>
                  <pic:spPr bwMode="auto">
                    <a:xfrm>
                      <a:off x="0" y="0"/>
                      <a:ext cx="3638550" cy="1752600"/>
                    </a:xfrm>
                    <a:prstGeom prst="rect">
                      <a:avLst/>
                    </a:prstGeom>
                    <a:noFill/>
                    <a:ln w="9525">
                      <a:noFill/>
                      <a:miter lim="800000"/>
                      <a:headEnd/>
                      <a:tailEnd/>
                    </a:ln>
                  </pic:spPr>
                </pic:pic>
              </a:graphicData>
            </a:graphic>
          </wp:anchor>
        </w:drawing>
      </w:r>
    </w:p>
    <w:p w14:paraId="7CF3C0B6" w14:textId="77777777" w:rsidR="00B221DD" w:rsidRDefault="00B221DD" w:rsidP="00632D6C">
      <w:pPr>
        <w:pStyle w:val="Explorationsteps"/>
      </w:pPr>
    </w:p>
    <w:p w14:paraId="2E350054" w14:textId="77777777" w:rsidR="00B221DD" w:rsidRDefault="00B221DD" w:rsidP="00632D6C">
      <w:pPr>
        <w:pStyle w:val="Explorationsteps"/>
      </w:pPr>
    </w:p>
    <w:p w14:paraId="425A53E2" w14:textId="77777777" w:rsidR="00B221DD" w:rsidRDefault="00B221DD" w:rsidP="00632D6C">
      <w:pPr>
        <w:pStyle w:val="Explorationsteps"/>
      </w:pPr>
    </w:p>
    <w:p w14:paraId="1E50D5E0" w14:textId="77777777" w:rsidR="00B221DD" w:rsidRPr="001F0B81" w:rsidRDefault="001F0B81" w:rsidP="00632D6C">
      <w:pPr>
        <w:pStyle w:val="Explorationsteps"/>
      </w:pPr>
      <w:r>
        <w:tab/>
      </w:r>
      <w:r w:rsidR="00B221DD" w:rsidRPr="001F0B81">
        <w:t xml:space="preserve">Excel Sort Criteria </w:t>
      </w:r>
      <w:r w:rsidR="00B221DD" w:rsidRPr="001F0B81">
        <w:tab/>
      </w:r>
      <w:r w:rsidR="00B221DD" w:rsidRPr="001F0B81">
        <w:tab/>
      </w:r>
      <w:r w:rsidR="00B221DD" w:rsidRPr="001F0B81">
        <w:tab/>
      </w:r>
      <w:r w:rsidR="00B221DD" w:rsidRPr="001F0B81">
        <w:tab/>
      </w:r>
    </w:p>
    <w:p w14:paraId="1E29C4E0" w14:textId="77777777" w:rsidR="00A50BFA" w:rsidRDefault="00A50BFA" w:rsidP="00632D6C">
      <w:pPr>
        <w:pStyle w:val="Explorationsteps"/>
      </w:pPr>
    </w:p>
    <w:p w14:paraId="43727854" w14:textId="77777777" w:rsidR="00A50BFA" w:rsidRDefault="00A50BFA" w:rsidP="00632D6C">
      <w:pPr>
        <w:pStyle w:val="Explorationsteps"/>
      </w:pPr>
    </w:p>
    <w:p w14:paraId="197EF5C6" w14:textId="77777777" w:rsidR="004B35FD" w:rsidRDefault="004B35FD" w:rsidP="00632D6C">
      <w:pPr>
        <w:pStyle w:val="Explorationsteps"/>
      </w:pPr>
    </w:p>
    <w:p w14:paraId="36A77CCE" w14:textId="77777777" w:rsidR="00B221DD" w:rsidRPr="00A50BFA" w:rsidRDefault="00B221DD" w:rsidP="00093CAE">
      <w:pPr>
        <w:pStyle w:val="Explorationsteps"/>
        <w:numPr>
          <w:ilvl w:val="0"/>
          <w:numId w:val="85"/>
        </w:numPr>
      </w:pPr>
      <w:r w:rsidRPr="00A50BFA">
        <w:t xml:space="preserve">Using the pull down menus in the </w:t>
      </w:r>
      <w:r w:rsidRPr="003D0F46">
        <w:rPr>
          <w:b/>
        </w:rPr>
        <w:t>Sort by</w:t>
      </w:r>
      <w:r w:rsidRPr="00A50BFA">
        <w:t xml:space="preserve"> row, select </w:t>
      </w:r>
      <w:r w:rsidRPr="00A50BFA">
        <w:rPr>
          <w:rStyle w:val="Exploration-clickingChar"/>
          <w:sz w:val="24"/>
        </w:rPr>
        <w:t>Population</w:t>
      </w:r>
      <w:r w:rsidRPr="00A50BFA">
        <w:t xml:space="preserve">, </w:t>
      </w:r>
      <w:r w:rsidRPr="00A50BFA">
        <w:rPr>
          <w:rStyle w:val="Exploration-clickingChar"/>
          <w:sz w:val="24"/>
        </w:rPr>
        <w:t>Values</w:t>
      </w:r>
      <w:r w:rsidRPr="00A50BFA">
        <w:t xml:space="preserve">, and </w:t>
      </w:r>
      <w:r w:rsidRPr="00A50BFA">
        <w:rPr>
          <w:rStyle w:val="Exploration-clickingChar"/>
          <w:sz w:val="24"/>
        </w:rPr>
        <w:t>Largest to Smallest</w:t>
      </w:r>
      <w:r w:rsidRPr="00A50BFA">
        <w:t>.</w:t>
      </w:r>
      <w:r w:rsidRPr="00A50BFA">
        <w:tab/>
      </w:r>
    </w:p>
    <w:p w14:paraId="526BB670" w14:textId="77777777" w:rsidR="006111DF" w:rsidRPr="00A50BFA" w:rsidRDefault="00B221DD" w:rsidP="00093CAE">
      <w:pPr>
        <w:pStyle w:val="Explorationsteps"/>
        <w:numPr>
          <w:ilvl w:val="0"/>
          <w:numId w:val="85"/>
        </w:numPr>
      </w:pPr>
      <w:r w:rsidRPr="00A50BFA">
        <w:t xml:space="preserve">In the upper left, click </w:t>
      </w:r>
      <w:r w:rsidRPr="00A50BFA">
        <w:rPr>
          <w:rStyle w:val="Exploration-clickingChar"/>
          <w:sz w:val="24"/>
        </w:rPr>
        <w:t>Add Level</w:t>
      </w:r>
      <w:r w:rsidRPr="00A50BFA">
        <w:t xml:space="preserve">.  Note that a new line with the heading </w:t>
      </w:r>
      <w:r w:rsidRPr="003D0F46">
        <w:rPr>
          <w:b/>
        </w:rPr>
        <w:t>Then by</w:t>
      </w:r>
      <w:r w:rsidRPr="00A50BFA">
        <w:t xml:space="preserve"> appears.  Using the pull down menus in the </w:t>
      </w:r>
      <w:r w:rsidRPr="003D0F46">
        <w:rPr>
          <w:b/>
        </w:rPr>
        <w:t>Then by</w:t>
      </w:r>
      <w:r w:rsidRPr="00A50BFA">
        <w:t xml:space="preserve"> row, select </w:t>
      </w:r>
      <w:r w:rsidRPr="00A50BFA">
        <w:rPr>
          <w:rStyle w:val="Exploration-clickingChar"/>
          <w:sz w:val="24"/>
        </w:rPr>
        <w:t>Median Age</w:t>
      </w:r>
      <w:r w:rsidRPr="00A50BFA">
        <w:t xml:space="preserve">, </w:t>
      </w:r>
      <w:r w:rsidRPr="00A50BFA">
        <w:rPr>
          <w:rStyle w:val="Exploration-clickingChar"/>
          <w:sz w:val="24"/>
        </w:rPr>
        <w:t>Values</w:t>
      </w:r>
      <w:r w:rsidRPr="00A50BFA">
        <w:t xml:space="preserve">, and </w:t>
      </w:r>
      <w:r w:rsidRPr="00A50BFA">
        <w:rPr>
          <w:rStyle w:val="Exploration-clickingChar"/>
          <w:sz w:val="24"/>
        </w:rPr>
        <w:t>Largest to Smallest</w:t>
      </w:r>
      <w:r w:rsidRPr="00A50BFA">
        <w:t xml:space="preserve">.  </w:t>
      </w:r>
    </w:p>
    <w:p w14:paraId="0942CB18" w14:textId="77777777" w:rsidR="00D520F6" w:rsidRPr="00A50BFA" w:rsidRDefault="006111DF" w:rsidP="00093CAE">
      <w:pPr>
        <w:pStyle w:val="Explorationsteps"/>
        <w:numPr>
          <w:ilvl w:val="0"/>
          <w:numId w:val="85"/>
        </w:numPr>
      </w:pPr>
      <w:r w:rsidRPr="00A50BFA">
        <w:lastRenderedPageBreak/>
        <w:t xml:space="preserve">Make sure the box </w:t>
      </w:r>
      <w:r w:rsidRPr="00A50BFA">
        <w:rPr>
          <w:b/>
        </w:rPr>
        <w:t>My Data Has Headers</w:t>
      </w:r>
      <w:r w:rsidRPr="00A50BFA">
        <w:t xml:space="preserve"> in the upper right corner is checked.  </w:t>
      </w:r>
      <w:r w:rsidR="00B221DD" w:rsidRPr="00A50BFA">
        <w:t xml:space="preserve">Click </w:t>
      </w:r>
      <w:r w:rsidR="00B221DD" w:rsidRPr="00A50BFA">
        <w:rPr>
          <w:rStyle w:val="Exploration-clickingChar"/>
          <w:sz w:val="24"/>
        </w:rPr>
        <w:t>OK</w:t>
      </w:r>
      <w:r w:rsidR="00B221DD" w:rsidRPr="00A50BFA">
        <w:t>.</w:t>
      </w:r>
    </w:p>
    <w:p w14:paraId="62761A7A" w14:textId="77777777" w:rsidR="006111DF" w:rsidRPr="00A50BFA" w:rsidRDefault="006111DF" w:rsidP="00093CAE">
      <w:pPr>
        <w:pStyle w:val="Explorationsteps"/>
        <w:numPr>
          <w:ilvl w:val="0"/>
          <w:numId w:val="85"/>
        </w:numPr>
      </w:pPr>
      <w:r w:rsidRPr="00A50BFA">
        <w:t xml:space="preserve">Save as </w:t>
      </w:r>
      <w:r w:rsidRPr="00074B92">
        <w:rPr>
          <w:i/>
        </w:rPr>
        <w:t xml:space="preserve">[Your Name] </w:t>
      </w:r>
      <w:r w:rsidR="008C3627" w:rsidRPr="00074B92">
        <w:rPr>
          <w:i/>
        </w:rPr>
        <w:t>Asia and Africa Data</w:t>
      </w:r>
      <w:r w:rsidR="0030214D" w:rsidRPr="00074B92">
        <w:rPr>
          <w:i/>
        </w:rPr>
        <w:t xml:space="preserve"> Sort</w:t>
      </w:r>
      <w:r w:rsidRPr="00A50BFA">
        <w:t>.  Leave open.</w:t>
      </w:r>
    </w:p>
    <w:p w14:paraId="67E2B474" w14:textId="77777777" w:rsidR="006111DF" w:rsidRDefault="006111DF" w:rsidP="006111DF">
      <w:pPr>
        <w:pStyle w:val="Explorationheading"/>
      </w:pPr>
      <w:bookmarkStart w:id="102" w:name="_Toc227047725"/>
      <w:r>
        <w:t>Explore:  Filtering Data</w:t>
      </w:r>
      <w:bookmarkEnd w:id="102"/>
    </w:p>
    <w:p w14:paraId="7F31A2D3" w14:textId="77777777" w:rsidR="00B221DD" w:rsidRDefault="008C3627" w:rsidP="00AA53BC">
      <w:pPr>
        <w:pStyle w:val="BodyText1"/>
      </w:pPr>
      <w:r>
        <w:t xml:space="preserve">Your math students have successfully sorted data by population and median age, but they only want to work with the data from the continent of Africa.  Excel allows you to </w:t>
      </w:r>
      <w:r w:rsidRPr="003D0F46">
        <w:rPr>
          <w:b/>
        </w:rPr>
        <w:t>filter data</w:t>
      </w:r>
      <w:r>
        <w:t xml:space="preserve">, in this case all the records of countries in </w:t>
      </w:r>
      <w:r w:rsidR="003D0F46">
        <w:t>Africa</w:t>
      </w:r>
      <w:r>
        <w:t>, so that you can use only the data you want.</w:t>
      </w:r>
    </w:p>
    <w:p w14:paraId="2E406CF1" w14:textId="77777777" w:rsidR="008C3627" w:rsidRDefault="00743836" w:rsidP="00093CAE">
      <w:pPr>
        <w:pStyle w:val="Explorationsteps"/>
        <w:numPr>
          <w:ilvl w:val="0"/>
          <w:numId w:val="86"/>
        </w:numPr>
      </w:pPr>
      <w:r>
        <w:rPr>
          <w:noProof/>
        </w:rPr>
        <w:pict>
          <v:shape id="_x0000_s1052" type="#_x0000_t67" style="position:absolute;left:0;text-align:left;margin-left:319.5pt;margin-top:15.35pt;width:8.25pt;height:10.5pt;z-index:251700736;mso-position-horizontal-relative:margin" filled="f" strokecolor="black [3213]">
            <v:textbox style="layout-flow:vertical-ideographic;mso-rotate-with-shape:t"/>
            <w10:wrap anchorx="margin"/>
          </v:shape>
        </w:pict>
      </w:r>
      <w:r w:rsidR="008C3627">
        <w:t xml:space="preserve">If necessary, open the file </w:t>
      </w:r>
      <w:r w:rsidR="008C3627" w:rsidRPr="004B35FD">
        <w:rPr>
          <w:i/>
        </w:rPr>
        <w:t>[Your]Asia and Africa Data</w:t>
      </w:r>
      <w:r w:rsidR="0030214D" w:rsidRPr="004B35FD">
        <w:rPr>
          <w:i/>
        </w:rPr>
        <w:t xml:space="preserve"> Sort</w:t>
      </w:r>
      <w:r w:rsidR="008C3627" w:rsidRPr="004B35FD">
        <w:rPr>
          <w:i/>
        </w:rPr>
        <w:t>.</w:t>
      </w:r>
      <w:r w:rsidR="008C3627">
        <w:t xml:space="preserve">  Move the cursor to the top of </w:t>
      </w:r>
      <w:r w:rsidR="008C3627" w:rsidRPr="004B35FD">
        <w:rPr>
          <w:b/>
        </w:rPr>
        <w:t>column C</w:t>
      </w:r>
      <w:r w:rsidR="008C3627">
        <w:t xml:space="preserve"> until you see  </w:t>
      </w:r>
      <w:r w:rsidR="008C3627">
        <w:tab/>
        <w:t xml:space="preserve">  and </w:t>
      </w:r>
      <w:r w:rsidR="008C3627" w:rsidRPr="004B35FD">
        <w:rPr>
          <w:b/>
        </w:rPr>
        <w:t>left click</w:t>
      </w:r>
      <w:r w:rsidR="008C3627">
        <w:t xml:space="preserve"> to highlight the column.  In the </w:t>
      </w:r>
      <w:r w:rsidR="008C3627" w:rsidRPr="004B35FD">
        <w:rPr>
          <w:b/>
        </w:rPr>
        <w:t xml:space="preserve">Home </w:t>
      </w:r>
      <w:r w:rsidR="00AF3A0F">
        <w:t>tab</w:t>
      </w:r>
      <w:r w:rsidR="008C3627" w:rsidRPr="004B35FD">
        <w:rPr>
          <w:b/>
        </w:rPr>
        <w:t>, Editing</w:t>
      </w:r>
      <w:r w:rsidR="008C3627">
        <w:t xml:space="preserve"> section, click </w:t>
      </w:r>
      <w:r w:rsidR="008C3627" w:rsidRPr="008C3627">
        <w:rPr>
          <w:rStyle w:val="Exploration-clickingChar"/>
        </w:rPr>
        <w:t>Sort &amp; Filter</w:t>
      </w:r>
      <w:r w:rsidR="008C3627">
        <w:t xml:space="preserve">.  </w:t>
      </w:r>
    </w:p>
    <w:p w14:paraId="78A02FCA" w14:textId="77777777" w:rsidR="008C3627" w:rsidRDefault="008C3627" w:rsidP="00093CAE">
      <w:pPr>
        <w:pStyle w:val="Explorationsteps"/>
        <w:numPr>
          <w:ilvl w:val="0"/>
          <w:numId w:val="86"/>
        </w:numPr>
      </w:pPr>
      <w:r>
        <w:t xml:space="preserve">Select </w:t>
      </w:r>
      <w:r w:rsidRPr="008C3627">
        <w:rPr>
          <w:rStyle w:val="Exploration-clickingChar"/>
        </w:rPr>
        <w:t>Filter</w:t>
      </w:r>
      <w:r>
        <w:t xml:space="preserve"> from the drop down menu.  You should see a small box with an arrow in cell </w:t>
      </w:r>
      <w:r w:rsidRPr="00AF3A0F">
        <w:rPr>
          <w:b/>
        </w:rPr>
        <w:t>C1</w:t>
      </w:r>
      <w:r>
        <w:t xml:space="preserve">, labeled </w:t>
      </w:r>
      <w:r>
        <w:rPr>
          <w:i/>
        </w:rPr>
        <w:t xml:space="preserve">Continent. </w:t>
      </w:r>
      <w:r>
        <w:t xml:space="preserve"> (See </w:t>
      </w:r>
      <w:r w:rsidR="005B11D3">
        <w:t>Figure A</w:t>
      </w:r>
      <w:r>
        <w:t>.)</w:t>
      </w:r>
    </w:p>
    <w:p w14:paraId="34565B35" w14:textId="77777777" w:rsidR="005B11D3" w:rsidRDefault="005B11D3" w:rsidP="00093CAE">
      <w:pPr>
        <w:pStyle w:val="Explorationsteps"/>
        <w:numPr>
          <w:ilvl w:val="0"/>
          <w:numId w:val="86"/>
        </w:numPr>
      </w:pPr>
      <w:r>
        <w:t xml:space="preserve">Click the </w:t>
      </w:r>
      <w:r w:rsidRPr="00BA22CB">
        <w:rPr>
          <w:rStyle w:val="Exploration-clickingChar"/>
        </w:rPr>
        <w:t>arrow</w:t>
      </w:r>
      <w:r>
        <w:t xml:space="preserve"> and then </w:t>
      </w:r>
      <w:r w:rsidR="00BA22CB">
        <w:t>select</w:t>
      </w:r>
      <w:r>
        <w:t xml:space="preserve"> </w:t>
      </w:r>
      <w:r w:rsidRPr="00BA22CB">
        <w:rPr>
          <w:rStyle w:val="Exploration-clickingChar"/>
        </w:rPr>
        <w:t>Text Filters</w:t>
      </w:r>
      <w:r>
        <w:t xml:space="preserve">.  This will give you two options for filtering criteria (See Figure B.)  Deselect </w:t>
      </w:r>
      <w:r w:rsidRPr="00BA22CB">
        <w:rPr>
          <w:rStyle w:val="Exploration-clickingChar"/>
        </w:rPr>
        <w:t>Asia</w:t>
      </w:r>
      <w:r>
        <w:t xml:space="preserve">, which will leave Africa </w:t>
      </w:r>
      <w:r w:rsidR="00BA22CB">
        <w:t>checked as a filter.</w:t>
      </w:r>
    </w:p>
    <w:p w14:paraId="6FF5DFA3" w14:textId="77777777" w:rsidR="008C3627" w:rsidRDefault="00074B92" w:rsidP="00632D6C">
      <w:pPr>
        <w:pStyle w:val="Explorationsteps"/>
      </w:pPr>
      <w:r>
        <w:rPr>
          <w:noProof/>
        </w:rPr>
        <w:drawing>
          <wp:anchor distT="0" distB="0" distL="114300" distR="114300" simplePos="0" relativeHeight="251702784" behindDoc="1" locked="0" layoutInCell="1" allowOverlap="1" wp14:editId="08979241">
            <wp:simplePos x="0" y="0"/>
            <wp:positionH relativeFrom="column">
              <wp:posOffset>3810000</wp:posOffset>
            </wp:positionH>
            <wp:positionV relativeFrom="paragraph">
              <wp:posOffset>69850</wp:posOffset>
            </wp:positionV>
            <wp:extent cx="2019300" cy="2133600"/>
            <wp:effectExtent l="19050" t="0" r="0" b="0"/>
            <wp:wrapTight wrapText="bothSides">
              <wp:wrapPolygon edited="0">
                <wp:start x="-204" y="0"/>
                <wp:lineTo x="-204" y="21407"/>
                <wp:lineTo x="21600" y="21407"/>
                <wp:lineTo x="21600" y="0"/>
                <wp:lineTo x="-204"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grayscl/>
                    </a:blip>
                    <a:srcRect r="56090" b="22727"/>
                    <a:stretch>
                      <a:fillRect/>
                    </a:stretch>
                  </pic:blipFill>
                  <pic:spPr bwMode="auto">
                    <a:xfrm>
                      <a:off x="0" y="0"/>
                      <a:ext cx="2019300" cy="2133600"/>
                    </a:xfrm>
                    <a:prstGeom prst="rect">
                      <a:avLst/>
                    </a:prstGeom>
                    <a:noFill/>
                    <a:ln w="9525">
                      <a:noFill/>
                      <a:miter lim="800000"/>
                      <a:headEnd/>
                      <a:tailEnd/>
                    </a:ln>
                  </pic:spPr>
                </pic:pic>
              </a:graphicData>
            </a:graphic>
          </wp:anchor>
        </w:drawing>
      </w:r>
    </w:p>
    <w:p w14:paraId="469152D2" w14:textId="77777777" w:rsidR="008C3627" w:rsidRDefault="00074B92" w:rsidP="00632D6C">
      <w:pPr>
        <w:pStyle w:val="Explorationsteps"/>
      </w:pPr>
      <w:r>
        <w:rPr>
          <w:noProof/>
        </w:rPr>
        <w:drawing>
          <wp:anchor distT="0" distB="0" distL="114300" distR="114300" simplePos="0" relativeHeight="251701760" behindDoc="1" locked="0" layoutInCell="1" allowOverlap="1" wp14:editId="39D26E34">
            <wp:simplePos x="0" y="0"/>
            <wp:positionH relativeFrom="column">
              <wp:posOffset>619125</wp:posOffset>
            </wp:positionH>
            <wp:positionV relativeFrom="paragraph">
              <wp:posOffset>66040</wp:posOffset>
            </wp:positionV>
            <wp:extent cx="2190750" cy="1619250"/>
            <wp:effectExtent l="19050" t="0" r="0" b="0"/>
            <wp:wrapTight wrapText="bothSides">
              <wp:wrapPolygon edited="0">
                <wp:start x="-188" y="0"/>
                <wp:lineTo x="-188" y="21346"/>
                <wp:lineTo x="21600" y="21346"/>
                <wp:lineTo x="21600" y="0"/>
                <wp:lineTo x="-188"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grayscl/>
                    </a:blip>
                    <a:srcRect r="63141" b="54545"/>
                    <a:stretch>
                      <a:fillRect/>
                    </a:stretch>
                  </pic:blipFill>
                  <pic:spPr bwMode="auto">
                    <a:xfrm>
                      <a:off x="0" y="0"/>
                      <a:ext cx="2190750" cy="1619250"/>
                    </a:xfrm>
                    <a:prstGeom prst="rect">
                      <a:avLst/>
                    </a:prstGeom>
                    <a:noFill/>
                    <a:ln w="9525">
                      <a:noFill/>
                      <a:miter lim="800000"/>
                      <a:headEnd/>
                      <a:tailEnd/>
                    </a:ln>
                  </pic:spPr>
                </pic:pic>
              </a:graphicData>
            </a:graphic>
          </wp:anchor>
        </w:drawing>
      </w:r>
    </w:p>
    <w:p w14:paraId="50231DA0" w14:textId="77777777" w:rsidR="008C3627" w:rsidRDefault="008C3627" w:rsidP="00632D6C">
      <w:pPr>
        <w:pStyle w:val="Explorationsteps"/>
      </w:pPr>
    </w:p>
    <w:p w14:paraId="6E346D12" w14:textId="77777777" w:rsidR="008C3627" w:rsidRDefault="008C3627" w:rsidP="00632D6C">
      <w:pPr>
        <w:pStyle w:val="Explorationsteps"/>
      </w:pPr>
    </w:p>
    <w:p w14:paraId="6C494598" w14:textId="77777777" w:rsidR="008C3627" w:rsidRDefault="00BA22CB" w:rsidP="00632D6C">
      <w:pPr>
        <w:pStyle w:val="Explorationsteps"/>
      </w:pPr>
      <w:r>
        <w:tab/>
      </w:r>
      <w:r>
        <w:tab/>
      </w:r>
      <w:r>
        <w:tab/>
      </w:r>
      <w:r>
        <w:tab/>
      </w:r>
      <w:r>
        <w:tab/>
      </w:r>
      <w:r>
        <w:tab/>
      </w:r>
      <w:r>
        <w:tab/>
      </w:r>
      <w:r>
        <w:tab/>
      </w:r>
    </w:p>
    <w:p w14:paraId="51FFD460" w14:textId="77777777" w:rsidR="00BA22CB" w:rsidRPr="00BA22CB" w:rsidRDefault="00BA22CB" w:rsidP="00632D6C">
      <w:pPr>
        <w:pStyle w:val="Explorationsteps"/>
      </w:pPr>
      <w:r>
        <w:t xml:space="preserve">               Figure A</w:t>
      </w:r>
      <w:r>
        <w:tab/>
      </w:r>
      <w:r>
        <w:tab/>
      </w:r>
      <w:r>
        <w:tab/>
      </w:r>
      <w:r>
        <w:tab/>
      </w:r>
      <w:r>
        <w:tab/>
        <w:t xml:space="preserve">           Figure B</w:t>
      </w:r>
    </w:p>
    <w:p w14:paraId="5E833FF7" w14:textId="77777777" w:rsidR="008C3627" w:rsidRDefault="00BA22CB" w:rsidP="00632D6C">
      <w:pPr>
        <w:pStyle w:val="Explorationsteps"/>
      </w:pPr>
      <w:r>
        <w:tab/>
      </w:r>
    </w:p>
    <w:p w14:paraId="6C39BF71" w14:textId="77777777" w:rsidR="008C3627" w:rsidRDefault="00BA22CB" w:rsidP="00093CAE">
      <w:pPr>
        <w:pStyle w:val="Explorationsteps"/>
        <w:numPr>
          <w:ilvl w:val="0"/>
          <w:numId w:val="86"/>
        </w:numPr>
      </w:pPr>
      <w:r>
        <w:t xml:space="preserve">Click </w:t>
      </w:r>
      <w:r w:rsidRPr="00BA22CB">
        <w:rPr>
          <w:rStyle w:val="Exploration-clickingChar"/>
        </w:rPr>
        <w:t>OK</w:t>
      </w:r>
      <w:r>
        <w:t xml:space="preserve">.  Look in the lower left corner of the Excel sheet.  Note how many records remain out of the original 101.  </w:t>
      </w:r>
      <w:r>
        <w:softHyphen/>
        <w:t>_______________</w:t>
      </w:r>
    </w:p>
    <w:p w14:paraId="7E7254A6" w14:textId="77777777" w:rsidR="0030214D" w:rsidRDefault="0030214D" w:rsidP="00093CAE">
      <w:pPr>
        <w:pStyle w:val="Explorationsteps"/>
        <w:numPr>
          <w:ilvl w:val="0"/>
          <w:numId w:val="86"/>
        </w:numPr>
      </w:pPr>
      <w:r>
        <w:t>Save as the same file name and leave open.</w:t>
      </w:r>
    </w:p>
    <w:p w14:paraId="0326553A" w14:textId="77777777" w:rsidR="004B35FD" w:rsidRDefault="004B35FD">
      <w:r>
        <w:br w:type="page"/>
      </w:r>
    </w:p>
    <w:p w14:paraId="70A03B5A" w14:textId="77777777" w:rsidR="00BA22CB" w:rsidRDefault="00592434" w:rsidP="00592434">
      <w:pPr>
        <w:pStyle w:val="Exploration-name"/>
      </w:pPr>
      <w:r>
        <w:lastRenderedPageBreak/>
        <w:t>Using Other Excel Tools to Aid Your Project</w:t>
      </w:r>
    </w:p>
    <w:p w14:paraId="4E11EF1F" w14:textId="77777777" w:rsidR="00592434" w:rsidRDefault="00592434" w:rsidP="00592434">
      <w:pPr>
        <w:pStyle w:val="Exploration-name"/>
      </w:pPr>
    </w:p>
    <w:p w14:paraId="210F5999" w14:textId="77777777" w:rsidR="00592434" w:rsidRPr="00592434" w:rsidRDefault="00592434" w:rsidP="00AA53BC">
      <w:pPr>
        <w:pStyle w:val="BodyText1"/>
      </w:pPr>
      <w:r>
        <w:t xml:space="preserve">Your students have a few questions about some of the text and other information found in the database.  Excel provides many of the same </w:t>
      </w:r>
      <w:r w:rsidRPr="00AF3A0F">
        <w:rPr>
          <w:b/>
        </w:rPr>
        <w:t>research and editing capabilities</w:t>
      </w:r>
      <w:r>
        <w:t xml:space="preserve"> found in MS Office 2007 Word and other Office applications.</w:t>
      </w:r>
    </w:p>
    <w:p w14:paraId="64ECF42F" w14:textId="77777777" w:rsidR="00AD13E5" w:rsidRDefault="00AD13E5" w:rsidP="00AA53BC">
      <w:pPr>
        <w:pStyle w:val="BodyText1"/>
      </w:pPr>
      <w:r>
        <w:t xml:space="preserve">Some of your students have asked, “What does arable land mean?”  You don’t have to send them to a paper dictionary.  </w:t>
      </w:r>
    </w:p>
    <w:p w14:paraId="7160925A" w14:textId="77777777" w:rsidR="00592434" w:rsidRDefault="00592434" w:rsidP="00093CAE">
      <w:pPr>
        <w:pStyle w:val="Explorationsteps"/>
        <w:numPr>
          <w:ilvl w:val="0"/>
          <w:numId w:val="87"/>
        </w:numPr>
      </w:pPr>
      <w:r>
        <w:t xml:space="preserve">Click cell </w:t>
      </w:r>
      <w:r w:rsidR="00B73CA4">
        <w:rPr>
          <w:rStyle w:val="Exploration-clickingChar"/>
        </w:rPr>
        <w:t>K</w:t>
      </w:r>
      <w:r w:rsidRPr="00592434">
        <w:rPr>
          <w:rStyle w:val="Exploration-clickingChar"/>
        </w:rPr>
        <w:t>1</w:t>
      </w:r>
      <w:r>
        <w:t xml:space="preserve">, labeled </w:t>
      </w:r>
      <w:r w:rsidRPr="004B35FD">
        <w:rPr>
          <w:b/>
        </w:rPr>
        <w:t>Arable Land</w:t>
      </w:r>
      <w:r>
        <w:t xml:space="preserve">.  In the </w:t>
      </w:r>
      <w:r w:rsidRPr="004B35FD">
        <w:rPr>
          <w:b/>
        </w:rPr>
        <w:t xml:space="preserve">Review </w:t>
      </w:r>
      <w:r w:rsidR="00AF3A0F">
        <w:t>tab</w:t>
      </w:r>
      <w:r w:rsidRPr="004B35FD">
        <w:rPr>
          <w:b/>
        </w:rPr>
        <w:t xml:space="preserve">, Proofing </w:t>
      </w:r>
      <w:r>
        <w:t xml:space="preserve">section, Click </w:t>
      </w:r>
      <w:r w:rsidRPr="00592434">
        <w:rPr>
          <w:rStyle w:val="Exploration-clickingChar"/>
        </w:rPr>
        <w:t>Thesaurus</w:t>
      </w:r>
      <w:r>
        <w:t xml:space="preserve">.  The </w:t>
      </w:r>
      <w:r w:rsidRPr="004B35FD">
        <w:rPr>
          <w:b/>
        </w:rPr>
        <w:t xml:space="preserve">Research </w:t>
      </w:r>
      <w:r w:rsidR="00AF3A0F">
        <w:t>pane</w:t>
      </w:r>
      <w:r>
        <w:t xml:space="preserve"> should appear to the right of your document.</w:t>
      </w:r>
    </w:p>
    <w:p w14:paraId="20DB7A63" w14:textId="77777777" w:rsidR="00592434" w:rsidRDefault="00592434" w:rsidP="00093CAE">
      <w:pPr>
        <w:pStyle w:val="Explorationsteps"/>
        <w:numPr>
          <w:ilvl w:val="0"/>
          <w:numId w:val="87"/>
        </w:numPr>
      </w:pPr>
      <w:r>
        <w:t xml:space="preserve">Note that </w:t>
      </w:r>
      <w:r w:rsidRPr="00592434">
        <w:rPr>
          <w:rStyle w:val="Exploration-typingChar"/>
        </w:rPr>
        <w:t>Arable Land</w:t>
      </w:r>
      <w:r>
        <w:t xml:space="preserve"> is already “typed” in the </w:t>
      </w:r>
      <w:r w:rsidRPr="00592434">
        <w:rPr>
          <w:b/>
        </w:rPr>
        <w:t xml:space="preserve">Search for: </w:t>
      </w:r>
      <w:r w:rsidRPr="00592434">
        <w:t>box</w:t>
      </w:r>
      <w:r>
        <w:t xml:space="preserve">.  Also, notice that no results have been found in a search of the online Thesaurus.  </w:t>
      </w:r>
    </w:p>
    <w:p w14:paraId="1EF2ECD4" w14:textId="77777777" w:rsidR="00592434" w:rsidRDefault="00592434" w:rsidP="00093CAE">
      <w:pPr>
        <w:pStyle w:val="Explorationsteps"/>
        <w:numPr>
          <w:ilvl w:val="0"/>
          <w:numId w:val="87"/>
        </w:numPr>
      </w:pPr>
      <w:r>
        <w:t xml:space="preserve">Click the </w:t>
      </w:r>
      <w:r w:rsidRPr="00592434">
        <w:rPr>
          <w:rStyle w:val="Exploration-clickingChar"/>
        </w:rPr>
        <w:t>arrow</w:t>
      </w:r>
      <w:r>
        <w:t xml:space="preserve"> to the right of the box below the </w:t>
      </w:r>
      <w:r w:rsidRPr="00592434">
        <w:rPr>
          <w:b/>
        </w:rPr>
        <w:t>Search for</w:t>
      </w:r>
      <w:r>
        <w:t xml:space="preserve">: box.  Select the </w:t>
      </w:r>
      <w:r w:rsidRPr="00592434">
        <w:rPr>
          <w:rStyle w:val="Exploration-clickingChar"/>
        </w:rPr>
        <w:t>Encarta Dictionary</w:t>
      </w:r>
      <w:r>
        <w:t xml:space="preserve"> option from the pull down menu.</w:t>
      </w:r>
      <w:r w:rsidR="00AD13E5">
        <w:t xml:space="preserve">  You will see several definitions for the term </w:t>
      </w:r>
      <w:r w:rsidR="00AD13E5">
        <w:rPr>
          <w:i/>
        </w:rPr>
        <w:t>arable land.</w:t>
      </w:r>
      <w:r w:rsidR="004D6D2C">
        <w:rPr>
          <w:i/>
        </w:rPr>
        <w:t xml:space="preserve">  </w:t>
      </w:r>
      <w:r w:rsidR="004D6D2C">
        <w:t>Read the definition</w:t>
      </w:r>
      <w:r w:rsidR="006F23AC">
        <w:t>s</w:t>
      </w:r>
      <w:r w:rsidR="004D6D2C">
        <w:t xml:space="preserve"> and then close the Research </w:t>
      </w:r>
      <w:r w:rsidR="00AF3A0F">
        <w:t>pane</w:t>
      </w:r>
      <w:r w:rsidR="004D6D2C">
        <w:t>.</w:t>
      </w:r>
    </w:p>
    <w:p w14:paraId="687431B8" w14:textId="77777777" w:rsidR="00AD13E5" w:rsidRPr="008C3627" w:rsidRDefault="00AD13E5" w:rsidP="00632D6C">
      <w:pPr>
        <w:pStyle w:val="Explorationsteps"/>
      </w:pPr>
    </w:p>
    <w:p w14:paraId="4CA43C3B" w14:textId="77777777" w:rsidR="00B221DD" w:rsidRDefault="00AD13E5" w:rsidP="00AA53BC">
      <w:pPr>
        <w:pStyle w:val="BodyText1"/>
      </w:pPr>
      <w:r>
        <w:t>The percent of arable land—land for growing crops—is going to be directly related to things such as topography and climate.  It will also affect the economics of a country.  Your math students will use tools available with Excel to calculate some interesting statistics about the African countries to share with their team members in other classes.</w:t>
      </w:r>
    </w:p>
    <w:p w14:paraId="53A77BD9" w14:textId="77777777" w:rsidR="00AD13E5" w:rsidRDefault="00743836" w:rsidP="00093CAE">
      <w:pPr>
        <w:pStyle w:val="Explorationsteps"/>
        <w:numPr>
          <w:ilvl w:val="0"/>
          <w:numId w:val="87"/>
        </w:numPr>
      </w:pP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53" type="#_x0000_t38" style="position:absolute;left:0;text-align:left;margin-left:108.75pt;margin-top:43.1pt;width:87.75pt;height:78.75pt;rotation:180;flip:y;z-index:251704832;mso-position-horizontal-relative:margin" o:connectortype="curved" adj="10794,146674,-66092" strokecolor="black [3213]">
            <v:stroke endarrow="block"/>
            <w10:wrap anchorx="margin"/>
          </v:shape>
        </w:pict>
      </w:r>
      <w:r w:rsidR="00AD13E5">
        <w:t xml:space="preserve">Scroll through the database and place the cursor in cell </w:t>
      </w:r>
      <w:r w:rsidR="00AD13E5" w:rsidRPr="00AD13E5">
        <w:rPr>
          <w:b/>
        </w:rPr>
        <w:t>K102</w:t>
      </w:r>
      <w:r w:rsidR="00AD13E5">
        <w:t xml:space="preserve">.  This should be the cell directly below the last entry in column K.  Note the </w:t>
      </w:r>
      <w:r w:rsidR="00AD13E5" w:rsidRPr="00AD13E5">
        <w:rPr>
          <w:b/>
        </w:rPr>
        <w:t>formula bar</w:t>
      </w:r>
      <w:r w:rsidR="00AD13E5">
        <w:t xml:space="preserve"> at the top of the page and the symbol </w:t>
      </w:r>
      <w:proofErr w:type="spellStart"/>
      <w:r w:rsidR="00AD13E5" w:rsidRPr="00AD13E5">
        <w:rPr>
          <w:i/>
        </w:rPr>
        <w:t>f</w:t>
      </w:r>
      <w:r w:rsidR="00AD13E5" w:rsidRPr="00AD13E5">
        <w:rPr>
          <w:i/>
          <w:vertAlign w:val="subscript"/>
        </w:rPr>
        <w:t>x</w:t>
      </w:r>
      <w:proofErr w:type="spellEnd"/>
      <w:r w:rsidR="00AD13E5">
        <w:t xml:space="preserve"> as shown below.</w:t>
      </w:r>
    </w:p>
    <w:p w14:paraId="5B471A8F" w14:textId="77777777" w:rsidR="00A23D8F" w:rsidRDefault="00A23D8F" w:rsidP="00632D6C">
      <w:pPr>
        <w:pStyle w:val="Explorationsteps"/>
      </w:pPr>
      <w:r>
        <w:rPr>
          <w:noProof/>
        </w:rPr>
        <w:drawing>
          <wp:anchor distT="0" distB="0" distL="114300" distR="114300" simplePos="0" relativeHeight="251703808" behindDoc="1" locked="0" layoutInCell="1" allowOverlap="1" wp14:editId="58DA8945">
            <wp:simplePos x="0" y="0"/>
            <wp:positionH relativeFrom="column">
              <wp:posOffset>133350</wp:posOffset>
            </wp:positionH>
            <wp:positionV relativeFrom="paragraph">
              <wp:posOffset>240665</wp:posOffset>
            </wp:positionV>
            <wp:extent cx="5943600" cy="1247775"/>
            <wp:effectExtent l="19050" t="0" r="0" b="0"/>
            <wp:wrapTight wrapText="bothSides">
              <wp:wrapPolygon edited="0">
                <wp:start x="-69" y="0"/>
                <wp:lineTo x="-69" y="21435"/>
                <wp:lineTo x="21600" y="21435"/>
                <wp:lineTo x="21600" y="0"/>
                <wp:lineTo x="-69" y="0"/>
              </wp:wrapPolygon>
            </wp:wrapTight>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grayscl/>
                    </a:blip>
                    <a:srcRect b="64973"/>
                    <a:stretch>
                      <a:fillRect/>
                    </a:stretch>
                  </pic:blipFill>
                  <pic:spPr bwMode="auto">
                    <a:xfrm>
                      <a:off x="0" y="0"/>
                      <a:ext cx="5943600" cy="1247775"/>
                    </a:xfrm>
                    <a:prstGeom prst="rect">
                      <a:avLst/>
                    </a:prstGeom>
                    <a:noFill/>
                    <a:ln w="9525">
                      <a:noFill/>
                      <a:miter lim="800000"/>
                      <a:headEnd/>
                      <a:tailEnd/>
                    </a:ln>
                  </pic:spPr>
                </pic:pic>
              </a:graphicData>
            </a:graphic>
          </wp:anchor>
        </w:drawing>
      </w:r>
    </w:p>
    <w:p w14:paraId="51D2BAE9" w14:textId="77777777" w:rsidR="00B221DD" w:rsidRDefault="00B221DD" w:rsidP="00632D6C">
      <w:pPr>
        <w:pStyle w:val="Explorationsteps"/>
      </w:pPr>
    </w:p>
    <w:p w14:paraId="1C596A1E" w14:textId="77777777" w:rsidR="00A23D8F" w:rsidRDefault="00A23D8F" w:rsidP="00093CAE">
      <w:pPr>
        <w:pStyle w:val="Explorationsteps"/>
        <w:numPr>
          <w:ilvl w:val="0"/>
          <w:numId w:val="87"/>
        </w:numPr>
      </w:pPr>
      <w:r>
        <w:t xml:space="preserve">Click </w:t>
      </w:r>
      <w:r w:rsidRPr="00A23D8F">
        <w:rPr>
          <w:rStyle w:val="Exploration-clickingChar"/>
        </w:rPr>
        <w:t xml:space="preserve"> </w:t>
      </w:r>
      <w:proofErr w:type="spellStart"/>
      <w:r w:rsidRPr="00A23D8F">
        <w:rPr>
          <w:rStyle w:val="Exploration-clickingChar"/>
        </w:rPr>
        <w:t>fx</w:t>
      </w:r>
      <w:proofErr w:type="spellEnd"/>
      <w:r>
        <w:t xml:space="preserve"> to reveal the </w:t>
      </w:r>
      <w:r w:rsidRPr="00A23D8F">
        <w:rPr>
          <w:b/>
        </w:rPr>
        <w:t>Insert Function</w:t>
      </w:r>
      <w:r>
        <w:t xml:space="preserve"> dialog box.  Type </w:t>
      </w:r>
      <w:r w:rsidRPr="00A23D8F">
        <w:rPr>
          <w:rStyle w:val="Exploration-typingChar"/>
        </w:rPr>
        <w:t>Average</w:t>
      </w:r>
      <w:r>
        <w:t xml:space="preserve"> in the </w:t>
      </w:r>
      <w:r w:rsidRPr="00A23D8F">
        <w:rPr>
          <w:b/>
        </w:rPr>
        <w:t>Search for a function</w:t>
      </w:r>
      <w:r>
        <w:t xml:space="preserve">: box.  Click </w:t>
      </w:r>
      <w:r w:rsidRPr="00A23D8F">
        <w:rPr>
          <w:rStyle w:val="Exploration-clickingChar"/>
        </w:rPr>
        <w:t>OK</w:t>
      </w:r>
      <w:r>
        <w:t xml:space="preserve">, which opens the </w:t>
      </w:r>
      <w:r w:rsidRPr="00A23D8F">
        <w:rPr>
          <w:b/>
        </w:rPr>
        <w:t>Function Arguments</w:t>
      </w:r>
      <w:r>
        <w:t xml:space="preserve"> dialog box.  </w:t>
      </w:r>
    </w:p>
    <w:p w14:paraId="2D48C2D6" w14:textId="77777777" w:rsidR="00A23D8F" w:rsidRDefault="00A23D8F" w:rsidP="00093CAE">
      <w:pPr>
        <w:pStyle w:val="Explorationsteps"/>
        <w:numPr>
          <w:ilvl w:val="0"/>
          <w:numId w:val="87"/>
        </w:numPr>
      </w:pPr>
      <w:r>
        <w:t xml:space="preserve">Placing the cursor below the last entry in any column will calculate the value of all numbers in that column.  Note that the box labeled </w:t>
      </w:r>
      <w:r w:rsidRPr="0030214D">
        <w:rPr>
          <w:b/>
        </w:rPr>
        <w:t>Number 1</w:t>
      </w:r>
      <w:r>
        <w:t xml:space="preserve"> </w:t>
      </w:r>
      <w:r>
        <w:lastRenderedPageBreak/>
        <w:t xml:space="preserve">in the dialog box contains the number phrase </w:t>
      </w:r>
      <w:r w:rsidRPr="0030214D">
        <w:rPr>
          <w:b/>
        </w:rPr>
        <w:t>K2:K102</w:t>
      </w:r>
      <w:r>
        <w:t xml:space="preserve">, which represents the entire array of data in </w:t>
      </w:r>
      <w:r w:rsidRPr="0030214D">
        <w:rPr>
          <w:b/>
        </w:rPr>
        <w:t>column K</w:t>
      </w:r>
      <w:r>
        <w:t>.</w:t>
      </w:r>
    </w:p>
    <w:p w14:paraId="5B675F96" w14:textId="77777777" w:rsidR="00A23D8F" w:rsidRDefault="00A23D8F" w:rsidP="00093CAE">
      <w:pPr>
        <w:pStyle w:val="Explorationsteps"/>
        <w:numPr>
          <w:ilvl w:val="0"/>
          <w:numId w:val="87"/>
        </w:numPr>
      </w:pPr>
      <w:r>
        <w:t xml:space="preserve">Click </w:t>
      </w:r>
      <w:r w:rsidRPr="00A23D8F">
        <w:rPr>
          <w:rStyle w:val="Exploration-clickingChar"/>
        </w:rPr>
        <w:t>OK</w:t>
      </w:r>
      <w:r>
        <w:t xml:space="preserve">.  The average percent arable land on the continent of Africa is shown in cell </w:t>
      </w:r>
      <w:r w:rsidRPr="004D6D2C">
        <w:rPr>
          <w:b/>
        </w:rPr>
        <w:t>K103</w:t>
      </w:r>
      <w:r>
        <w:t xml:space="preserve">. </w:t>
      </w:r>
      <w:r w:rsidR="00AF3A0F">
        <w:t xml:space="preserve"> Write it here. </w:t>
      </w:r>
      <w:r>
        <w:t>_______________</w:t>
      </w:r>
    </w:p>
    <w:p w14:paraId="27CAE126" w14:textId="77777777" w:rsidR="004D6D2C" w:rsidRDefault="004D6D2C" w:rsidP="00093CAE">
      <w:pPr>
        <w:pStyle w:val="Explorationsteps"/>
        <w:numPr>
          <w:ilvl w:val="0"/>
          <w:numId w:val="87"/>
        </w:numPr>
      </w:pPr>
      <w:r>
        <w:t xml:space="preserve">Sort the data in </w:t>
      </w:r>
      <w:r w:rsidRPr="0030214D">
        <w:rPr>
          <w:b/>
        </w:rPr>
        <w:t>column K</w:t>
      </w:r>
      <w:r>
        <w:t xml:space="preserve"> from </w:t>
      </w:r>
      <w:r w:rsidRPr="0030214D">
        <w:rPr>
          <w:i/>
        </w:rPr>
        <w:t>largest to smallest</w:t>
      </w:r>
      <w:r>
        <w:t>.  Remember to expand the selection beyond that column when prompted.</w:t>
      </w:r>
    </w:p>
    <w:p w14:paraId="2D2C389C" w14:textId="77777777" w:rsidR="00B221DD" w:rsidRDefault="00B221DD" w:rsidP="00632D6C">
      <w:pPr>
        <w:pStyle w:val="Explorationsteps"/>
      </w:pPr>
    </w:p>
    <w:p w14:paraId="14848F4B" w14:textId="77777777" w:rsidR="004D6D2C" w:rsidRDefault="004D6D2C" w:rsidP="004D6D2C">
      <w:pPr>
        <w:pStyle w:val="Exploration-name"/>
      </w:pPr>
      <w:r>
        <w:t>Grouping Data</w:t>
      </w:r>
    </w:p>
    <w:p w14:paraId="3C79E2D3" w14:textId="77777777" w:rsidR="00B221DD" w:rsidRDefault="00B221DD" w:rsidP="00AA53BC">
      <w:pPr>
        <w:pStyle w:val="BodyText1"/>
      </w:pPr>
    </w:p>
    <w:p w14:paraId="2AFF836F" w14:textId="77777777" w:rsidR="008B4300" w:rsidRDefault="008B4300" w:rsidP="00AA53BC">
      <w:pPr>
        <w:pStyle w:val="BodyText1"/>
      </w:pPr>
      <w:r>
        <w:t>Your math students are going to separate the African continent data into two groups:  1) those countries with percent arable land greater than the average and 2) those countries with percent arable land less than the average.  The social studies students on the various teams will then use those data for comparisons of percent arable land to other demographic indices.</w:t>
      </w:r>
    </w:p>
    <w:p w14:paraId="2761F771" w14:textId="77777777" w:rsidR="008E258A" w:rsidRDefault="008E258A" w:rsidP="00093CAE">
      <w:pPr>
        <w:pStyle w:val="Explorationsteps"/>
        <w:numPr>
          <w:ilvl w:val="0"/>
          <w:numId w:val="88"/>
        </w:numPr>
      </w:pPr>
      <w:r>
        <w:t xml:space="preserve">Place the cursor on the highlighted “8” representing </w:t>
      </w:r>
      <w:r w:rsidRPr="004B35FD">
        <w:rPr>
          <w:b/>
        </w:rPr>
        <w:t>row 8</w:t>
      </w:r>
      <w:r>
        <w:t xml:space="preserve"> and left click.  The entire row should now be highlighted.  While continuing to hold the left mouse button, scroll to </w:t>
      </w:r>
      <w:r w:rsidRPr="004B35FD">
        <w:rPr>
          <w:b/>
        </w:rPr>
        <w:t>row 49</w:t>
      </w:r>
      <w:r>
        <w:t>, which should then be the last row in the dataset that is highlighted.</w:t>
      </w:r>
    </w:p>
    <w:p w14:paraId="745E73C7" w14:textId="77777777" w:rsidR="008E258A" w:rsidRDefault="00743836" w:rsidP="00093CAE">
      <w:pPr>
        <w:pStyle w:val="Explorationsteps"/>
        <w:numPr>
          <w:ilvl w:val="0"/>
          <w:numId w:val="88"/>
        </w:numPr>
      </w:pPr>
      <w:r>
        <w:rPr>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54" type="#_x0000_t85" style="position:absolute;left:0;text-align:left;margin-left:201pt;margin-top:32.6pt;width:7.15pt;height:16.5pt;z-index:251705856;mso-position-horizontal-relative:margin" strokecolor="black [3213]">
            <v:textbox style="mso-rotate-with-shape:t"/>
            <w10:wrap anchorx="margin"/>
          </v:shape>
        </w:pict>
      </w:r>
      <w:r w:rsidR="008E258A">
        <w:t xml:space="preserve">Leave all selected rows highlighted.  Open the </w:t>
      </w:r>
      <w:r w:rsidR="008E258A" w:rsidRPr="00AF3A0F">
        <w:rPr>
          <w:b/>
        </w:rPr>
        <w:t xml:space="preserve">Data </w:t>
      </w:r>
      <w:r w:rsidR="008E258A">
        <w:t xml:space="preserve">tab and go to the </w:t>
      </w:r>
      <w:r w:rsidR="008E258A" w:rsidRPr="00AF3A0F">
        <w:rPr>
          <w:b/>
        </w:rPr>
        <w:t xml:space="preserve">Outline </w:t>
      </w:r>
      <w:r w:rsidR="008E258A">
        <w:t xml:space="preserve">section.  Click </w:t>
      </w:r>
      <w:r w:rsidR="008E258A" w:rsidRPr="00AF3A0F">
        <w:rPr>
          <w:rStyle w:val="Exploration-clickingChar"/>
        </w:rPr>
        <w:t>Group.</w:t>
      </w:r>
      <w:r w:rsidR="008E258A">
        <w:t xml:space="preserve">  Notice the extra space at the left side of the dataset and the </w:t>
      </w:r>
      <w:r w:rsidR="008E258A">
        <w:tab/>
        <w:t>that has appeared.</w:t>
      </w:r>
      <w:r w:rsidR="008E258A">
        <w:tab/>
      </w:r>
      <w:r w:rsidR="008E258A">
        <w:tab/>
      </w:r>
      <w:r w:rsidR="008E258A">
        <w:tab/>
      </w:r>
      <w:r w:rsidR="008E258A">
        <w:tab/>
      </w:r>
      <w:r w:rsidR="008E258A">
        <w:tab/>
      </w:r>
      <w:r w:rsidR="008E258A">
        <w:tab/>
      </w:r>
      <w:r w:rsidR="008E258A">
        <w:tab/>
      </w:r>
      <w:r w:rsidR="008E258A">
        <w:tab/>
        <w:t xml:space="preserve">     </w:t>
      </w:r>
      <w:r w:rsidR="00AF3A0F">
        <w:t xml:space="preserve">  </w:t>
      </w:r>
      <w:r w:rsidR="008E258A">
        <w:t xml:space="preserve"> _</w:t>
      </w:r>
    </w:p>
    <w:p w14:paraId="668C8F4E" w14:textId="77777777" w:rsidR="008E258A" w:rsidRDefault="00AF3A0F" w:rsidP="00093CAE">
      <w:pPr>
        <w:pStyle w:val="Explorationsteps"/>
        <w:numPr>
          <w:ilvl w:val="0"/>
          <w:numId w:val="88"/>
        </w:numPr>
      </w:pPr>
      <w:r>
        <w:t xml:space="preserve">Certain </w:t>
      </w:r>
      <w:r w:rsidR="008E258A">
        <w:t xml:space="preserve">rows in </w:t>
      </w:r>
      <w:r w:rsidR="008E258A" w:rsidRPr="00AF3A0F">
        <w:rPr>
          <w:b/>
        </w:rPr>
        <w:t>rows 8-19</w:t>
      </w:r>
      <w:r w:rsidR="008E258A">
        <w:t xml:space="preserve"> are grouped to contain the African countries that have percent arable land greater than the average for the continent.</w:t>
      </w:r>
    </w:p>
    <w:p w14:paraId="39628079" w14:textId="77777777" w:rsidR="008E258A" w:rsidRDefault="00CA46C6" w:rsidP="00093CAE">
      <w:pPr>
        <w:pStyle w:val="Explorationsteps"/>
        <w:numPr>
          <w:ilvl w:val="0"/>
          <w:numId w:val="88"/>
        </w:numPr>
      </w:pPr>
      <w:r>
        <w:t>Save the file as [</w:t>
      </w:r>
      <w:r>
        <w:rPr>
          <w:i/>
        </w:rPr>
        <w:t>Your Name</w:t>
      </w:r>
      <w:r>
        <w:t xml:space="preserve">] </w:t>
      </w:r>
      <w:r>
        <w:rPr>
          <w:i/>
        </w:rPr>
        <w:t>Grouped Data</w:t>
      </w:r>
      <w:r>
        <w:t>.  Leave the file open.</w:t>
      </w:r>
    </w:p>
    <w:p w14:paraId="12E77355" w14:textId="77777777" w:rsidR="00BD09C3" w:rsidRDefault="00BD09C3" w:rsidP="00BD09C3">
      <w:pPr>
        <w:pStyle w:val="Exploration-name"/>
      </w:pPr>
    </w:p>
    <w:p w14:paraId="54404165" w14:textId="77777777" w:rsidR="00BD09C3" w:rsidRDefault="00BD09C3" w:rsidP="00BD09C3">
      <w:pPr>
        <w:pStyle w:val="Exploration-name"/>
      </w:pPr>
      <w:r>
        <w:t>Using the Automatic Calculating Functions</w:t>
      </w:r>
    </w:p>
    <w:p w14:paraId="40199E67" w14:textId="77777777" w:rsidR="00BD09C3" w:rsidRDefault="00BD09C3" w:rsidP="00BD09C3">
      <w:pPr>
        <w:pStyle w:val="Exploration-name"/>
      </w:pPr>
    </w:p>
    <w:p w14:paraId="31DE9FAC" w14:textId="77777777" w:rsidR="00BD09C3" w:rsidRDefault="00BD09C3" w:rsidP="00AA53BC">
      <w:pPr>
        <w:pStyle w:val="BodyText1"/>
      </w:pPr>
      <w:r>
        <w:t xml:space="preserve">Excel has a built-in function that provides three useful pieces of information:  record count, sum, and average.  </w:t>
      </w:r>
    </w:p>
    <w:p w14:paraId="44A0638C" w14:textId="77777777" w:rsidR="00BD09C3" w:rsidRDefault="00BD09C3" w:rsidP="00093CAE">
      <w:pPr>
        <w:pStyle w:val="Explorationsteps"/>
        <w:numPr>
          <w:ilvl w:val="0"/>
          <w:numId w:val="89"/>
        </w:numPr>
      </w:pPr>
      <w:r>
        <w:t xml:space="preserve">Highlight </w:t>
      </w:r>
      <w:r w:rsidRPr="004B35FD">
        <w:rPr>
          <w:b/>
        </w:rPr>
        <w:t>column F</w:t>
      </w:r>
      <w:r>
        <w:t xml:space="preserve"> and then look at the task bar directly below the datasheet.  Some of the calculated figures may not be useful.  For example, the count in this example reflects one more than the actual because the header is also being counted.  </w:t>
      </w:r>
    </w:p>
    <w:p w14:paraId="5817D86F" w14:textId="77777777" w:rsidR="00BD09C3" w:rsidRDefault="00BD09C3" w:rsidP="00093CAE">
      <w:pPr>
        <w:pStyle w:val="Explorationsteps"/>
        <w:numPr>
          <w:ilvl w:val="0"/>
          <w:numId w:val="89"/>
        </w:numPr>
      </w:pPr>
      <w:r>
        <w:t>What is the average population of the 54 African countries in your database?</w:t>
      </w:r>
    </w:p>
    <w:p w14:paraId="25D70DB7" w14:textId="77777777" w:rsidR="00BD09C3" w:rsidRDefault="00074B92" w:rsidP="00632D6C">
      <w:pPr>
        <w:pStyle w:val="Explorationsteps"/>
      </w:pPr>
      <w:r>
        <w:tab/>
      </w:r>
      <w:r w:rsidR="00BD09C3">
        <w:t>_________________________</w:t>
      </w:r>
    </w:p>
    <w:p w14:paraId="4635F4D4" w14:textId="77777777" w:rsidR="001F0B81" w:rsidRDefault="00BD09C3" w:rsidP="00093CAE">
      <w:pPr>
        <w:pStyle w:val="Explorationsteps"/>
        <w:numPr>
          <w:ilvl w:val="0"/>
          <w:numId w:val="89"/>
        </w:numPr>
      </w:pPr>
      <w:r>
        <w:t>What is the total population of Africa according to the information in your database?</w:t>
      </w:r>
    </w:p>
    <w:p w14:paraId="1EFE5092" w14:textId="77777777" w:rsidR="00BD09C3" w:rsidRDefault="00074B92" w:rsidP="00632D6C">
      <w:pPr>
        <w:pStyle w:val="Explorationsteps"/>
      </w:pPr>
      <w:r>
        <w:tab/>
      </w:r>
      <w:r w:rsidR="00AF3A0F">
        <w:t xml:space="preserve"> </w:t>
      </w:r>
      <w:r w:rsidR="00BD09C3">
        <w:softHyphen/>
      </w:r>
      <w:r w:rsidR="00BD09C3">
        <w:softHyphen/>
      </w:r>
      <w:r w:rsidR="00BD09C3">
        <w:softHyphen/>
      </w:r>
      <w:r w:rsidR="00BD09C3">
        <w:softHyphen/>
      </w:r>
      <w:r w:rsidR="00BD09C3">
        <w:softHyphen/>
      </w:r>
      <w:r w:rsidR="00BD09C3">
        <w:softHyphen/>
      </w:r>
      <w:r w:rsidR="00BD09C3">
        <w:softHyphen/>
      </w:r>
      <w:r w:rsidR="00BD09C3">
        <w:softHyphen/>
        <w:t>_________________________</w:t>
      </w:r>
    </w:p>
    <w:p w14:paraId="1D65A591" w14:textId="77777777" w:rsidR="00BD09C3" w:rsidRDefault="005F4A69" w:rsidP="00093CAE">
      <w:pPr>
        <w:pStyle w:val="Explorationsteps"/>
        <w:numPr>
          <w:ilvl w:val="0"/>
          <w:numId w:val="89"/>
        </w:numPr>
      </w:pPr>
      <w:r>
        <w:lastRenderedPageBreak/>
        <w:t>Save and close the file</w:t>
      </w:r>
      <w:r w:rsidR="00BD09C3">
        <w:t>.</w:t>
      </w:r>
    </w:p>
    <w:p w14:paraId="5F8D6BD0" w14:textId="77777777" w:rsidR="00B221DD" w:rsidRDefault="00CA46C6" w:rsidP="00CA46C6">
      <w:pPr>
        <w:pStyle w:val="Explorationheading"/>
      </w:pPr>
      <w:bookmarkStart w:id="103" w:name="_Toc227047726"/>
      <w:r>
        <w:t>Explore:</w:t>
      </w:r>
      <w:r w:rsidR="00A35F6C">
        <w:t xml:space="preserve"> </w:t>
      </w:r>
      <w:r>
        <w:t xml:space="preserve"> </w:t>
      </w:r>
      <w:r w:rsidR="00270614">
        <w:t>Creating a Pivot Table</w:t>
      </w:r>
      <w:bookmarkEnd w:id="103"/>
    </w:p>
    <w:p w14:paraId="4F6DF6FC" w14:textId="77777777" w:rsidR="00CA46C6" w:rsidRDefault="00CA46C6" w:rsidP="00AA53BC">
      <w:pPr>
        <w:pStyle w:val="BodyText1"/>
      </w:pPr>
      <w:r>
        <w:t xml:space="preserve">Your math students have now </w:t>
      </w:r>
      <w:r w:rsidR="00AF3A0F">
        <w:t>separated</w:t>
      </w:r>
      <w:r>
        <w:t xml:space="preserve"> the African continent into groups that represent countries above and below the average </w:t>
      </w:r>
      <w:r w:rsidR="00AF3A0F">
        <w:t>p</w:t>
      </w:r>
      <w:r>
        <w:t xml:space="preserve">ercent arable land.  They </w:t>
      </w:r>
      <w:r w:rsidR="005F4A69">
        <w:t xml:space="preserve">have one more task before they save the database to </w:t>
      </w:r>
      <w:r>
        <w:t xml:space="preserve">an Office Live workspace to share with their team members </w:t>
      </w:r>
      <w:r w:rsidR="005F4A69">
        <w:t xml:space="preserve">the other curriculum areas </w:t>
      </w:r>
      <w:r>
        <w:t xml:space="preserve">who are also working on the project. </w:t>
      </w:r>
    </w:p>
    <w:p w14:paraId="48A8F504" w14:textId="77777777" w:rsidR="00270614" w:rsidRDefault="00270614" w:rsidP="00AA53BC">
      <w:pPr>
        <w:pStyle w:val="BodyText1"/>
      </w:pPr>
      <w:r>
        <w:t xml:space="preserve">A </w:t>
      </w:r>
      <w:r w:rsidRPr="00AF3A0F">
        <w:rPr>
          <w:b/>
        </w:rPr>
        <w:t>pivot table</w:t>
      </w:r>
      <w:r>
        <w:t xml:space="preserve"> enables the user to easily summarize, explore, analyze, and present summary data. The data can also be visualized using the </w:t>
      </w:r>
      <w:r w:rsidRPr="00AF3A0F">
        <w:rPr>
          <w:b/>
        </w:rPr>
        <w:t>Excel Pivot Table Report</w:t>
      </w:r>
      <w:r>
        <w:t xml:space="preserve"> function. </w:t>
      </w:r>
    </w:p>
    <w:p w14:paraId="14CC81A2" w14:textId="77777777" w:rsidR="00F3569D" w:rsidRDefault="005F4A69" w:rsidP="00093CAE">
      <w:pPr>
        <w:pStyle w:val="Explorationsteps"/>
        <w:numPr>
          <w:ilvl w:val="0"/>
          <w:numId w:val="90"/>
        </w:numPr>
      </w:pPr>
      <w:r>
        <w:t xml:space="preserve">Open the file </w:t>
      </w:r>
      <w:r w:rsidRPr="004B35FD">
        <w:rPr>
          <w:i/>
        </w:rPr>
        <w:t>Africa Data Subtotal</w:t>
      </w:r>
      <w:r w:rsidR="00682FF7" w:rsidRPr="004B35FD">
        <w:rPr>
          <w:i/>
        </w:rPr>
        <w:t>s</w:t>
      </w:r>
      <w:r w:rsidRPr="004B35FD">
        <w:rPr>
          <w:i/>
        </w:rPr>
        <w:t>.</w:t>
      </w:r>
      <w:r>
        <w:t xml:space="preserve">  </w:t>
      </w:r>
      <w:r w:rsidR="002F165D">
        <w:t xml:space="preserve">Open the Africa datasheet by clicking the </w:t>
      </w:r>
      <w:r w:rsidR="002F165D" w:rsidRPr="00AF3A0F">
        <w:t>tab labeled</w:t>
      </w:r>
      <w:r w:rsidR="00AF3A0F">
        <w:t xml:space="preserve"> </w:t>
      </w:r>
      <w:r w:rsidR="002F165D" w:rsidRPr="002F165D">
        <w:rPr>
          <w:rStyle w:val="Exploration-clickingChar"/>
        </w:rPr>
        <w:t xml:space="preserve"> Africa</w:t>
      </w:r>
      <w:r w:rsidR="002F165D">
        <w:t xml:space="preserve"> at the bottom left of the window.</w:t>
      </w:r>
    </w:p>
    <w:p w14:paraId="0495DBE7" w14:textId="77777777" w:rsidR="00CA46C6" w:rsidRDefault="00BD09C3" w:rsidP="00093CAE">
      <w:pPr>
        <w:pStyle w:val="Explorationsteps"/>
        <w:numPr>
          <w:ilvl w:val="0"/>
          <w:numId w:val="90"/>
        </w:numPr>
      </w:pPr>
      <w:r>
        <w:t xml:space="preserve">Since </w:t>
      </w:r>
      <w:r w:rsidR="00AF3A0F">
        <w:t xml:space="preserve">the Social Studies team members </w:t>
      </w:r>
      <w:r>
        <w:t xml:space="preserve">will be examining </w:t>
      </w:r>
      <w:r w:rsidR="00682FF7">
        <w:t>regional characteristics</w:t>
      </w:r>
      <w:r>
        <w:t xml:space="preserve"> of the African continent, an additional sort is necessary.  Highlight </w:t>
      </w:r>
      <w:r w:rsidRPr="00F3569D">
        <w:rPr>
          <w:b/>
        </w:rPr>
        <w:t>column D</w:t>
      </w:r>
      <w:r>
        <w:t xml:space="preserve"> </w:t>
      </w:r>
      <w:r w:rsidR="00270614">
        <w:t>(</w:t>
      </w:r>
      <w:r w:rsidR="00682FF7">
        <w:rPr>
          <w:i/>
        </w:rPr>
        <w:t xml:space="preserve">field: </w:t>
      </w:r>
      <w:r w:rsidR="00270614" w:rsidRPr="00682FF7">
        <w:rPr>
          <w:i/>
        </w:rPr>
        <w:t>Region</w:t>
      </w:r>
      <w:r w:rsidR="00270614">
        <w:t xml:space="preserve">) </w:t>
      </w:r>
      <w:r>
        <w:t xml:space="preserve">and sort alphabetically </w:t>
      </w:r>
      <w:r w:rsidRPr="00F3569D">
        <w:rPr>
          <w:rStyle w:val="Exploration-clickingChar"/>
        </w:rPr>
        <w:t>A to Z.</w:t>
      </w:r>
      <w:r>
        <w:t xml:space="preserve">  </w:t>
      </w:r>
      <w:r w:rsidR="00270614">
        <w:t xml:space="preserve"> Countries are now sorted into groups by region.  Remember to expand the sort when prompted.</w:t>
      </w:r>
    </w:p>
    <w:p w14:paraId="0421DB4D" w14:textId="77777777" w:rsidR="00270614" w:rsidRDefault="002F165D" w:rsidP="00093CAE">
      <w:pPr>
        <w:pStyle w:val="Explorationsteps"/>
        <w:numPr>
          <w:ilvl w:val="0"/>
          <w:numId w:val="90"/>
        </w:numPr>
      </w:pPr>
      <w:r>
        <w:t xml:space="preserve">Place the cursor in any cell.  </w:t>
      </w:r>
      <w:r w:rsidR="00270614">
        <w:t xml:space="preserve">In the </w:t>
      </w:r>
      <w:r w:rsidR="00270614" w:rsidRPr="00270614">
        <w:rPr>
          <w:b/>
        </w:rPr>
        <w:t xml:space="preserve">Insert </w:t>
      </w:r>
      <w:r w:rsidR="00AF3A0F">
        <w:t>tab</w:t>
      </w:r>
      <w:r w:rsidR="00270614" w:rsidRPr="00270614">
        <w:rPr>
          <w:b/>
        </w:rPr>
        <w:t xml:space="preserve">, Tables </w:t>
      </w:r>
      <w:r w:rsidR="00270614" w:rsidRPr="00AF3A0F">
        <w:t>section</w:t>
      </w:r>
      <w:r w:rsidR="00270614">
        <w:t xml:space="preserve">, click the </w:t>
      </w:r>
      <w:r w:rsidR="00270614" w:rsidRPr="00270614">
        <w:rPr>
          <w:rStyle w:val="Exploration-clickingChar"/>
        </w:rPr>
        <w:t>Pivot Table</w:t>
      </w:r>
      <w:r w:rsidR="00270614">
        <w:t xml:space="preserve"> icon.  A </w:t>
      </w:r>
      <w:r w:rsidR="00270614" w:rsidRPr="00270614">
        <w:rPr>
          <w:b/>
        </w:rPr>
        <w:t xml:space="preserve">Create Pivot Table </w:t>
      </w:r>
      <w:r w:rsidR="00270614" w:rsidRPr="00AF3A0F">
        <w:t>dialog box</w:t>
      </w:r>
      <w:r w:rsidR="00270614">
        <w:t xml:space="preserve"> will appear.</w:t>
      </w:r>
    </w:p>
    <w:p w14:paraId="21E6DD29" w14:textId="77777777" w:rsidR="00270614" w:rsidRDefault="00270614" w:rsidP="00093CAE">
      <w:pPr>
        <w:pStyle w:val="Explorationsteps"/>
        <w:numPr>
          <w:ilvl w:val="0"/>
          <w:numId w:val="90"/>
        </w:numPr>
      </w:pPr>
      <w:r>
        <w:t xml:space="preserve">The entire table, as the table range, is already selected for you.  In the section </w:t>
      </w:r>
      <w:r>
        <w:rPr>
          <w:b/>
        </w:rPr>
        <w:t>Choose where you want the Pivot Table report to be placed</w:t>
      </w:r>
      <w:r>
        <w:t xml:space="preserve">, make sure that </w:t>
      </w:r>
      <w:r>
        <w:rPr>
          <w:rStyle w:val="Exploration-clickingChar"/>
        </w:rPr>
        <w:t>New</w:t>
      </w:r>
      <w:r w:rsidRPr="00270614">
        <w:rPr>
          <w:rStyle w:val="Exploration-clickingChar"/>
        </w:rPr>
        <w:t xml:space="preserve"> Worksheet</w:t>
      </w:r>
      <w:r>
        <w:t xml:space="preserve"> is selected.</w:t>
      </w:r>
    </w:p>
    <w:p w14:paraId="30BF2C9C" w14:textId="77777777" w:rsidR="00270614" w:rsidRDefault="00270614" w:rsidP="00093CAE">
      <w:pPr>
        <w:pStyle w:val="Explorationsteps"/>
        <w:numPr>
          <w:ilvl w:val="0"/>
          <w:numId w:val="90"/>
        </w:numPr>
      </w:pPr>
      <w:r>
        <w:t xml:space="preserve">Click </w:t>
      </w:r>
      <w:r w:rsidRPr="00270614">
        <w:rPr>
          <w:rStyle w:val="Exploration-clickingChar"/>
        </w:rPr>
        <w:t>OK</w:t>
      </w:r>
      <w:r>
        <w:t xml:space="preserve">.  Note that you are now in a new worksheet and a </w:t>
      </w:r>
      <w:r w:rsidRPr="00AF3A0F">
        <w:rPr>
          <w:b/>
        </w:rPr>
        <w:t>Pivot Table Field List</w:t>
      </w:r>
      <w:r>
        <w:t xml:space="preserve"> pane has appeared to the right of the worksheet.</w:t>
      </w:r>
    </w:p>
    <w:p w14:paraId="311F37C9" w14:textId="77777777" w:rsidR="002F165D" w:rsidRDefault="002F165D" w:rsidP="00093CAE">
      <w:pPr>
        <w:pStyle w:val="Explorationsteps"/>
        <w:numPr>
          <w:ilvl w:val="0"/>
          <w:numId w:val="90"/>
        </w:numPr>
      </w:pPr>
      <w:r>
        <w:t xml:space="preserve">From the </w:t>
      </w:r>
      <w:r w:rsidR="00270614">
        <w:rPr>
          <w:b/>
        </w:rPr>
        <w:t>Choose fields to add to report</w:t>
      </w:r>
      <w:r>
        <w:t>: choices, select the following:</w:t>
      </w:r>
    </w:p>
    <w:p w14:paraId="15ABEF11" w14:textId="77777777" w:rsidR="0001569F" w:rsidRDefault="0001569F" w:rsidP="00093CAE">
      <w:pPr>
        <w:pStyle w:val="Explorationsteps"/>
        <w:numPr>
          <w:ilvl w:val="0"/>
          <w:numId w:val="91"/>
        </w:numPr>
      </w:pPr>
      <w:r>
        <w:t>Region</w:t>
      </w:r>
    </w:p>
    <w:p w14:paraId="7FFF18DE" w14:textId="77777777" w:rsidR="002F165D" w:rsidRDefault="002F165D" w:rsidP="00093CAE">
      <w:pPr>
        <w:pStyle w:val="Explorationsteps"/>
        <w:numPr>
          <w:ilvl w:val="0"/>
          <w:numId w:val="91"/>
        </w:numPr>
      </w:pPr>
      <w:r>
        <w:t>Total area in Sq. Mi.</w:t>
      </w:r>
    </w:p>
    <w:p w14:paraId="7869F79A" w14:textId="77777777" w:rsidR="002F165D" w:rsidRDefault="0001569F" w:rsidP="00093CAE">
      <w:pPr>
        <w:pStyle w:val="Explorationsteps"/>
        <w:numPr>
          <w:ilvl w:val="0"/>
          <w:numId w:val="90"/>
        </w:numPr>
      </w:pPr>
      <w:r>
        <w:t xml:space="preserve">Right click </w:t>
      </w:r>
      <w:r w:rsidRPr="0001569F">
        <w:rPr>
          <w:rStyle w:val="Exploration-clickingChar"/>
        </w:rPr>
        <w:t>Sheet 1</w:t>
      </w:r>
      <w:r>
        <w:t xml:space="preserve"> at the bottom left of the window and select </w:t>
      </w:r>
      <w:r w:rsidRPr="0001569F">
        <w:rPr>
          <w:rStyle w:val="Exploration-clickingChar"/>
        </w:rPr>
        <w:t>Rename.</w:t>
      </w:r>
      <w:r>
        <w:t xml:space="preserve">  Type </w:t>
      </w:r>
      <w:r w:rsidR="000E57E7">
        <w:rPr>
          <w:rStyle w:val="Exploration-typingChar"/>
        </w:rPr>
        <w:t>Area</w:t>
      </w:r>
      <w:r>
        <w:t>.</w:t>
      </w:r>
      <w:r w:rsidR="00545554">
        <w:t xml:space="preserve"> </w:t>
      </w:r>
    </w:p>
    <w:p w14:paraId="144CD1FF" w14:textId="77777777" w:rsidR="000E57E7" w:rsidRDefault="000E57E7" w:rsidP="00093CAE">
      <w:pPr>
        <w:pStyle w:val="Explorationsteps"/>
        <w:numPr>
          <w:ilvl w:val="0"/>
          <w:numId w:val="90"/>
        </w:numPr>
      </w:pPr>
      <w:r>
        <w:t xml:space="preserve">Return to the Africa worksheet.  Create a second pivot table using the </w:t>
      </w:r>
      <w:r w:rsidRPr="000E57E7">
        <w:rPr>
          <w:rStyle w:val="Exploration-clickingChar"/>
        </w:rPr>
        <w:t>Region</w:t>
      </w:r>
      <w:r>
        <w:t xml:space="preserve"> and </w:t>
      </w:r>
      <w:r w:rsidRPr="000E57E7">
        <w:rPr>
          <w:rStyle w:val="Exploration-clickingChar"/>
        </w:rPr>
        <w:t>Population</w:t>
      </w:r>
      <w:r>
        <w:t xml:space="preserve"> fields and rename the sheet </w:t>
      </w:r>
      <w:r w:rsidRPr="000E57E7">
        <w:rPr>
          <w:rStyle w:val="Exploration-typingChar"/>
        </w:rPr>
        <w:t>Population</w:t>
      </w:r>
      <w:r>
        <w:t xml:space="preserve">. </w:t>
      </w:r>
    </w:p>
    <w:p w14:paraId="6220F1A3" w14:textId="77777777" w:rsidR="00545554" w:rsidRDefault="00545554" w:rsidP="00093CAE">
      <w:pPr>
        <w:pStyle w:val="Explorationsteps"/>
        <w:numPr>
          <w:ilvl w:val="0"/>
          <w:numId w:val="90"/>
        </w:numPr>
      </w:pPr>
      <w:r>
        <w:t xml:space="preserve">Save as </w:t>
      </w:r>
      <w:r w:rsidRPr="00CB5308">
        <w:rPr>
          <w:i/>
        </w:rPr>
        <w:t>[Your Name] Africa Data Subtotals</w:t>
      </w:r>
      <w:r>
        <w:t xml:space="preserve"> and </w:t>
      </w:r>
      <w:r w:rsidR="00757C13">
        <w:t>leave open</w:t>
      </w:r>
      <w:r>
        <w:t>.</w:t>
      </w:r>
    </w:p>
    <w:p w14:paraId="24E2D76D" w14:textId="77777777" w:rsidR="00CA46C6" w:rsidRDefault="00545554" w:rsidP="00545554">
      <w:pPr>
        <w:pStyle w:val="Explorationheading"/>
      </w:pPr>
      <w:bookmarkStart w:id="104" w:name="_Toc227047727"/>
      <w:r>
        <w:t xml:space="preserve">Explore:  Creating </w:t>
      </w:r>
      <w:r w:rsidR="00B7642B">
        <w:t xml:space="preserve">Pivot </w:t>
      </w:r>
      <w:r>
        <w:t>Charts in Excel</w:t>
      </w:r>
      <w:bookmarkEnd w:id="104"/>
    </w:p>
    <w:p w14:paraId="2D6F48F1" w14:textId="77777777" w:rsidR="00545554" w:rsidRDefault="00545554" w:rsidP="00AA53BC">
      <w:pPr>
        <w:pStyle w:val="BodyText1"/>
      </w:pPr>
      <w:r>
        <w:lastRenderedPageBreak/>
        <w:t>The math students have organized data for the countries of Africa for use by social studies and other classes and saved the Excel file to an Office Live project workspace.  Team members from the social studies class have accessed the file and will be creating charts or graphs to help them with their project assignments.</w:t>
      </w:r>
    </w:p>
    <w:p w14:paraId="214DFEF3" w14:textId="77777777" w:rsidR="0001569F" w:rsidRDefault="0001569F" w:rsidP="00093CAE">
      <w:pPr>
        <w:pStyle w:val="Explorationsteps"/>
        <w:numPr>
          <w:ilvl w:val="0"/>
          <w:numId w:val="92"/>
        </w:numPr>
      </w:pPr>
      <w:r>
        <w:t xml:space="preserve">If necessary, open the file </w:t>
      </w:r>
      <w:r w:rsidRPr="004B35FD">
        <w:rPr>
          <w:i/>
        </w:rPr>
        <w:t xml:space="preserve">[Your] African Data </w:t>
      </w:r>
      <w:proofErr w:type="spellStart"/>
      <w:r w:rsidRPr="004B35FD">
        <w:rPr>
          <w:i/>
        </w:rPr>
        <w:t>Subtotals.xsls</w:t>
      </w:r>
      <w:proofErr w:type="spellEnd"/>
      <w:r>
        <w:t xml:space="preserve">.  Open the Sheet, </w:t>
      </w:r>
      <w:r w:rsidR="000E57E7" w:rsidRPr="000E57E7">
        <w:rPr>
          <w:rStyle w:val="Exploration-clickingChar"/>
        </w:rPr>
        <w:t>Area</w:t>
      </w:r>
      <w:r w:rsidRPr="000E57E7">
        <w:rPr>
          <w:rStyle w:val="Exploration-clickingChar"/>
        </w:rPr>
        <w:t>,</w:t>
      </w:r>
      <w:r>
        <w:t xml:space="preserve"> by clicking the tab at the bottom left corner of the window.</w:t>
      </w:r>
    </w:p>
    <w:p w14:paraId="483A68FF" w14:textId="77777777" w:rsidR="0001569F" w:rsidRDefault="000E57E7" w:rsidP="00093CAE">
      <w:pPr>
        <w:pStyle w:val="Explorationsteps"/>
        <w:numPr>
          <w:ilvl w:val="0"/>
          <w:numId w:val="92"/>
        </w:numPr>
      </w:pPr>
      <w:r>
        <w:t xml:space="preserve">Click anywhere on the pivot table to access the </w:t>
      </w:r>
      <w:r w:rsidRPr="005551B4">
        <w:rPr>
          <w:b/>
        </w:rPr>
        <w:t>Pivot Table Tools</w:t>
      </w:r>
      <w:r>
        <w:t xml:space="preserve"> ribbon.  Click the </w:t>
      </w:r>
      <w:r w:rsidR="00AF3A0F">
        <w:rPr>
          <w:rStyle w:val="Exploration-clickingChar"/>
        </w:rPr>
        <w:t>Options</w:t>
      </w:r>
      <w:r w:rsidR="00AF3A0F">
        <w:t xml:space="preserve">  t</w:t>
      </w:r>
      <w:r>
        <w:t xml:space="preserve">ab, go to the </w:t>
      </w:r>
      <w:r w:rsidRPr="005551B4">
        <w:rPr>
          <w:b/>
        </w:rPr>
        <w:t xml:space="preserve">Tools </w:t>
      </w:r>
      <w:r>
        <w:t xml:space="preserve">section, and click the </w:t>
      </w:r>
      <w:r w:rsidRPr="005551B4">
        <w:rPr>
          <w:rStyle w:val="Exploration-clickingChar"/>
        </w:rPr>
        <w:t xml:space="preserve">PivotChart </w:t>
      </w:r>
      <w:r>
        <w:t>icon.</w:t>
      </w:r>
    </w:p>
    <w:p w14:paraId="03DAEBBC" w14:textId="77777777" w:rsidR="0001569F" w:rsidRDefault="000E57E7" w:rsidP="00093CAE">
      <w:pPr>
        <w:pStyle w:val="Explorationsteps"/>
        <w:numPr>
          <w:ilvl w:val="0"/>
          <w:numId w:val="92"/>
        </w:numPr>
      </w:pPr>
      <w:r>
        <w:t xml:space="preserve">Select </w:t>
      </w:r>
      <w:r w:rsidR="005551B4" w:rsidRPr="005551B4">
        <w:rPr>
          <w:rStyle w:val="Exploration-clickingChar"/>
        </w:rPr>
        <w:t>Bar</w:t>
      </w:r>
      <w:r>
        <w:t xml:space="preserve"> chart from the options and the </w:t>
      </w:r>
      <w:r w:rsidRPr="005551B4">
        <w:rPr>
          <w:b/>
        </w:rPr>
        <w:t xml:space="preserve">first </w:t>
      </w:r>
      <w:r w:rsidR="005551B4" w:rsidRPr="00AF3A0F">
        <w:t>bar</w:t>
      </w:r>
      <w:r w:rsidRPr="00AF3A0F">
        <w:t xml:space="preserve"> chart design</w:t>
      </w:r>
      <w:r>
        <w:t xml:space="preserve"> in the menu.  A chart will automatically be created in the same worksheet.</w:t>
      </w:r>
    </w:p>
    <w:p w14:paraId="009250C2" w14:textId="77777777" w:rsidR="000E57E7" w:rsidRDefault="000E57E7" w:rsidP="00093CAE">
      <w:pPr>
        <w:pStyle w:val="Explorationsteps"/>
        <w:numPr>
          <w:ilvl w:val="0"/>
          <w:numId w:val="92"/>
        </w:numPr>
      </w:pPr>
      <w:r>
        <w:t xml:space="preserve">Click the word, </w:t>
      </w:r>
      <w:r w:rsidRPr="005551B4">
        <w:rPr>
          <w:rStyle w:val="Exploration-clickingChar"/>
        </w:rPr>
        <w:t>Total</w:t>
      </w:r>
      <w:r>
        <w:t xml:space="preserve">, in the </w:t>
      </w:r>
      <w:r w:rsidRPr="005551B4">
        <w:rPr>
          <w:b/>
        </w:rPr>
        <w:t xml:space="preserve">Title </w:t>
      </w:r>
      <w:r w:rsidRPr="00AF3A0F">
        <w:t>text box</w:t>
      </w:r>
      <w:r>
        <w:t xml:space="preserve">, then </w:t>
      </w:r>
      <w:r w:rsidRPr="005551B4">
        <w:rPr>
          <w:rStyle w:val="Exploration-clickingChar"/>
        </w:rPr>
        <w:t>click the word twice</w:t>
      </w:r>
      <w:r>
        <w:t xml:space="preserve"> to highlight it.  Type </w:t>
      </w:r>
      <w:r w:rsidRPr="005551B4">
        <w:rPr>
          <w:rStyle w:val="Exploration-typingChar"/>
        </w:rPr>
        <w:t>Total Area by Region (Sq. Mi.).</w:t>
      </w:r>
    </w:p>
    <w:p w14:paraId="0830E491" w14:textId="77777777" w:rsidR="005551B4" w:rsidRDefault="005551B4" w:rsidP="00093CAE">
      <w:pPr>
        <w:pStyle w:val="Explorationsteps"/>
        <w:numPr>
          <w:ilvl w:val="0"/>
          <w:numId w:val="92"/>
        </w:numPr>
      </w:pPr>
      <w:r>
        <w:t xml:space="preserve">Click anywhere on the chart area.  Click the </w:t>
      </w:r>
      <w:r w:rsidRPr="005551B4">
        <w:rPr>
          <w:rStyle w:val="Exploration-clickingChar"/>
        </w:rPr>
        <w:t>Layout</w:t>
      </w:r>
      <w:r>
        <w:t xml:space="preserve"> tab, </w:t>
      </w:r>
      <w:r>
        <w:rPr>
          <w:rStyle w:val="Exploration-clickingChar"/>
        </w:rPr>
        <w:t>Data L</w:t>
      </w:r>
      <w:r w:rsidRPr="005551B4">
        <w:rPr>
          <w:rStyle w:val="Exploration-clickingChar"/>
        </w:rPr>
        <w:t>abels</w:t>
      </w:r>
      <w:r>
        <w:t xml:space="preserve">, and then select </w:t>
      </w:r>
      <w:r w:rsidRPr="005551B4">
        <w:rPr>
          <w:rStyle w:val="Exploration-clickingChar"/>
        </w:rPr>
        <w:t>Outside End</w:t>
      </w:r>
      <w:r>
        <w:t xml:space="preserve"> from the drop down menu.  Your screen should look similar to the one below.</w:t>
      </w:r>
    </w:p>
    <w:p w14:paraId="56BD4A18" w14:textId="77777777" w:rsidR="005551B4" w:rsidRPr="001F0B81" w:rsidRDefault="005551B4" w:rsidP="00CB5308">
      <w:pPr>
        <w:pStyle w:val="Explorationsteps"/>
        <w:jc w:val="right"/>
      </w:pPr>
      <w:r w:rsidRPr="001F0B81">
        <w:rPr>
          <w:noProof/>
        </w:rPr>
        <w:drawing>
          <wp:anchor distT="0" distB="0" distL="114300" distR="114300" simplePos="0" relativeHeight="251709952" behindDoc="1" locked="0" layoutInCell="1" allowOverlap="1" wp14:editId="52D107BD">
            <wp:simplePos x="0" y="0"/>
            <wp:positionH relativeFrom="margin">
              <wp:posOffset>228600</wp:posOffset>
            </wp:positionH>
            <wp:positionV relativeFrom="paragraph">
              <wp:posOffset>-1905</wp:posOffset>
            </wp:positionV>
            <wp:extent cx="5943600" cy="3562350"/>
            <wp:effectExtent l="19050" t="0" r="0" b="0"/>
            <wp:wrapTight wrapText="bothSides">
              <wp:wrapPolygon edited="0">
                <wp:start x="-69" y="0"/>
                <wp:lineTo x="-69" y="21484"/>
                <wp:lineTo x="21600" y="21484"/>
                <wp:lineTo x="21600" y="0"/>
                <wp:lineTo x="-69" y="0"/>
              </wp:wrapPolygon>
            </wp:wrapTight>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r w:rsidRPr="001F0B81">
        <w:t xml:space="preserve"> Excel Pivot Table and Pivot Chart</w:t>
      </w:r>
    </w:p>
    <w:p w14:paraId="36D061A2" w14:textId="77777777" w:rsidR="005551B4" w:rsidRDefault="005551B4" w:rsidP="00632D6C">
      <w:pPr>
        <w:pStyle w:val="Explorationsteps"/>
      </w:pPr>
    </w:p>
    <w:p w14:paraId="733E5D17" w14:textId="77777777" w:rsidR="005551B4" w:rsidRDefault="005551B4" w:rsidP="00093CAE">
      <w:pPr>
        <w:pStyle w:val="Explorationsteps"/>
        <w:numPr>
          <w:ilvl w:val="0"/>
          <w:numId w:val="92"/>
        </w:numPr>
      </w:pPr>
      <w:r>
        <w:t xml:space="preserve">Access the </w:t>
      </w:r>
      <w:r w:rsidRPr="00AF3A0F">
        <w:t>Population</w:t>
      </w:r>
      <w:r>
        <w:t xml:space="preserve"> worksheet.  Create a pie chart that shows the total population by region for all the African countries.</w:t>
      </w:r>
    </w:p>
    <w:p w14:paraId="3A862202" w14:textId="77777777" w:rsidR="005551B4" w:rsidRDefault="005551B4" w:rsidP="00093CAE">
      <w:pPr>
        <w:pStyle w:val="Explorationsteps"/>
        <w:numPr>
          <w:ilvl w:val="0"/>
          <w:numId w:val="92"/>
        </w:numPr>
      </w:pPr>
      <w:r>
        <w:lastRenderedPageBreak/>
        <w:t xml:space="preserve">When you get ready to add the data labels, select </w:t>
      </w:r>
      <w:r w:rsidRPr="005551B4">
        <w:rPr>
          <w:rStyle w:val="Exploration-clickingChar"/>
        </w:rPr>
        <w:t>Best Fit</w:t>
      </w:r>
      <w:r>
        <w:t xml:space="preserve"> as the option for placement.</w:t>
      </w:r>
    </w:p>
    <w:p w14:paraId="46D37AB9" w14:textId="77777777" w:rsidR="005551B4" w:rsidRDefault="005551B4" w:rsidP="00093CAE">
      <w:pPr>
        <w:pStyle w:val="Explorationsteps"/>
        <w:numPr>
          <w:ilvl w:val="0"/>
          <w:numId w:val="92"/>
        </w:numPr>
      </w:pPr>
      <w:r>
        <w:t>Save the file and close.</w:t>
      </w:r>
    </w:p>
    <w:p w14:paraId="3A17D670" w14:textId="77777777" w:rsidR="00B37926" w:rsidRPr="007815AB" w:rsidRDefault="00B37926" w:rsidP="00632D6C">
      <w:pPr>
        <w:pStyle w:val="Explorationsteps"/>
      </w:pPr>
      <w:r>
        <w:tab/>
      </w:r>
    </w:p>
    <w:p w14:paraId="3F8A4840" w14:textId="77777777" w:rsidR="007815AB" w:rsidRDefault="007815AB" w:rsidP="00632D6C">
      <w:pPr>
        <w:pStyle w:val="Explorationsteps"/>
      </w:pPr>
    </w:p>
    <w:p w14:paraId="3702969E" w14:textId="77777777" w:rsidR="00ED7484" w:rsidRPr="00A76F7C" w:rsidRDefault="00ED7484" w:rsidP="004721F4">
      <w:pPr>
        <w:pStyle w:val="TestYourKnowledgeheading"/>
      </w:pPr>
      <w:bookmarkStart w:id="105" w:name="_Toc224631110"/>
      <w:bookmarkStart w:id="106" w:name="_Toc227047728"/>
      <w:bookmarkEnd w:id="98"/>
      <w:r w:rsidRPr="00A76F7C">
        <w:t>Test Your Knowledge</w:t>
      </w:r>
      <w:bookmarkEnd w:id="95"/>
      <w:bookmarkEnd w:id="96"/>
      <w:bookmarkEnd w:id="105"/>
      <w:bookmarkEnd w:id="106"/>
      <w:r w:rsidRPr="00A76F7C">
        <w:t xml:space="preserve"> </w:t>
      </w:r>
    </w:p>
    <w:p w14:paraId="7958FD4B" w14:textId="77777777" w:rsidR="00377522" w:rsidRDefault="00377522" w:rsidP="00AA53BC">
      <w:pPr>
        <w:pStyle w:val="BodyText1"/>
      </w:pPr>
      <w:bookmarkStart w:id="107" w:name="_Toc220303635"/>
      <w:bookmarkStart w:id="108" w:name="_Toc220330945"/>
      <w:r w:rsidRPr="00A76F7C">
        <w:t xml:space="preserve">The tasks below were addressed in </w:t>
      </w:r>
      <w:r>
        <w:t>this u</w:t>
      </w:r>
      <w:r w:rsidRPr="00A76F7C">
        <w:t>nit. Be sure you understand the terms used and are abl</w:t>
      </w:r>
      <w:r w:rsidR="003F69D2">
        <w:t>e to complete the tasks listed.</w:t>
      </w:r>
    </w:p>
    <w:p w14:paraId="65FA148A" w14:textId="77777777" w:rsidR="00377522" w:rsidRPr="00A76F7C" w:rsidRDefault="00377522" w:rsidP="00AA53BC">
      <w:pPr>
        <w:pStyle w:val="BodyText1"/>
      </w:pPr>
    </w:p>
    <w:p w14:paraId="45F2DA5C" w14:textId="77777777" w:rsidR="00377522" w:rsidRPr="00A76F7C" w:rsidRDefault="00377522" w:rsidP="00377522">
      <w:pPr>
        <w:pStyle w:val="TestYourKnowledge-ReviewMe"/>
      </w:pPr>
      <w:r w:rsidRPr="00A76F7C">
        <w:t xml:space="preserve">Review Me – </w:t>
      </w:r>
      <w:r w:rsidR="008003E5">
        <w:t>Managing Data Files</w:t>
      </w:r>
      <w:r w:rsidRPr="00A76F7C">
        <w:t xml:space="preserve"> </w:t>
      </w:r>
    </w:p>
    <w:p w14:paraId="10AFC84D" w14:textId="77777777" w:rsidR="00551659" w:rsidRPr="00CB5308" w:rsidRDefault="00A40520" w:rsidP="00F46914">
      <w:pPr>
        <w:pStyle w:val="TestYourKnowledgesteps"/>
        <w:numPr>
          <w:ilvl w:val="0"/>
          <w:numId w:val="125"/>
        </w:numPr>
      </w:pPr>
      <w:r w:rsidRPr="00CB5308">
        <w:t xml:space="preserve">Open the file African Highways </w:t>
      </w:r>
      <w:proofErr w:type="spellStart"/>
      <w:r w:rsidRPr="00CB5308">
        <w:t>Report.xsls</w:t>
      </w:r>
      <w:proofErr w:type="spellEnd"/>
      <w:r w:rsidRPr="00CB5308">
        <w:t xml:space="preserve">.  </w:t>
      </w:r>
    </w:p>
    <w:p w14:paraId="42A3F363" w14:textId="77777777" w:rsidR="008003E5" w:rsidRPr="00CB5308" w:rsidRDefault="008003E5" w:rsidP="00F46914">
      <w:pPr>
        <w:pStyle w:val="TestYourKnowledgesteps"/>
        <w:numPr>
          <w:ilvl w:val="0"/>
          <w:numId w:val="125"/>
        </w:numPr>
      </w:pPr>
      <w:r w:rsidRPr="00CB5308">
        <w:t>Rename Sheet 1 as All.</w:t>
      </w:r>
    </w:p>
    <w:p w14:paraId="26BCE665" w14:textId="77777777" w:rsidR="008003E5" w:rsidRPr="00CB5308" w:rsidRDefault="008003E5" w:rsidP="00F46914">
      <w:pPr>
        <w:pStyle w:val="TestYourKnowledgesteps"/>
        <w:numPr>
          <w:ilvl w:val="0"/>
          <w:numId w:val="125"/>
        </w:numPr>
      </w:pPr>
      <w:r w:rsidRPr="00CB5308">
        <w:t>Bold the entire column of country names.</w:t>
      </w:r>
    </w:p>
    <w:p w14:paraId="37DF8AD5" w14:textId="77777777" w:rsidR="00A24475" w:rsidRPr="00CB5308" w:rsidRDefault="00EF028E" w:rsidP="00F46914">
      <w:pPr>
        <w:pStyle w:val="TestYourKnowledgesteps"/>
        <w:numPr>
          <w:ilvl w:val="0"/>
          <w:numId w:val="125"/>
        </w:numPr>
      </w:pPr>
      <w:r w:rsidRPr="00CB5308">
        <w:t>Research to find current major ruler of Cameroon.</w:t>
      </w:r>
      <w:r w:rsidR="00A24475" w:rsidRPr="00CB5308">
        <w:t xml:space="preserve"> _________________________</w:t>
      </w:r>
    </w:p>
    <w:p w14:paraId="15DDD490" w14:textId="77777777" w:rsidR="00EF028E" w:rsidRPr="00CB5308" w:rsidRDefault="00EF028E" w:rsidP="00F46914">
      <w:pPr>
        <w:pStyle w:val="TestYourKnowledgesteps"/>
        <w:numPr>
          <w:ilvl w:val="0"/>
          <w:numId w:val="125"/>
        </w:numPr>
      </w:pPr>
      <w:r w:rsidRPr="00CB5308">
        <w:t xml:space="preserve">The longitude </w:t>
      </w:r>
      <w:r w:rsidR="00A24475" w:rsidRPr="00CB5308">
        <w:t xml:space="preserve">_______________ </w:t>
      </w:r>
      <w:r w:rsidRPr="00CB5308">
        <w:t>and latitude of Ethiopia.</w:t>
      </w:r>
      <w:r w:rsidR="00A24475" w:rsidRPr="00CB5308">
        <w:t xml:space="preserve"> _________________</w:t>
      </w:r>
    </w:p>
    <w:p w14:paraId="7A306137" w14:textId="77777777" w:rsidR="00377522" w:rsidRPr="00A76F7C" w:rsidRDefault="00377522" w:rsidP="00377522">
      <w:pPr>
        <w:pStyle w:val="TestYourKnowledge-ReviewMe"/>
      </w:pPr>
      <w:r w:rsidRPr="00A76F7C">
        <w:t xml:space="preserve">Review Me – </w:t>
      </w:r>
      <w:r w:rsidR="008003E5" w:rsidRPr="008003E5">
        <w:t>Sorting</w:t>
      </w:r>
      <w:r w:rsidR="003F69D2">
        <w:t xml:space="preserve"> and </w:t>
      </w:r>
      <w:r w:rsidR="008003E5" w:rsidRPr="008003E5">
        <w:t>Filtering Data</w:t>
      </w:r>
      <w:r w:rsidRPr="00A76F7C">
        <w:t xml:space="preserve">  </w:t>
      </w:r>
    </w:p>
    <w:p w14:paraId="2D0E7112" w14:textId="77777777" w:rsidR="008003E5" w:rsidRPr="00CB5308" w:rsidRDefault="008003E5" w:rsidP="00F46914">
      <w:pPr>
        <w:pStyle w:val="TestYourKnowledgesteps"/>
        <w:numPr>
          <w:ilvl w:val="0"/>
          <w:numId w:val="126"/>
        </w:numPr>
      </w:pPr>
      <w:r w:rsidRPr="00CB5308">
        <w:t>Highlight the entire worksheet to conduct a custom sort by continent, region, and then population (largest to smallest).</w:t>
      </w:r>
    </w:p>
    <w:p w14:paraId="1E147D35" w14:textId="77777777" w:rsidR="00377522" w:rsidRPr="00CB5308" w:rsidRDefault="008003E5" w:rsidP="00F46914">
      <w:pPr>
        <w:pStyle w:val="TestYourKnowledgesteps"/>
        <w:numPr>
          <w:ilvl w:val="0"/>
          <w:numId w:val="126"/>
        </w:numPr>
      </w:pPr>
      <w:r w:rsidRPr="00CB5308">
        <w:t>Filter</w:t>
      </w:r>
      <w:r w:rsidR="00377522" w:rsidRPr="00CB5308">
        <w:t xml:space="preserve"> the </w:t>
      </w:r>
      <w:r w:rsidRPr="00CB5308">
        <w:t>data so that only</w:t>
      </w:r>
      <w:r w:rsidR="00377522" w:rsidRPr="00CB5308">
        <w:t xml:space="preserve"> the </w:t>
      </w:r>
      <w:r w:rsidRPr="00CB5308">
        <w:t>data for African countries remain.</w:t>
      </w:r>
    </w:p>
    <w:p w14:paraId="1314208A" w14:textId="77777777" w:rsidR="00377522" w:rsidRPr="00CB5308" w:rsidRDefault="008003E5" w:rsidP="00F46914">
      <w:pPr>
        <w:pStyle w:val="TestYourKnowledgesteps"/>
        <w:numPr>
          <w:ilvl w:val="0"/>
          <w:numId w:val="126"/>
        </w:numPr>
      </w:pPr>
      <w:r w:rsidRPr="00CB5308">
        <w:t>Highlight and copy datasheet.  Paste into sheet 2.</w:t>
      </w:r>
      <w:r w:rsidR="00EF028E" w:rsidRPr="00CB5308">
        <w:t xml:space="preserve">  </w:t>
      </w:r>
    </w:p>
    <w:p w14:paraId="06311026" w14:textId="77777777" w:rsidR="008003E5" w:rsidRPr="00CB5308" w:rsidRDefault="008003E5" w:rsidP="00F46914">
      <w:pPr>
        <w:pStyle w:val="TestYourKnowledgesteps"/>
        <w:numPr>
          <w:ilvl w:val="0"/>
          <w:numId w:val="126"/>
        </w:numPr>
      </w:pPr>
      <w:r w:rsidRPr="00CB5308">
        <w:t>Rename sheet 2 as Africa.</w:t>
      </w:r>
    </w:p>
    <w:p w14:paraId="23453642" w14:textId="77777777" w:rsidR="008003E5" w:rsidRPr="00CB5308" w:rsidRDefault="008003E5" w:rsidP="00F46914">
      <w:pPr>
        <w:pStyle w:val="TestYourKnowledgesteps"/>
        <w:numPr>
          <w:ilvl w:val="0"/>
          <w:numId w:val="126"/>
        </w:numPr>
      </w:pPr>
      <w:r w:rsidRPr="00CB5308">
        <w:t>Remove filter from sheet 1 (All data).</w:t>
      </w:r>
    </w:p>
    <w:p w14:paraId="313F3B26" w14:textId="77777777" w:rsidR="00377522" w:rsidRPr="00A76F7C" w:rsidRDefault="00377522" w:rsidP="00377522">
      <w:pPr>
        <w:pStyle w:val="TestYourKnowledge-ReviewMe"/>
      </w:pPr>
      <w:r w:rsidRPr="00A76F7C">
        <w:t xml:space="preserve">Review Me – </w:t>
      </w:r>
      <w:r w:rsidR="00EF028E">
        <w:t>Pivot Tables</w:t>
      </w:r>
      <w:r w:rsidR="003F69D2">
        <w:t xml:space="preserve"> and </w:t>
      </w:r>
      <w:r w:rsidR="00EF028E">
        <w:t>Charts</w:t>
      </w:r>
      <w:r w:rsidRPr="00A76F7C">
        <w:t xml:space="preserve">  </w:t>
      </w:r>
    </w:p>
    <w:p w14:paraId="61CCEAFB" w14:textId="77777777" w:rsidR="00377522" w:rsidRPr="00CB5308" w:rsidRDefault="00EF028E" w:rsidP="00F46914">
      <w:pPr>
        <w:pStyle w:val="TestYourKnowledgesteps"/>
        <w:numPr>
          <w:ilvl w:val="0"/>
          <w:numId w:val="127"/>
        </w:numPr>
      </w:pPr>
      <w:r w:rsidRPr="00CB5308">
        <w:t>Using the Africa (only) data, create a pivot table showing totals of highways by region.</w:t>
      </w:r>
    </w:p>
    <w:p w14:paraId="0D5F98A5" w14:textId="77777777" w:rsidR="00377522" w:rsidRPr="00CB5308" w:rsidRDefault="00EF028E" w:rsidP="00F46914">
      <w:pPr>
        <w:pStyle w:val="TestYourKnowledgesteps"/>
        <w:numPr>
          <w:ilvl w:val="0"/>
          <w:numId w:val="127"/>
        </w:numPr>
      </w:pPr>
      <w:r w:rsidRPr="00CB5308">
        <w:t>Create a pie chart using pivot table data.  Add data labels.</w:t>
      </w:r>
    </w:p>
    <w:p w14:paraId="276FB647" w14:textId="77777777" w:rsidR="00EF028E" w:rsidRPr="00CB5308" w:rsidRDefault="00EF028E" w:rsidP="00F46914">
      <w:pPr>
        <w:pStyle w:val="TestYourKnowledgesteps"/>
        <w:numPr>
          <w:ilvl w:val="0"/>
          <w:numId w:val="127"/>
        </w:numPr>
      </w:pPr>
      <w:r w:rsidRPr="00CB5308">
        <w:t>Change the title of the pie chart.</w:t>
      </w:r>
    </w:p>
    <w:p w14:paraId="03B08E73" w14:textId="77777777" w:rsidR="002449D6" w:rsidRPr="00A76F7C" w:rsidRDefault="002449D6" w:rsidP="004721F4">
      <w:pPr>
        <w:pStyle w:val="CurriculumConnectionsheader"/>
      </w:pPr>
      <w:bookmarkStart w:id="109" w:name="_Toc220402141"/>
      <w:bookmarkStart w:id="110" w:name="_Toc224631111"/>
      <w:bookmarkStart w:id="111" w:name="_Toc227047729"/>
      <w:r w:rsidRPr="00A76F7C">
        <w:lastRenderedPageBreak/>
        <w:t>Curriculum Connections</w:t>
      </w:r>
      <w:bookmarkEnd w:id="107"/>
      <w:bookmarkEnd w:id="108"/>
      <w:bookmarkEnd w:id="109"/>
      <w:bookmarkEnd w:id="110"/>
      <w:bookmarkEnd w:id="111"/>
    </w:p>
    <w:p w14:paraId="27557E49" w14:textId="77777777" w:rsidR="002449D6" w:rsidRPr="00A76F7C" w:rsidRDefault="002449D6" w:rsidP="00AA53BC">
      <w:pPr>
        <w:pStyle w:val="BodyText1"/>
      </w:pPr>
      <w:r w:rsidRPr="00A76F7C">
        <w:t xml:space="preserve">Students use computers in the classroom as a tool for </w:t>
      </w:r>
      <w:r w:rsidR="00B32C48">
        <w:t xml:space="preserve">both </w:t>
      </w:r>
      <w:r w:rsidRPr="00A76F7C">
        <w:t>productivity and learning. Integrating computer skills with the academic curriculum motivates and engages students</w:t>
      </w:r>
      <w:r w:rsidR="00B32C48">
        <w:t>,</w:t>
      </w:r>
      <w:r w:rsidRPr="00A76F7C">
        <w:t xml:space="preserve"> and prepares them for the technology age.</w:t>
      </w:r>
      <w:r w:rsidR="002573EF">
        <w:t xml:space="preserve"> </w:t>
      </w:r>
    </w:p>
    <w:p w14:paraId="15DA8C51" w14:textId="77777777" w:rsidR="002449D6" w:rsidRPr="00A76F7C" w:rsidRDefault="002573EF" w:rsidP="00AA53BC">
      <w:pPr>
        <w:pStyle w:val="BodyText1"/>
      </w:pPr>
      <w:r w:rsidRPr="002573EF">
        <w:t xml:space="preserve">Many local, regional, and national organizations provide data that can be downloaded to Excel for use in a variety of analyses.  Conduct a search using the MSN or another search engine of the phrase student datasets.  Look at a few of the search results. </w:t>
      </w:r>
      <w:r w:rsidR="002449D6" w:rsidRPr="00A76F7C">
        <w:t xml:space="preserve">Below are a few ideas </w:t>
      </w:r>
      <w:r w:rsidR="00B32C48">
        <w:t>which</w:t>
      </w:r>
      <w:r w:rsidR="002449D6" w:rsidRPr="00A76F7C">
        <w:t xml:space="preserve"> can be used to integrate the skills </w:t>
      </w:r>
      <w:r w:rsidR="00B32C48">
        <w:t>covered</w:t>
      </w:r>
      <w:r w:rsidR="002449D6" w:rsidRPr="00A76F7C">
        <w:t xml:space="preserve"> in this unit into the </w:t>
      </w:r>
      <w:r w:rsidR="00B32C48">
        <w:t xml:space="preserve">academic </w:t>
      </w:r>
      <w:r w:rsidR="002449D6" w:rsidRPr="00A76F7C">
        <w:t>curriculum.</w:t>
      </w:r>
    </w:p>
    <w:p w14:paraId="7C45B213" w14:textId="77777777" w:rsidR="002449D6" w:rsidRPr="00B32C48" w:rsidRDefault="00B32C48" w:rsidP="00167ECF">
      <w:pPr>
        <w:pStyle w:val="CurriculumConnectionsIdeaheading"/>
      </w:pPr>
      <w:r>
        <w:t xml:space="preserve">Idea 1 – </w:t>
      </w:r>
      <w:r w:rsidR="002C2451">
        <w:t>Collecting and Managing Real-Time Data</w:t>
      </w:r>
    </w:p>
    <w:p w14:paraId="18CD7B04" w14:textId="77777777" w:rsidR="002449D6" w:rsidRDefault="003B2C35" w:rsidP="00900B77">
      <w:pPr>
        <w:pStyle w:val="CurriculumConnectionsIdeaslist"/>
      </w:pPr>
      <w:r>
        <w:t>S</w:t>
      </w:r>
      <w:r w:rsidR="002C2451">
        <w:t xml:space="preserve">tudents </w:t>
      </w:r>
      <w:r>
        <w:t xml:space="preserve">in grades 1-3 </w:t>
      </w:r>
      <w:r w:rsidR="002C2451">
        <w:t xml:space="preserve">collect weather or stream data, </w:t>
      </w:r>
      <w:r w:rsidR="00682FF7">
        <w:t xml:space="preserve">and </w:t>
      </w:r>
      <w:r>
        <w:t xml:space="preserve">learn how to add it to an Excel </w:t>
      </w:r>
      <w:r w:rsidR="00682FF7">
        <w:t>datasheet</w:t>
      </w:r>
      <w:r>
        <w:t xml:space="preserve"> prepared by the teacher.  </w:t>
      </w:r>
      <w:r w:rsidR="00C57C3C">
        <w:t xml:space="preserve">  </w:t>
      </w:r>
    </w:p>
    <w:p w14:paraId="1DF50286" w14:textId="77777777" w:rsidR="00C57C3C" w:rsidRDefault="003B2C35" w:rsidP="007D7D06">
      <w:pPr>
        <w:pStyle w:val="CurriculumConnectionsIdeaslist"/>
        <w:numPr>
          <w:ilvl w:val="1"/>
          <w:numId w:val="29"/>
        </w:numPr>
      </w:pPr>
      <w:r>
        <w:t>Grade 3 students practice writing interpretations of data for science class</w:t>
      </w:r>
      <w:r w:rsidR="00C57C3C">
        <w:t>.</w:t>
      </w:r>
    </w:p>
    <w:p w14:paraId="5B6E9FC0" w14:textId="77777777" w:rsidR="003B2C35" w:rsidRDefault="003B2C35" w:rsidP="003B2C35">
      <w:pPr>
        <w:pStyle w:val="CurriculumConnectionsIdeaslist"/>
      </w:pPr>
      <w:r>
        <w:t xml:space="preserve">Students in grades 6-8 </w:t>
      </w:r>
      <w:r w:rsidR="002573EF">
        <w:t xml:space="preserve">math classes </w:t>
      </w:r>
      <w:r>
        <w:t xml:space="preserve">validate </w:t>
      </w:r>
      <w:r w:rsidR="00AA3B52">
        <w:t xml:space="preserve">these weather/stream </w:t>
      </w:r>
      <w:r>
        <w:t xml:space="preserve">data using number logic and reasoning.  They also experiment with various types of graphs and charts to aid their understanding of which type of data work with which type of chart and why.  </w:t>
      </w:r>
    </w:p>
    <w:p w14:paraId="3DF3771F" w14:textId="77777777" w:rsidR="002449D6" w:rsidRPr="00A76F7C" w:rsidRDefault="003B2C35" w:rsidP="00900B77">
      <w:pPr>
        <w:pStyle w:val="CurriculumConnectionsIdeaslist"/>
      </w:pPr>
      <w:r>
        <w:t xml:space="preserve">Students in grades 7-12 </w:t>
      </w:r>
      <w:r w:rsidR="002573EF">
        <w:t xml:space="preserve">math classes </w:t>
      </w:r>
      <w:r>
        <w:t>conduct statistical analyses using the data.  Younger students can also use the data for a variety of calculations including averages</w:t>
      </w:r>
      <w:r w:rsidR="002449D6" w:rsidRPr="00A76F7C">
        <w:t>.</w:t>
      </w:r>
    </w:p>
    <w:p w14:paraId="402DA918" w14:textId="77777777" w:rsidR="002449D6" w:rsidRPr="00A76F7C" w:rsidRDefault="00B32C48" w:rsidP="00167ECF">
      <w:pPr>
        <w:pStyle w:val="CurriculumConnectionsIdeaheading"/>
      </w:pPr>
      <w:r w:rsidRPr="00A76F7C">
        <w:t xml:space="preserve">Idea </w:t>
      </w:r>
      <w:r w:rsidRPr="00B32C48">
        <w:t xml:space="preserve">2 – </w:t>
      </w:r>
      <w:r w:rsidR="003B2C35">
        <w:t>Using Data from Other Sources</w:t>
      </w:r>
    </w:p>
    <w:p w14:paraId="32BCC67A" w14:textId="77777777" w:rsidR="00B32C48" w:rsidRPr="00A76F7C" w:rsidRDefault="002573EF" w:rsidP="00900B77">
      <w:pPr>
        <w:pStyle w:val="CurriculumConnectionsIdeaslist"/>
      </w:pPr>
      <w:r>
        <w:t>Using the research capabilities of Office 2007, teams of social studies students create a database for an assignment on Canada.</w:t>
      </w:r>
    </w:p>
    <w:p w14:paraId="0F16F81C" w14:textId="77777777" w:rsidR="00B32C48" w:rsidRPr="00A76F7C" w:rsidRDefault="002573EF" w:rsidP="00900B77">
      <w:pPr>
        <w:pStyle w:val="CurriculumConnectionsIdeaslist"/>
      </w:pPr>
      <w:r>
        <w:t>Using a dataset downloaded from the Harvard Center for International Development, students enrolled in an economics class examine the relationship between geography and economic development.  [</w:t>
      </w:r>
      <w:r w:rsidRPr="002573EF">
        <w:t>http://www.cid.harvard.edu/ciddata/ciddata.html</w:t>
      </w:r>
      <w:r>
        <w:t>]</w:t>
      </w:r>
    </w:p>
    <w:p w14:paraId="7F391014" w14:textId="77777777" w:rsidR="002449D6" w:rsidRPr="00A76F7C" w:rsidRDefault="002449D6" w:rsidP="00167ECF">
      <w:pPr>
        <w:pStyle w:val="CurriculumConnectionsIdeaheading"/>
      </w:pPr>
      <w:r w:rsidRPr="00A76F7C">
        <w:t xml:space="preserve">Idea 3 – </w:t>
      </w:r>
      <w:r w:rsidR="00AA3B52">
        <w:t>Enhance Written and Oral Presentations</w:t>
      </w:r>
    </w:p>
    <w:p w14:paraId="4B2ABB29" w14:textId="77777777" w:rsidR="00B32C48" w:rsidRDefault="00AA3B52" w:rsidP="00900B77">
      <w:pPr>
        <w:pStyle w:val="CurriculumConnectionsIdeaslist"/>
      </w:pPr>
      <w:r>
        <w:t xml:space="preserve">Students create (or download) datasheets and create corresponding tables and charts to integrate into Word documents and PowerPoint presentations.  </w:t>
      </w:r>
    </w:p>
    <w:p w14:paraId="415B0350" w14:textId="77777777" w:rsidR="001E5CCD" w:rsidRPr="00A76F7C" w:rsidRDefault="00682FF7" w:rsidP="007D7D06">
      <w:pPr>
        <w:pStyle w:val="CurriculumConnectionsIdeaslist"/>
        <w:numPr>
          <w:ilvl w:val="1"/>
          <w:numId w:val="29"/>
        </w:numPr>
      </w:pPr>
      <w:r>
        <w:t>S</w:t>
      </w:r>
      <w:r w:rsidR="001E5CCD">
        <w:t>tudents change data entries in Excel to illustrate discussions of variable manipulations (e.g. change over time) in papers or presentations, and discuss trends and/or projections.</w:t>
      </w:r>
    </w:p>
    <w:p w14:paraId="5B9AF1B9" w14:textId="77777777" w:rsidR="0020644E" w:rsidRPr="00A76F7C" w:rsidRDefault="0020644E" w:rsidP="000751F8">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20644E" w:rsidRPr="00A76F7C" w14:paraId="1E7CFAAC" w14:textId="77777777">
        <w:trPr>
          <w:trHeight w:val="576"/>
        </w:trPr>
        <w:tc>
          <w:tcPr>
            <w:tcW w:w="9360" w:type="dxa"/>
          </w:tcPr>
          <w:p w14:paraId="623821FE" w14:textId="77777777" w:rsidR="0020644E" w:rsidRPr="00A76F7C" w:rsidRDefault="0020644E" w:rsidP="000751F8"/>
        </w:tc>
      </w:tr>
      <w:tr w:rsidR="0020644E" w:rsidRPr="00A76F7C" w14:paraId="69F3611B" w14:textId="77777777">
        <w:trPr>
          <w:trHeight w:val="576"/>
        </w:trPr>
        <w:tc>
          <w:tcPr>
            <w:tcW w:w="9360" w:type="dxa"/>
          </w:tcPr>
          <w:p w14:paraId="3BA95374" w14:textId="77777777" w:rsidR="0020644E" w:rsidRPr="00A76F7C" w:rsidRDefault="0020644E" w:rsidP="000751F8"/>
        </w:tc>
      </w:tr>
      <w:tr w:rsidR="0020644E" w:rsidRPr="00A76F7C" w14:paraId="31653BAF" w14:textId="77777777">
        <w:trPr>
          <w:trHeight w:val="576"/>
        </w:trPr>
        <w:tc>
          <w:tcPr>
            <w:tcW w:w="9360" w:type="dxa"/>
          </w:tcPr>
          <w:p w14:paraId="38E12C17" w14:textId="77777777" w:rsidR="0020644E" w:rsidRPr="00A76F7C" w:rsidRDefault="0020644E" w:rsidP="000751F8"/>
        </w:tc>
      </w:tr>
      <w:tr w:rsidR="0020644E" w:rsidRPr="00A76F7C" w14:paraId="4C061264" w14:textId="77777777">
        <w:trPr>
          <w:trHeight w:val="576"/>
        </w:trPr>
        <w:tc>
          <w:tcPr>
            <w:tcW w:w="9360" w:type="dxa"/>
          </w:tcPr>
          <w:p w14:paraId="13AF6D70" w14:textId="77777777" w:rsidR="0020644E" w:rsidRPr="00A76F7C" w:rsidRDefault="0020644E" w:rsidP="000751F8"/>
        </w:tc>
      </w:tr>
      <w:tr w:rsidR="0020644E" w:rsidRPr="00A76F7C" w14:paraId="3063DEE6" w14:textId="77777777">
        <w:trPr>
          <w:trHeight w:val="576"/>
        </w:trPr>
        <w:tc>
          <w:tcPr>
            <w:tcW w:w="9360" w:type="dxa"/>
          </w:tcPr>
          <w:p w14:paraId="1FFC62B8" w14:textId="77777777" w:rsidR="0020644E" w:rsidRPr="00A76F7C" w:rsidRDefault="0020644E" w:rsidP="000751F8"/>
        </w:tc>
      </w:tr>
      <w:tr w:rsidR="0020644E" w:rsidRPr="00A76F7C" w14:paraId="58D05B55" w14:textId="77777777">
        <w:trPr>
          <w:trHeight w:val="576"/>
        </w:trPr>
        <w:tc>
          <w:tcPr>
            <w:tcW w:w="9360" w:type="dxa"/>
          </w:tcPr>
          <w:p w14:paraId="026ADDEC" w14:textId="77777777" w:rsidR="0020644E" w:rsidRPr="00A76F7C" w:rsidRDefault="0020644E" w:rsidP="000751F8"/>
        </w:tc>
      </w:tr>
      <w:tr w:rsidR="0020644E" w:rsidRPr="00A76F7C" w14:paraId="366F8AA3" w14:textId="77777777">
        <w:trPr>
          <w:trHeight w:val="576"/>
        </w:trPr>
        <w:tc>
          <w:tcPr>
            <w:tcW w:w="9360" w:type="dxa"/>
          </w:tcPr>
          <w:p w14:paraId="4C4CB95A" w14:textId="77777777" w:rsidR="0020644E" w:rsidRPr="00A76F7C" w:rsidRDefault="0020644E" w:rsidP="000751F8"/>
        </w:tc>
      </w:tr>
      <w:tr w:rsidR="0020644E" w:rsidRPr="00A76F7C" w14:paraId="0A5749C2" w14:textId="77777777">
        <w:trPr>
          <w:trHeight w:val="576"/>
        </w:trPr>
        <w:tc>
          <w:tcPr>
            <w:tcW w:w="9360" w:type="dxa"/>
          </w:tcPr>
          <w:p w14:paraId="702659FE" w14:textId="77777777" w:rsidR="0020644E" w:rsidRPr="00A76F7C" w:rsidRDefault="0020644E" w:rsidP="000751F8"/>
        </w:tc>
      </w:tr>
      <w:tr w:rsidR="0020644E" w:rsidRPr="00A76F7C" w14:paraId="30A21FFD" w14:textId="77777777">
        <w:trPr>
          <w:trHeight w:val="576"/>
        </w:trPr>
        <w:tc>
          <w:tcPr>
            <w:tcW w:w="9360" w:type="dxa"/>
          </w:tcPr>
          <w:p w14:paraId="51B53AEB" w14:textId="77777777" w:rsidR="0020644E" w:rsidRPr="00A76F7C" w:rsidRDefault="0020644E" w:rsidP="000751F8"/>
        </w:tc>
      </w:tr>
      <w:tr w:rsidR="0020644E" w:rsidRPr="00A76F7C" w14:paraId="069746FA" w14:textId="77777777">
        <w:trPr>
          <w:trHeight w:val="576"/>
        </w:trPr>
        <w:tc>
          <w:tcPr>
            <w:tcW w:w="9360" w:type="dxa"/>
          </w:tcPr>
          <w:p w14:paraId="56B205D9" w14:textId="77777777" w:rsidR="0020644E" w:rsidRPr="00A76F7C" w:rsidRDefault="0020644E" w:rsidP="000751F8"/>
        </w:tc>
      </w:tr>
      <w:tr w:rsidR="0020644E" w:rsidRPr="00A76F7C" w14:paraId="05999AEC" w14:textId="77777777">
        <w:trPr>
          <w:trHeight w:val="576"/>
        </w:trPr>
        <w:tc>
          <w:tcPr>
            <w:tcW w:w="9360" w:type="dxa"/>
          </w:tcPr>
          <w:p w14:paraId="748AA2EF" w14:textId="77777777" w:rsidR="0020644E" w:rsidRPr="00A76F7C" w:rsidRDefault="0020644E" w:rsidP="000751F8"/>
        </w:tc>
      </w:tr>
      <w:tr w:rsidR="0020644E" w:rsidRPr="00A76F7C" w14:paraId="4ED611E0" w14:textId="77777777">
        <w:trPr>
          <w:trHeight w:val="576"/>
        </w:trPr>
        <w:tc>
          <w:tcPr>
            <w:tcW w:w="9360" w:type="dxa"/>
          </w:tcPr>
          <w:p w14:paraId="70D8F904" w14:textId="77777777" w:rsidR="0020644E" w:rsidRPr="00A76F7C" w:rsidRDefault="0020644E" w:rsidP="000751F8"/>
        </w:tc>
      </w:tr>
      <w:tr w:rsidR="0020644E" w:rsidRPr="00A76F7C" w14:paraId="01E3E015" w14:textId="77777777">
        <w:trPr>
          <w:trHeight w:val="576"/>
        </w:trPr>
        <w:tc>
          <w:tcPr>
            <w:tcW w:w="9360" w:type="dxa"/>
          </w:tcPr>
          <w:p w14:paraId="0578AF25" w14:textId="77777777" w:rsidR="0020644E" w:rsidRPr="00A76F7C" w:rsidRDefault="0020644E" w:rsidP="000751F8"/>
        </w:tc>
      </w:tr>
      <w:tr w:rsidR="0020644E" w:rsidRPr="00A76F7C" w14:paraId="23000ABA" w14:textId="77777777">
        <w:trPr>
          <w:trHeight w:val="576"/>
        </w:trPr>
        <w:tc>
          <w:tcPr>
            <w:tcW w:w="9360" w:type="dxa"/>
          </w:tcPr>
          <w:p w14:paraId="1E183D9A" w14:textId="77777777" w:rsidR="0020644E" w:rsidRPr="00A76F7C" w:rsidRDefault="0020644E" w:rsidP="000751F8"/>
        </w:tc>
      </w:tr>
      <w:tr w:rsidR="0020644E" w:rsidRPr="00A76F7C" w14:paraId="77D9B596" w14:textId="77777777">
        <w:trPr>
          <w:trHeight w:val="576"/>
        </w:trPr>
        <w:tc>
          <w:tcPr>
            <w:tcW w:w="9360" w:type="dxa"/>
          </w:tcPr>
          <w:p w14:paraId="53A83A84" w14:textId="77777777" w:rsidR="0020644E" w:rsidRPr="00A76F7C" w:rsidRDefault="0020644E" w:rsidP="000751F8"/>
        </w:tc>
      </w:tr>
      <w:tr w:rsidR="0020644E" w:rsidRPr="00A76F7C" w14:paraId="1B8E83A4" w14:textId="77777777">
        <w:trPr>
          <w:trHeight w:val="576"/>
        </w:trPr>
        <w:tc>
          <w:tcPr>
            <w:tcW w:w="9360" w:type="dxa"/>
          </w:tcPr>
          <w:p w14:paraId="76184150" w14:textId="77777777" w:rsidR="0020644E" w:rsidRPr="00A76F7C" w:rsidRDefault="0020644E" w:rsidP="000751F8"/>
        </w:tc>
      </w:tr>
      <w:tr w:rsidR="0020644E" w:rsidRPr="00A76F7C" w14:paraId="165DD528" w14:textId="77777777">
        <w:trPr>
          <w:trHeight w:val="576"/>
        </w:trPr>
        <w:tc>
          <w:tcPr>
            <w:tcW w:w="9360" w:type="dxa"/>
          </w:tcPr>
          <w:p w14:paraId="455CDB82" w14:textId="77777777" w:rsidR="0020644E" w:rsidRPr="00A76F7C" w:rsidRDefault="0020644E" w:rsidP="000751F8"/>
        </w:tc>
      </w:tr>
      <w:tr w:rsidR="0020644E" w:rsidRPr="00A76F7C" w14:paraId="7BDFDAFA" w14:textId="77777777">
        <w:trPr>
          <w:trHeight w:val="576"/>
        </w:trPr>
        <w:tc>
          <w:tcPr>
            <w:tcW w:w="9360" w:type="dxa"/>
          </w:tcPr>
          <w:p w14:paraId="28C72B96" w14:textId="77777777" w:rsidR="0020644E" w:rsidRPr="00A76F7C" w:rsidRDefault="0020644E" w:rsidP="000751F8"/>
        </w:tc>
      </w:tr>
      <w:tr w:rsidR="0020644E" w:rsidRPr="00A76F7C" w14:paraId="2556ED39" w14:textId="77777777">
        <w:trPr>
          <w:trHeight w:val="576"/>
        </w:trPr>
        <w:tc>
          <w:tcPr>
            <w:tcW w:w="9360" w:type="dxa"/>
          </w:tcPr>
          <w:p w14:paraId="55E09F95" w14:textId="77777777" w:rsidR="0020644E" w:rsidRPr="00A76F7C" w:rsidRDefault="0020644E" w:rsidP="000751F8"/>
        </w:tc>
      </w:tr>
      <w:tr w:rsidR="0020644E" w:rsidRPr="00A76F7C" w14:paraId="6E46290F" w14:textId="77777777">
        <w:trPr>
          <w:trHeight w:val="576"/>
        </w:trPr>
        <w:tc>
          <w:tcPr>
            <w:tcW w:w="9360" w:type="dxa"/>
          </w:tcPr>
          <w:p w14:paraId="12D7723C" w14:textId="77777777" w:rsidR="0020644E" w:rsidRPr="00A76F7C" w:rsidRDefault="0020644E" w:rsidP="000751F8"/>
        </w:tc>
      </w:tr>
    </w:tbl>
    <w:p w14:paraId="14A2064F"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p>
    <w:p w14:paraId="26D8C0B8" w14:textId="77777777" w:rsidR="005B0C8E" w:rsidRPr="00A76F7C" w:rsidRDefault="00566A4D" w:rsidP="00A94CCC">
      <w:pPr>
        <w:pStyle w:val="Unittitle"/>
      </w:pPr>
      <w:bookmarkStart w:id="112" w:name="_Toc224631112"/>
      <w:bookmarkStart w:id="113" w:name="_Toc227047730"/>
      <w:r>
        <w:lastRenderedPageBreak/>
        <w:t>Unit 3</w:t>
      </w:r>
      <w:r w:rsidR="005B0C8E">
        <w:t xml:space="preserve">:  </w:t>
      </w:r>
      <w:r w:rsidR="00424B21">
        <w:t>Collaboration</w:t>
      </w:r>
      <w:r w:rsidR="001E5CCD">
        <w:t xml:space="preserve"> on Presentations</w:t>
      </w:r>
      <w:bookmarkEnd w:id="112"/>
      <w:bookmarkEnd w:id="113"/>
    </w:p>
    <w:p w14:paraId="64661946" w14:textId="77777777" w:rsidR="005B0C8E" w:rsidRPr="00A76F7C" w:rsidRDefault="005B0C8E" w:rsidP="005B0C8E">
      <w:pPr>
        <w:pStyle w:val="Objectivesheading"/>
      </w:pPr>
      <w:r w:rsidRPr="00A76F7C">
        <w:t xml:space="preserve">Unit Objectives </w:t>
      </w:r>
    </w:p>
    <w:p w14:paraId="3BE488BE" w14:textId="77777777" w:rsidR="005B0C8E" w:rsidRDefault="00A24475" w:rsidP="005B0C8E">
      <w:pPr>
        <w:pStyle w:val="Objectiveslist"/>
      </w:pPr>
      <w:r>
        <w:t xml:space="preserve">Navigate in </w:t>
      </w:r>
      <w:r w:rsidR="00313897">
        <w:t xml:space="preserve">MS </w:t>
      </w:r>
      <w:r>
        <w:t>Office Power Point</w:t>
      </w:r>
      <w:r w:rsidR="00313897">
        <w:t xml:space="preserve"> 2007</w:t>
      </w:r>
      <w:r>
        <w:t xml:space="preserve"> to create a presentation.</w:t>
      </w:r>
    </w:p>
    <w:p w14:paraId="495EB398" w14:textId="77777777" w:rsidR="000A12D7" w:rsidRPr="00A76F7C" w:rsidRDefault="000A12D7" w:rsidP="005B0C8E">
      <w:pPr>
        <w:pStyle w:val="Objectiveslist"/>
      </w:pPr>
      <w:r>
        <w:t>Synthesize data to develop content for a presentation.</w:t>
      </w:r>
    </w:p>
    <w:p w14:paraId="511CAE80" w14:textId="77777777" w:rsidR="005B0C8E" w:rsidRPr="00A76F7C" w:rsidRDefault="00A24475" w:rsidP="005B0C8E">
      <w:pPr>
        <w:pStyle w:val="Objectiveslist"/>
      </w:pPr>
      <w:r>
        <w:t>Insert text boxes, graphics, charts, pictures, and hyperlinks in slides.</w:t>
      </w:r>
    </w:p>
    <w:p w14:paraId="545F4E00" w14:textId="77777777" w:rsidR="00A24475" w:rsidRDefault="00A24475" w:rsidP="00A24475">
      <w:pPr>
        <w:pStyle w:val="Objectiveslist"/>
      </w:pPr>
      <w:r>
        <w:t>Animate slides to enhance presentation effects.</w:t>
      </w:r>
    </w:p>
    <w:p w14:paraId="6740263F" w14:textId="77777777" w:rsidR="00A24475" w:rsidRDefault="00A24475" w:rsidP="00A24475"/>
    <w:p w14:paraId="23082D55" w14:textId="77777777" w:rsidR="00A24475" w:rsidRPr="00A24475" w:rsidRDefault="00A24475" w:rsidP="00A24475">
      <w:pPr>
        <w:sectPr w:rsidR="00A24475" w:rsidRPr="00A24475" w:rsidSect="00E61C67">
          <w:headerReference w:type="default" r:id="rId57"/>
          <w:type w:val="oddPage"/>
          <w:pgSz w:w="12240" w:h="15840" w:code="1"/>
          <w:pgMar w:top="1440" w:right="1440" w:bottom="1440" w:left="1440" w:header="720" w:footer="720" w:gutter="0"/>
          <w:cols w:space="720"/>
          <w:docGrid w:linePitch="360"/>
        </w:sectPr>
      </w:pPr>
    </w:p>
    <w:p w14:paraId="0BBFE5AE" w14:textId="77777777" w:rsidR="005B0C8E" w:rsidRPr="00A76F7C" w:rsidRDefault="006C544B" w:rsidP="005B0C8E">
      <w:pPr>
        <w:pStyle w:val="Unitheading"/>
      </w:pPr>
      <w:bookmarkStart w:id="114" w:name="_Toc227047731"/>
      <w:bookmarkStart w:id="115" w:name="_Toc224631113"/>
      <w:r>
        <w:lastRenderedPageBreak/>
        <w:t>Collaborations on Presentations</w:t>
      </w:r>
      <w:bookmarkEnd w:id="114"/>
    </w:p>
    <w:p w14:paraId="5BDB08D8" w14:textId="77777777" w:rsidR="005B0C8E" w:rsidRPr="00352321" w:rsidRDefault="005121AB" w:rsidP="00AA53BC">
      <w:pPr>
        <w:pStyle w:val="BodyText1"/>
      </w:pPr>
      <w:r>
        <w:t xml:space="preserve">For the African Continent Project, student teams present their data in a variety of ways including displays of their art and music products, posters with graphs and charts, and Power Point presentations.  Creating presentations teaches a number of skills, not the least of which is how to </w:t>
      </w:r>
      <w:r w:rsidRPr="00352321">
        <w:t>synthesize data</w:t>
      </w:r>
      <w:r>
        <w:t xml:space="preserve"> to present the key points as well as the </w:t>
      </w:r>
      <w:r w:rsidRPr="00352321">
        <w:t>most important and interesting information.</w:t>
      </w:r>
    </w:p>
    <w:p w14:paraId="7CEF2EFE" w14:textId="77777777" w:rsidR="005121AB" w:rsidRDefault="0079511A" w:rsidP="00AA53BC">
      <w:pPr>
        <w:pStyle w:val="BodyText1"/>
      </w:pPr>
      <w:r>
        <w:t xml:space="preserve">The team decided to create a </w:t>
      </w:r>
      <w:r w:rsidR="00DB2E5A">
        <w:t>presentation that highlights key information from each of the 11 regions.  Each subject area will contribute to the presentation in the following ways:</w:t>
      </w:r>
    </w:p>
    <w:p w14:paraId="7EEAAF05" w14:textId="77777777" w:rsidR="00DB2E5A" w:rsidRPr="00DB2E5A" w:rsidRDefault="00DB2E5A" w:rsidP="007D7D06">
      <w:pPr>
        <w:pStyle w:val="BodyTextbulletpoints"/>
        <w:numPr>
          <w:ilvl w:val="0"/>
          <w:numId w:val="34"/>
        </w:numPr>
        <w:rPr>
          <w:u w:val="single"/>
        </w:rPr>
      </w:pPr>
      <w:r w:rsidRPr="00DB2E5A">
        <w:rPr>
          <w:u w:val="single"/>
        </w:rPr>
        <w:t>Mathematics</w:t>
      </w:r>
      <w:r>
        <w:t xml:space="preserve"> – Population and area data</w:t>
      </w:r>
    </w:p>
    <w:p w14:paraId="0C49507A" w14:textId="77777777" w:rsidR="00DB2E5A" w:rsidRPr="00DB2E5A" w:rsidRDefault="00DB2E5A" w:rsidP="007D7D06">
      <w:pPr>
        <w:pStyle w:val="BodyTextbulletpoints"/>
        <w:numPr>
          <w:ilvl w:val="0"/>
          <w:numId w:val="34"/>
        </w:numPr>
        <w:rPr>
          <w:u w:val="single"/>
        </w:rPr>
      </w:pPr>
      <w:r w:rsidRPr="00DB2E5A">
        <w:rPr>
          <w:u w:val="single"/>
        </w:rPr>
        <w:t>Science</w:t>
      </w:r>
      <w:r>
        <w:t xml:space="preserve"> – Climate data</w:t>
      </w:r>
    </w:p>
    <w:p w14:paraId="73A0FCF5" w14:textId="77777777" w:rsidR="00DB2E5A" w:rsidRPr="00DB2E5A" w:rsidRDefault="00DB2E5A" w:rsidP="007D7D06">
      <w:pPr>
        <w:pStyle w:val="BodyTextbulletpoints"/>
        <w:numPr>
          <w:ilvl w:val="0"/>
          <w:numId w:val="34"/>
        </w:numPr>
        <w:rPr>
          <w:u w:val="single"/>
        </w:rPr>
      </w:pPr>
      <w:r w:rsidRPr="00DB2E5A">
        <w:rPr>
          <w:u w:val="single"/>
        </w:rPr>
        <w:t>Social Studies</w:t>
      </w:r>
      <w:r>
        <w:t xml:space="preserve"> – Natural resources data</w:t>
      </w:r>
    </w:p>
    <w:p w14:paraId="02153C64" w14:textId="77777777" w:rsidR="00DB2E5A" w:rsidRPr="00DB2E5A" w:rsidRDefault="00DB2E5A" w:rsidP="007D7D06">
      <w:pPr>
        <w:pStyle w:val="BodyTextbulletpoints"/>
        <w:numPr>
          <w:ilvl w:val="0"/>
          <w:numId w:val="34"/>
        </w:numPr>
        <w:rPr>
          <w:u w:val="single"/>
        </w:rPr>
      </w:pPr>
      <w:r w:rsidRPr="00DB2E5A">
        <w:rPr>
          <w:u w:val="single"/>
        </w:rPr>
        <w:t>Language Arts</w:t>
      </w:r>
      <w:r>
        <w:t xml:space="preserve"> – Final editing</w:t>
      </w:r>
    </w:p>
    <w:p w14:paraId="03BA85B3" w14:textId="77777777" w:rsidR="00DB2E5A" w:rsidRPr="00DB2E5A" w:rsidRDefault="00DB2E5A" w:rsidP="007D7D06">
      <w:pPr>
        <w:pStyle w:val="BodyTextbulletpoints"/>
        <w:numPr>
          <w:ilvl w:val="0"/>
          <w:numId w:val="34"/>
        </w:numPr>
        <w:rPr>
          <w:u w:val="single"/>
        </w:rPr>
      </w:pPr>
      <w:r w:rsidRPr="00DB2E5A">
        <w:rPr>
          <w:u w:val="single"/>
        </w:rPr>
        <w:t>Art</w:t>
      </w:r>
      <w:r>
        <w:t xml:space="preserve"> – Presentation design, cultural </w:t>
      </w:r>
      <w:r w:rsidR="00B7642B">
        <w:t>highlights and</w:t>
      </w:r>
      <w:r>
        <w:t xml:space="preserve"> art</w:t>
      </w:r>
    </w:p>
    <w:p w14:paraId="25A7CE71" w14:textId="77777777" w:rsidR="00DB2E5A" w:rsidRPr="00DB2E5A" w:rsidRDefault="00DB2E5A" w:rsidP="007D7D06">
      <w:pPr>
        <w:pStyle w:val="BodyTextbulletpoints"/>
        <w:numPr>
          <w:ilvl w:val="0"/>
          <w:numId w:val="34"/>
        </w:numPr>
        <w:rPr>
          <w:u w:val="single"/>
        </w:rPr>
      </w:pPr>
      <w:r w:rsidRPr="00DB2E5A">
        <w:rPr>
          <w:u w:val="single"/>
        </w:rPr>
        <w:t>Music</w:t>
      </w:r>
      <w:r>
        <w:t xml:space="preserve"> – Music highlights embedded into presentation</w:t>
      </w:r>
    </w:p>
    <w:p w14:paraId="31A7882F" w14:textId="77777777" w:rsidR="00DB2E5A" w:rsidRDefault="00DB2E5A" w:rsidP="00464D5C">
      <w:pPr>
        <w:pStyle w:val="BodyTextbulletpoints"/>
      </w:pPr>
    </w:p>
    <w:p w14:paraId="03203BAF" w14:textId="77777777" w:rsidR="00DB2E5A" w:rsidRDefault="00A24475" w:rsidP="00AA53BC">
      <w:pPr>
        <w:pStyle w:val="BodyText1"/>
      </w:pPr>
      <w:r>
        <w:t xml:space="preserve">The following lesson plan was developed by </w:t>
      </w:r>
      <w:r w:rsidR="00496FFB">
        <w:t>a science</w:t>
      </w:r>
      <w:r w:rsidR="00DB2E5A">
        <w:t xml:space="preserve"> teacher to accompany the integrated unit.</w:t>
      </w:r>
    </w:p>
    <w:p w14:paraId="069E5C6E" w14:textId="77777777" w:rsidR="00DB2E5A" w:rsidRDefault="00DB2E5A" w:rsidP="00464D5C">
      <w:pPr>
        <w:pStyle w:val="BodyTextbulletpoints"/>
      </w:pPr>
    </w:p>
    <w:p w14:paraId="044C8FC1" w14:textId="77777777" w:rsidR="00DB2E5A" w:rsidRDefault="00DB2E5A" w:rsidP="00464D5C">
      <w:pPr>
        <w:pStyle w:val="BodyTextbulletpoints"/>
      </w:pPr>
    </w:p>
    <w:p w14:paraId="08339489" w14:textId="77777777" w:rsidR="00DB2E5A" w:rsidRDefault="00DB2E5A" w:rsidP="00464D5C">
      <w:pPr>
        <w:pStyle w:val="BodyTextbulletpoints"/>
      </w:pPr>
    </w:p>
    <w:p w14:paraId="3DD60B2C" w14:textId="77777777" w:rsidR="005B0C8E" w:rsidRPr="00512E23" w:rsidRDefault="00581951" w:rsidP="004721F4">
      <w:pPr>
        <w:pStyle w:val="IntegrateProjectheading"/>
      </w:pPr>
      <w:bookmarkStart w:id="116" w:name="_Toc224631114"/>
      <w:bookmarkStart w:id="117" w:name="_Toc227047732"/>
      <w:bookmarkEnd w:id="115"/>
      <w:r>
        <w:t>Integration</w:t>
      </w:r>
      <w:r w:rsidR="005B0C8E" w:rsidRPr="00512E23">
        <w:t xml:space="preserve"> Project Lesson Plan</w:t>
      </w:r>
      <w:bookmarkEnd w:id="116"/>
      <w:bookmarkEnd w:id="117"/>
    </w:p>
    <w:tbl>
      <w:tblPr>
        <w:tblW w:w="4991" w:type="pct"/>
        <w:tblLook w:val="0000" w:firstRow="0" w:lastRow="0" w:firstColumn="0" w:lastColumn="0" w:noHBand="0" w:noVBand="0"/>
      </w:tblPr>
      <w:tblGrid>
        <w:gridCol w:w="3347"/>
        <w:gridCol w:w="2713"/>
        <w:gridCol w:w="3499"/>
      </w:tblGrid>
      <w:tr w:rsidR="005B0C8E" w:rsidRPr="00A76F7C" w14:paraId="3DAA5CC3" w14:textId="77777777">
        <w:trPr>
          <w:cantSplit/>
          <w:trHeight w:val="280"/>
          <w:tblHeader/>
        </w:trPr>
        <w:tc>
          <w:tcPr>
            <w:tcW w:w="1751" w:type="pct"/>
            <w:vMerge w:val="restart"/>
            <w:tcBorders>
              <w:right w:val="single" w:sz="8" w:space="0" w:color="auto"/>
            </w:tcBorders>
          </w:tcPr>
          <w:p w14:paraId="57777AFA" w14:textId="77777777" w:rsidR="005B0C8E" w:rsidRPr="00A76F7C" w:rsidRDefault="000C7F53" w:rsidP="005B0C8E">
            <w:r>
              <w:rPr>
                <w:noProof/>
              </w:rPr>
              <w:drawing>
                <wp:anchor distT="0" distB="0" distL="114300" distR="114300" simplePos="0" relativeHeight="251655680" behindDoc="0" locked="0" layoutInCell="1" allowOverlap="1" wp14:editId="3822B82D">
                  <wp:simplePos x="0" y="0"/>
                  <wp:positionH relativeFrom="column">
                    <wp:posOffset>-10795</wp:posOffset>
                  </wp:positionH>
                  <wp:positionV relativeFrom="paragraph">
                    <wp:posOffset>13335</wp:posOffset>
                  </wp:positionV>
                  <wp:extent cx="1143000" cy="381000"/>
                  <wp:effectExtent l="19050" t="0" r="0" b="0"/>
                  <wp:wrapNone/>
                  <wp:docPr id="23" name="Picture 1" descr="K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S"/>
                          <pic:cNvPicPr>
                            <a:picLocks noChangeAspect="1" noChangeArrowheads="1"/>
                          </pic:cNvPicPr>
                        </pic:nvPicPr>
                        <pic:blipFill>
                          <a:blip r:embed="rId15" cstate="print"/>
                          <a:srcRect/>
                          <a:stretch>
                            <a:fillRect/>
                          </a:stretch>
                        </pic:blipFill>
                        <pic:spPr bwMode="auto">
                          <a:xfrm>
                            <a:off x="0" y="0"/>
                            <a:ext cx="1143000" cy="381000"/>
                          </a:xfrm>
                          <a:prstGeom prst="rect">
                            <a:avLst/>
                          </a:prstGeom>
                          <a:noFill/>
                          <a:ln w="9525">
                            <a:noFill/>
                            <a:miter lim="800000"/>
                            <a:headEnd/>
                            <a:tailEnd/>
                          </a:ln>
                        </pic:spPr>
                      </pic:pic>
                    </a:graphicData>
                  </a:graphic>
                </wp:anchor>
              </w:drawing>
            </w:r>
          </w:p>
          <w:p w14:paraId="1DB59ED7" w14:textId="77777777" w:rsidR="005B0C8E" w:rsidRPr="00A76F7C" w:rsidRDefault="005B0C8E" w:rsidP="005B0C8E"/>
          <w:p w14:paraId="5B9B65A9" w14:textId="77777777" w:rsidR="005B0C8E" w:rsidRDefault="005B0C8E" w:rsidP="005B0C8E">
            <w:pPr>
              <w:pStyle w:val="IntegrateProjecttagline"/>
            </w:pPr>
          </w:p>
          <w:p w14:paraId="7397F023" w14:textId="77777777" w:rsidR="005B0C8E" w:rsidRDefault="005B0C8E" w:rsidP="005B0C8E">
            <w:pPr>
              <w:pStyle w:val="IntegrateProjecttagline"/>
            </w:pPr>
          </w:p>
          <w:p w14:paraId="26E47690" w14:textId="77777777" w:rsidR="005B0C8E" w:rsidRPr="00B30E2D" w:rsidRDefault="005B0C8E" w:rsidP="005B0C8E">
            <w:pPr>
              <w:pStyle w:val="IntegrateProjecttagline"/>
            </w:pPr>
            <w:r w:rsidRPr="00B30E2D">
              <w:t>For Standards-based, Student-centered, Technology-rich Learning</w:t>
            </w: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25A531EE" w14:textId="77777777" w:rsidR="005B0C8E" w:rsidRPr="00A76F7C" w:rsidRDefault="005B0C8E" w:rsidP="00DE48D2">
            <w:pPr>
              <w:pStyle w:val="IntegrateProjecttableheadings"/>
            </w:pPr>
            <w:r w:rsidRPr="00A76F7C">
              <w:t>Teacher:</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4D79331A" w14:textId="77777777" w:rsidR="005B0C8E" w:rsidRPr="00A76F7C" w:rsidRDefault="00DB2E5A" w:rsidP="005916DC">
            <w:pPr>
              <w:pStyle w:val="IntegrateProjectbodytext"/>
            </w:pPr>
            <w:r>
              <w:t>William Adler</w:t>
            </w:r>
          </w:p>
        </w:tc>
      </w:tr>
      <w:tr w:rsidR="005B0C8E" w:rsidRPr="00A76F7C" w14:paraId="04BB7200" w14:textId="77777777">
        <w:trPr>
          <w:cantSplit/>
          <w:trHeight w:val="280"/>
          <w:tblHeader/>
        </w:trPr>
        <w:tc>
          <w:tcPr>
            <w:tcW w:w="1751" w:type="pct"/>
            <w:vMerge/>
            <w:tcBorders>
              <w:right w:val="single" w:sz="8" w:space="0" w:color="auto"/>
            </w:tcBorders>
          </w:tcPr>
          <w:p w14:paraId="4BB58965"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0E64B864" w14:textId="77777777" w:rsidR="005B0C8E" w:rsidRPr="00A76F7C" w:rsidRDefault="005B0C8E" w:rsidP="00DE48D2">
            <w:pPr>
              <w:pStyle w:val="IntegrateProjecttableheadings"/>
            </w:pPr>
            <w:r w:rsidRPr="00A76F7C">
              <w:t>School/District:</w:t>
            </w:r>
          </w:p>
        </w:tc>
        <w:tc>
          <w:tcPr>
            <w:tcW w:w="1830" w:type="pct"/>
            <w:tcBorders>
              <w:top w:val="single" w:sz="8" w:space="0" w:color="auto"/>
              <w:left w:val="single" w:sz="8" w:space="0" w:color="auto"/>
              <w:bottom w:val="single" w:sz="8" w:space="0" w:color="auto"/>
              <w:right w:val="single" w:sz="8" w:space="0" w:color="auto"/>
            </w:tcBorders>
          </w:tcPr>
          <w:p w14:paraId="49029FDB" w14:textId="77777777" w:rsidR="005B0C8E" w:rsidRPr="00A76F7C" w:rsidRDefault="00A24475" w:rsidP="005916DC">
            <w:pPr>
              <w:pStyle w:val="IntegrateProjectbodytext"/>
            </w:pPr>
            <w:r>
              <w:t>Homestead</w:t>
            </w:r>
            <w:r w:rsidR="00DB2E5A">
              <w:t xml:space="preserve"> Middle School</w:t>
            </w:r>
          </w:p>
        </w:tc>
      </w:tr>
      <w:tr w:rsidR="005B0C8E" w:rsidRPr="00A76F7C" w14:paraId="34ACDBAF" w14:textId="77777777">
        <w:trPr>
          <w:cantSplit/>
          <w:trHeight w:val="280"/>
          <w:tblHeader/>
        </w:trPr>
        <w:tc>
          <w:tcPr>
            <w:tcW w:w="1751" w:type="pct"/>
            <w:vMerge/>
            <w:tcBorders>
              <w:right w:val="single" w:sz="8" w:space="0" w:color="auto"/>
            </w:tcBorders>
          </w:tcPr>
          <w:p w14:paraId="26110A85"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76CD63B5" w14:textId="77777777" w:rsidR="005B0C8E" w:rsidRPr="00A76F7C" w:rsidRDefault="005B0C8E" w:rsidP="00DE48D2">
            <w:pPr>
              <w:pStyle w:val="IntegrateProjecttableheadings"/>
            </w:pPr>
            <w:r w:rsidRPr="00A76F7C">
              <w:t>Subject Area(s) Addressed: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40771D53" w14:textId="77777777" w:rsidR="005B0C8E" w:rsidRPr="00A76F7C" w:rsidRDefault="00A24475" w:rsidP="005916DC">
            <w:pPr>
              <w:pStyle w:val="IntegrateProjectbodytext"/>
            </w:pPr>
            <w:r>
              <w:t>Science</w:t>
            </w:r>
          </w:p>
        </w:tc>
      </w:tr>
      <w:tr w:rsidR="005B0C8E" w:rsidRPr="00A76F7C" w14:paraId="59F258DE" w14:textId="77777777">
        <w:trPr>
          <w:cantSplit/>
          <w:trHeight w:val="280"/>
          <w:tblHeader/>
        </w:trPr>
        <w:tc>
          <w:tcPr>
            <w:tcW w:w="1751" w:type="pct"/>
            <w:vMerge/>
            <w:tcBorders>
              <w:right w:val="single" w:sz="8" w:space="0" w:color="auto"/>
            </w:tcBorders>
          </w:tcPr>
          <w:p w14:paraId="66749CF1"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22B5B79F" w14:textId="77777777" w:rsidR="005B0C8E" w:rsidRPr="00A76F7C" w:rsidRDefault="005B0C8E" w:rsidP="00DE48D2">
            <w:pPr>
              <w:pStyle w:val="IntegrateProjecttableheadings"/>
            </w:pPr>
            <w:r w:rsidRPr="00A76F7C">
              <w:t>Grade Level(s)/Course:</w:t>
            </w:r>
          </w:p>
        </w:tc>
        <w:tc>
          <w:tcPr>
            <w:tcW w:w="1830" w:type="pct"/>
            <w:tcBorders>
              <w:top w:val="single" w:sz="8" w:space="0" w:color="auto"/>
              <w:left w:val="single" w:sz="8" w:space="0" w:color="auto"/>
              <w:bottom w:val="single" w:sz="8" w:space="0" w:color="auto"/>
              <w:right w:val="single" w:sz="8" w:space="0" w:color="auto"/>
            </w:tcBorders>
          </w:tcPr>
          <w:p w14:paraId="30522215" w14:textId="77777777" w:rsidR="005B0C8E" w:rsidRPr="00A76F7C" w:rsidRDefault="00DB2E5A" w:rsidP="005916DC">
            <w:pPr>
              <w:pStyle w:val="IntegrateProjectbodytext"/>
            </w:pPr>
            <w:r>
              <w:t>7th</w:t>
            </w:r>
          </w:p>
        </w:tc>
      </w:tr>
      <w:tr w:rsidR="005B0C8E" w:rsidRPr="00A76F7C" w14:paraId="0727E6B8" w14:textId="77777777">
        <w:trPr>
          <w:cantSplit/>
          <w:trHeight w:val="280"/>
          <w:tblHeader/>
        </w:trPr>
        <w:tc>
          <w:tcPr>
            <w:tcW w:w="1751" w:type="pct"/>
            <w:vMerge/>
            <w:tcBorders>
              <w:right w:val="single" w:sz="8" w:space="0" w:color="auto"/>
            </w:tcBorders>
          </w:tcPr>
          <w:p w14:paraId="4148234D"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077F14F9" w14:textId="77777777" w:rsidR="005B0C8E" w:rsidRPr="00A76F7C" w:rsidRDefault="005B0C8E" w:rsidP="00DE48D2">
            <w:pPr>
              <w:pStyle w:val="IntegrateProjecttableheadings"/>
            </w:pPr>
            <w:r w:rsidRPr="00A76F7C">
              <w:t>Date Submitted: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31543953" w14:textId="77777777" w:rsidR="005B0C8E" w:rsidRPr="00A76F7C" w:rsidRDefault="00DB2E5A" w:rsidP="005916DC">
            <w:pPr>
              <w:pStyle w:val="IntegrateProjectbodytext"/>
            </w:pPr>
            <w:r>
              <w:t>July 1, 2009</w:t>
            </w:r>
          </w:p>
        </w:tc>
      </w:tr>
      <w:tr w:rsidR="005B0C8E" w:rsidRPr="00A76F7C" w14:paraId="5AC31A82" w14:textId="77777777">
        <w:trPr>
          <w:cantSplit/>
          <w:trHeight w:val="330"/>
          <w:tblHeader/>
        </w:trPr>
        <w:tc>
          <w:tcPr>
            <w:tcW w:w="1751" w:type="pct"/>
            <w:vMerge/>
            <w:tcBorders>
              <w:right w:val="single" w:sz="8" w:space="0" w:color="auto"/>
            </w:tcBorders>
          </w:tcPr>
          <w:p w14:paraId="20CAD1D9"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1FE143BB" w14:textId="77777777" w:rsidR="005B0C8E" w:rsidRPr="00A76F7C" w:rsidRDefault="005B0C8E" w:rsidP="00DE48D2">
            <w:pPr>
              <w:pStyle w:val="IntegrateProjecttableheadings"/>
            </w:pPr>
            <w:r>
              <w:t>Lesson</w:t>
            </w:r>
            <w:r w:rsidRPr="00A76F7C">
              <w:t xml:space="preserve"> Duration:</w:t>
            </w:r>
          </w:p>
        </w:tc>
        <w:tc>
          <w:tcPr>
            <w:tcW w:w="1830" w:type="pct"/>
            <w:tcBorders>
              <w:top w:val="single" w:sz="8" w:space="0" w:color="auto"/>
              <w:left w:val="single" w:sz="8" w:space="0" w:color="auto"/>
              <w:bottom w:val="single" w:sz="8" w:space="0" w:color="auto"/>
              <w:right w:val="single" w:sz="8" w:space="0" w:color="auto"/>
            </w:tcBorders>
          </w:tcPr>
          <w:p w14:paraId="1FF024DE" w14:textId="77777777" w:rsidR="005B0C8E" w:rsidRPr="00A76F7C" w:rsidRDefault="00C668DC" w:rsidP="005916DC">
            <w:pPr>
              <w:pStyle w:val="IntegrateProjectbodytext"/>
            </w:pPr>
            <w:r>
              <w:t>2</w:t>
            </w:r>
            <w:r w:rsidR="00A24475">
              <w:t xml:space="preserve"> 50-minute period</w:t>
            </w:r>
            <w:r>
              <w:t>s</w:t>
            </w:r>
            <w:r w:rsidR="005B0C8E" w:rsidRPr="00A24475">
              <w:t>.</w:t>
            </w:r>
          </w:p>
        </w:tc>
      </w:tr>
    </w:tbl>
    <w:p w14:paraId="09DCE078" w14:textId="77777777" w:rsidR="005B0C8E" w:rsidRPr="00A76F7C" w:rsidRDefault="005B0C8E" w:rsidP="005B0C8E"/>
    <w:tbl>
      <w:tblPr>
        <w:tblW w:w="9450" w:type="dxa"/>
        <w:tblInd w:w="108" w:type="dxa"/>
        <w:tblLayout w:type="fixed"/>
        <w:tblLook w:val="0000" w:firstRow="0" w:lastRow="0" w:firstColumn="0" w:lastColumn="0" w:noHBand="0" w:noVBand="0"/>
      </w:tblPr>
      <w:tblGrid>
        <w:gridCol w:w="1908"/>
        <w:gridCol w:w="3840"/>
        <w:gridCol w:w="3702"/>
      </w:tblGrid>
      <w:tr w:rsidR="005B0C8E" w:rsidRPr="00A76F7C" w14:paraId="40139BAC" w14:textId="77777777">
        <w:trPr>
          <w:trHeight w:val="233"/>
        </w:trPr>
        <w:tc>
          <w:tcPr>
            <w:tcW w:w="1908" w:type="dxa"/>
            <w:tcBorders>
              <w:top w:val="single" w:sz="8" w:space="0" w:color="auto"/>
              <w:left w:val="single" w:sz="8" w:space="0" w:color="auto"/>
              <w:bottom w:val="single" w:sz="8" w:space="0" w:color="auto"/>
              <w:right w:val="single" w:sz="8" w:space="0" w:color="auto"/>
            </w:tcBorders>
            <w:shd w:val="clear" w:color="auto" w:fill="auto"/>
          </w:tcPr>
          <w:p w14:paraId="799C1D01" w14:textId="77777777" w:rsidR="005B0C8E" w:rsidRPr="00A76F7C" w:rsidRDefault="005B0C8E" w:rsidP="00DE48D2">
            <w:pPr>
              <w:pStyle w:val="IntegrateProjecttableheadings"/>
            </w:pPr>
            <w:r>
              <w:t>Unit Title</w:t>
            </w:r>
          </w:p>
        </w:tc>
        <w:tc>
          <w:tcPr>
            <w:tcW w:w="7542" w:type="dxa"/>
            <w:gridSpan w:val="2"/>
            <w:tcBorders>
              <w:top w:val="single" w:sz="8" w:space="0" w:color="auto"/>
              <w:left w:val="single" w:sz="8" w:space="0" w:color="auto"/>
              <w:bottom w:val="single" w:sz="8" w:space="0" w:color="auto"/>
              <w:right w:val="single" w:sz="8" w:space="0" w:color="auto"/>
            </w:tcBorders>
            <w:shd w:val="clear" w:color="auto" w:fill="auto"/>
          </w:tcPr>
          <w:p w14:paraId="75119F27" w14:textId="77777777" w:rsidR="005B0C8E" w:rsidRPr="004254CD" w:rsidRDefault="00A24475" w:rsidP="005916DC">
            <w:pPr>
              <w:pStyle w:val="IntegrateProjectbodytext"/>
            </w:pPr>
            <w:r w:rsidRPr="004254CD">
              <w:t>Experience Africa</w:t>
            </w:r>
          </w:p>
        </w:tc>
      </w:tr>
      <w:tr w:rsidR="005B0C8E" w:rsidRPr="00A76F7C" w14:paraId="66B62728" w14:textId="77777777">
        <w:trPr>
          <w:trHeight w:val="233"/>
        </w:trPr>
        <w:tc>
          <w:tcPr>
            <w:tcW w:w="1908" w:type="dxa"/>
            <w:tcBorders>
              <w:top w:val="single" w:sz="8" w:space="0" w:color="auto"/>
              <w:left w:val="single" w:sz="8" w:space="0" w:color="auto"/>
              <w:bottom w:val="single" w:sz="8" w:space="0" w:color="auto"/>
              <w:right w:val="single" w:sz="8" w:space="0" w:color="auto"/>
            </w:tcBorders>
            <w:shd w:val="pct10" w:color="auto" w:fill="FFFFFF"/>
          </w:tcPr>
          <w:p w14:paraId="4B47DCBE" w14:textId="77777777" w:rsidR="005B0C8E" w:rsidRPr="00A76F7C" w:rsidRDefault="005B0C8E" w:rsidP="00DE48D2">
            <w:pPr>
              <w:pStyle w:val="IntegrateProjecttableheadings"/>
            </w:pPr>
            <w:r>
              <w:t>Lesson</w:t>
            </w:r>
            <w:r w:rsidRPr="00A76F7C">
              <w:t xml:space="preserve"> Title</w:t>
            </w:r>
          </w:p>
        </w:tc>
        <w:tc>
          <w:tcPr>
            <w:tcW w:w="7542" w:type="dxa"/>
            <w:gridSpan w:val="2"/>
            <w:tcBorders>
              <w:top w:val="single" w:sz="8" w:space="0" w:color="auto"/>
              <w:left w:val="single" w:sz="8" w:space="0" w:color="auto"/>
              <w:bottom w:val="single" w:sz="8" w:space="0" w:color="auto"/>
              <w:right w:val="single" w:sz="8" w:space="0" w:color="auto"/>
            </w:tcBorders>
            <w:shd w:val="pct10" w:color="auto" w:fill="FFFFFF"/>
          </w:tcPr>
          <w:p w14:paraId="1EEC34E6" w14:textId="77777777" w:rsidR="005B0C8E" w:rsidRPr="004254CD" w:rsidRDefault="00C07E6C" w:rsidP="00A24475">
            <w:pPr>
              <w:pStyle w:val="IntegrateProjectbodytext"/>
            </w:pPr>
            <w:r w:rsidRPr="004254CD">
              <w:t>Climate and Weather in Africa</w:t>
            </w:r>
          </w:p>
        </w:tc>
      </w:tr>
      <w:tr w:rsidR="005B0C8E" w:rsidRPr="00A76F7C" w14:paraId="10A84BBB"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75090DEF" w14:textId="77777777" w:rsidR="005B0C8E" w:rsidRPr="00A76F7C" w:rsidRDefault="005B0C8E" w:rsidP="00DE48D2">
            <w:pPr>
              <w:pStyle w:val="IntegrateProjecttableheadings"/>
            </w:pPr>
            <w:r w:rsidRPr="00A76F7C">
              <w:t xml:space="preserve">General </w:t>
            </w:r>
            <w:r>
              <w:t>Lesson</w:t>
            </w:r>
            <w:r w:rsidRPr="00A76F7C">
              <w:t xml:space="preserve"> </w:t>
            </w:r>
            <w:r w:rsidRPr="00A76F7C">
              <w:br/>
              <w:t>Outcomes</w:t>
            </w:r>
          </w:p>
        </w:tc>
        <w:tc>
          <w:tcPr>
            <w:tcW w:w="7542" w:type="dxa"/>
            <w:gridSpan w:val="2"/>
            <w:tcBorders>
              <w:top w:val="single" w:sz="8" w:space="0" w:color="auto"/>
              <w:left w:val="single" w:sz="8" w:space="0" w:color="auto"/>
              <w:bottom w:val="single" w:sz="8" w:space="0" w:color="auto"/>
              <w:right w:val="single" w:sz="8" w:space="0" w:color="auto"/>
            </w:tcBorders>
          </w:tcPr>
          <w:p w14:paraId="776872F2" w14:textId="77777777" w:rsidR="005B0C8E" w:rsidRPr="004254CD" w:rsidRDefault="00C07E6C" w:rsidP="005916DC">
            <w:pPr>
              <w:pStyle w:val="IntegrateProjectbodytext"/>
              <w:rPr>
                <w:b w:val="0"/>
              </w:rPr>
            </w:pPr>
            <w:r w:rsidRPr="004254CD">
              <w:rPr>
                <w:b w:val="0"/>
              </w:rPr>
              <w:t>Students have been working in social studies classes to divide the countries of Africa into regions.  The important issue of desertification will be covered in science.</w:t>
            </w:r>
            <w:r w:rsidR="00C668DC" w:rsidRPr="004254CD">
              <w:rPr>
                <w:b w:val="0"/>
              </w:rPr>
              <w:t xml:space="preserve">  Students will be contributing the data from today’s lesson to their interdisciplinary team’s  Power Point presentation.</w:t>
            </w:r>
          </w:p>
          <w:p w14:paraId="7D0EA81E" w14:textId="77777777" w:rsidR="00C07E6C" w:rsidRPr="004254CD" w:rsidRDefault="00C07E6C" w:rsidP="00093CAE">
            <w:pPr>
              <w:pStyle w:val="IntegrateProjectbodytext"/>
              <w:numPr>
                <w:ilvl w:val="0"/>
                <w:numId w:val="40"/>
              </w:numPr>
              <w:rPr>
                <w:b w:val="0"/>
              </w:rPr>
            </w:pPr>
            <w:r w:rsidRPr="004254CD">
              <w:rPr>
                <w:b w:val="0"/>
              </w:rPr>
              <w:t xml:space="preserve">  Define climate types that are predominate to the African continent.</w:t>
            </w:r>
          </w:p>
          <w:p w14:paraId="365490FE" w14:textId="77777777" w:rsidR="00C07E6C" w:rsidRPr="004254CD" w:rsidRDefault="00C07E6C" w:rsidP="00093CAE">
            <w:pPr>
              <w:pStyle w:val="IntegrateProjectbodytext"/>
              <w:numPr>
                <w:ilvl w:val="0"/>
                <w:numId w:val="40"/>
              </w:numPr>
              <w:rPr>
                <w:b w:val="0"/>
              </w:rPr>
            </w:pPr>
            <w:r w:rsidRPr="004254CD">
              <w:rPr>
                <w:b w:val="0"/>
              </w:rPr>
              <w:t xml:space="preserve">  Identify primary climate for each country and region.</w:t>
            </w:r>
          </w:p>
          <w:p w14:paraId="654B311E" w14:textId="77777777" w:rsidR="00C07E6C" w:rsidRPr="00A76F7C" w:rsidRDefault="00C07E6C" w:rsidP="00093CAE">
            <w:pPr>
              <w:pStyle w:val="IntegrateProjectbodytext"/>
              <w:numPr>
                <w:ilvl w:val="0"/>
                <w:numId w:val="40"/>
              </w:numPr>
            </w:pPr>
            <w:r w:rsidRPr="004254CD">
              <w:rPr>
                <w:b w:val="0"/>
              </w:rPr>
              <w:t xml:space="preserve">  Discuss factors that influence climate and weather on the African continent.</w:t>
            </w:r>
            <w:r>
              <w:t xml:space="preserve">  </w:t>
            </w:r>
          </w:p>
        </w:tc>
      </w:tr>
      <w:tr w:rsidR="005B0C8E" w:rsidRPr="00A76F7C" w14:paraId="56724A85"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236DF3C4" w14:textId="77777777" w:rsidR="005B0C8E" w:rsidRPr="00A76F7C" w:rsidRDefault="005B0C8E" w:rsidP="00C668DC">
            <w:pPr>
              <w:spacing w:before="80"/>
              <w:rPr>
                <w:b/>
                <w:bCs/>
                <w:sz w:val="20"/>
                <w:szCs w:val="20"/>
              </w:rPr>
            </w:pPr>
            <w:r w:rsidRPr="00A76F7C">
              <w:rPr>
                <w:b/>
                <w:bCs/>
                <w:sz w:val="20"/>
                <w:szCs w:val="20"/>
              </w:rPr>
              <w:t>Academic Standards Addressed</w:t>
            </w:r>
            <w:r>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4C2D6DD6" w14:textId="77777777" w:rsidR="005B0C8E" w:rsidRDefault="007A1E17" w:rsidP="005916DC">
            <w:pPr>
              <w:pStyle w:val="IntegrateProjectbodytext"/>
              <w:rPr>
                <w:b w:val="0"/>
              </w:rPr>
            </w:pPr>
            <w:r>
              <w:rPr>
                <w:b w:val="0"/>
              </w:rPr>
              <w:t>National Science Education Standards</w:t>
            </w:r>
            <w:r w:rsidR="00374D79">
              <w:rPr>
                <w:b w:val="0"/>
              </w:rPr>
              <w:t xml:space="preserve"> (</w:t>
            </w:r>
            <w:r w:rsidR="00374D79" w:rsidRPr="00374D79">
              <w:rPr>
                <w:b w:val="0"/>
              </w:rPr>
              <w:t>http://www.nap.edu/openbook.php?isbn=0309053269</w:t>
            </w:r>
            <w:r w:rsidR="00374D79">
              <w:rPr>
                <w:b w:val="0"/>
              </w:rPr>
              <w:t>)</w:t>
            </w:r>
          </w:p>
          <w:p w14:paraId="05DB7719" w14:textId="77777777" w:rsidR="007A1E17" w:rsidRDefault="000A12D7" w:rsidP="005916DC">
            <w:pPr>
              <w:pStyle w:val="IntegrateProjectbodytext"/>
            </w:pPr>
            <w:r>
              <w:t>NS 5-8.2.3  Physical Science -</w:t>
            </w:r>
            <w:r w:rsidR="007A1E17">
              <w:t xml:space="preserve"> Transfer of energy</w:t>
            </w:r>
          </w:p>
          <w:p w14:paraId="4F74B114" w14:textId="77777777" w:rsidR="007A1E17" w:rsidRDefault="000A12D7" w:rsidP="005916DC">
            <w:pPr>
              <w:pStyle w:val="IntegrateProjectbodytext"/>
            </w:pPr>
            <w:r>
              <w:t>NS 5-8-3.4  Life Science -</w:t>
            </w:r>
            <w:r w:rsidR="007A1E17">
              <w:t xml:space="preserve"> Population and ecosystems</w:t>
            </w:r>
          </w:p>
          <w:p w14:paraId="4ABA328B" w14:textId="77777777" w:rsidR="007A1E17" w:rsidRDefault="000A12D7" w:rsidP="005916DC">
            <w:pPr>
              <w:pStyle w:val="IntegrateProjectbodytext"/>
            </w:pPr>
            <w:r>
              <w:lastRenderedPageBreak/>
              <w:t>NS 5-8-4.1  Earth and Space Science -</w:t>
            </w:r>
            <w:r w:rsidR="007A1E17">
              <w:t xml:space="preserve">  Structure of the earth’s systems</w:t>
            </w:r>
          </w:p>
          <w:p w14:paraId="6431D603" w14:textId="77777777" w:rsidR="007A1E17" w:rsidRDefault="000A12D7" w:rsidP="005916DC">
            <w:pPr>
              <w:pStyle w:val="IntegrateProjectbodytext"/>
            </w:pPr>
            <w:r>
              <w:t>NS 5-8-4.2  Earth and Space Science -</w:t>
            </w:r>
            <w:r w:rsidR="007A1E17">
              <w:t xml:space="preserve">  Earth’s history</w:t>
            </w:r>
          </w:p>
          <w:p w14:paraId="66EC10EC" w14:textId="77777777" w:rsidR="007A1E17" w:rsidRDefault="000A12D7" w:rsidP="005916DC">
            <w:pPr>
              <w:pStyle w:val="IntegrateProjectbodytext"/>
            </w:pPr>
            <w:r>
              <w:t>NS 5-8-4.3 Earth and Space Science -</w:t>
            </w:r>
            <w:r w:rsidR="007A1E17">
              <w:t xml:space="preserve"> Earth in the solar system</w:t>
            </w:r>
          </w:p>
          <w:p w14:paraId="095213CA" w14:textId="77777777" w:rsidR="007A1E17" w:rsidRDefault="000A12D7" w:rsidP="005916DC">
            <w:pPr>
              <w:pStyle w:val="IntegrateProjectbodytext"/>
            </w:pPr>
            <w:r>
              <w:t>NS 5-8-6.2 Personal and Social Perspectives -</w:t>
            </w:r>
            <w:r w:rsidR="007A1E17">
              <w:t xml:space="preserve"> Populations, resources, and environments</w:t>
            </w:r>
          </w:p>
          <w:p w14:paraId="2CCDEEFF" w14:textId="77777777" w:rsidR="007A1E17" w:rsidRDefault="000A12D7" w:rsidP="005916DC">
            <w:pPr>
              <w:pStyle w:val="IntegrateProjectbodytext"/>
            </w:pPr>
            <w:r>
              <w:t>NS 5-8-6.3 Personal and Social Perspectives -</w:t>
            </w:r>
            <w:r w:rsidR="007A1E17">
              <w:t xml:space="preserve">  Natural hazards</w:t>
            </w:r>
          </w:p>
          <w:p w14:paraId="73567278" w14:textId="77777777" w:rsidR="005B0C8E" w:rsidRPr="00A76F7C" w:rsidRDefault="000A12D7" w:rsidP="000A12D7">
            <w:pPr>
              <w:pStyle w:val="IntegrateProjectbodytext"/>
            </w:pPr>
            <w:r>
              <w:t>NS 5-8-7.2 History and Nature of Science -</w:t>
            </w:r>
            <w:r w:rsidR="007A1E17">
              <w:t xml:space="preserve"> Nature of science</w:t>
            </w:r>
          </w:p>
        </w:tc>
      </w:tr>
      <w:tr w:rsidR="00C668DC" w:rsidRPr="00A76F7C" w14:paraId="0C22B5CB"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79A1C3ED" w14:textId="77777777" w:rsidR="00C668DC" w:rsidRPr="00A76F7C" w:rsidRDefault="00C668DC" w:rsidP="00C668DC">
            <w:pPr>
              <w:spacing w:before="80"/>
              <w:rPr>
                <w:b/>
                <w:bCs/>
                <w:sz w:val="20"/>
                <w:szCs w:val="20"/>
              </w:rPr>
            </w:pPr>
            <w:r w:rsidRPr="00A76F7C">
              <w:rPr>
                <w:b/>
                <w:bCs/>
                <w:sz w:val="20"/>
                <w:szCs w:val="20"/>
              </w:rPr>
              <w:lastRenderedPageBreak/>
              <w:t>Technology Standards</w:t>
            </w:r>
            <w:r w:rsidRPr="00A76F7C">
              <w:rPr>
                <w:b/>
                <w:bCs/>
                <w:sz w:val="20"/>
                <w:szCs w:val="20"/>
              </w:rPr>
              <w:br/>
              <w:t>Addressed</w:t>
            </w:r>
            <w:r>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tcPr>
          <w:p w14:paraId="4DE665B7" w14:textId="77777777" w:rsidR="004254CD" w:rsidRPr="00906184" w:rsidRDefault="004254CD" w:rsidP="004254CD">
            <w:pPr>
              <w:pStyle w:val="IntegrateProjectbodytext"/>
              <w:ind w:left="234"/>
            </w:pPr>
            <w:r>
              <w:t>Technology Standards (NETS – http://www.iste.org)</w:t>
            </w:r>
          </w:p>
          <w:p w14:paraId="1AD8F8AC" w14:textId="77777777" w:rsidR="004254CD" w:rsidRPr="00906184" w:rsidRDefault="004254CD" w:rsidP="00F46914">
            <w:pPr>
              <w:pStyle w:val="IntegrateProjectbodytext"/>
              <w:numPr>
                <w:ilvl w:val="0"/>
                <w:numId w:val="93"/>
              </w:numPr>
              <w:tabs>
                <w:tab w:val="clear" w:pos="519"/>
              </w:tabs>
              <w:ind w:left="234" w:firstLine="450"/>
              <w:rPr>
                <w:b w:val="0"/>
              </w:rPr>
            </w:pPr>
            <w:r w:rsidRPr="00906184">
              <w:rPr>
                <w:b w:val="0"/>
              </w:rPr>
              <w:t xml:space="preserve">Creativity and Innovation.  </w:t>
            </w:r>
          </w:p>
          <w:p w14:paraId="10C89423" w14:textId="77777777" w:rsidR="004254CD" w:rsidRPr="00906184" w:rsidRDefault="004254CD" w:rsidP="004254CD">
            <w:pPr>
              <w:pStyle w:val="IntegrateProjectbodytext"/>
              <w:ind w:left="234"/>
              <w:rPr>
                <w:b w:val="0"/>
              </w:rPr>
            </w:pPr>
            <w:r w:rsidRPr="00906184">
              <w:rPr>
                <w:b w:val="0"/>
              </w:rPr>
              <w:t>Students demonstrate creative thinking, construct knowledge, and develop innovative products and processes using technology. Students:</w:t>
            </w:r>
          </w:p>
          <w:p w14:paraId="79E7B849" w14:textId="77777777" w:rsidR="004254CD" w:rsidRPr="00906184" w:rsidRDefault="004254CD" w:rsidP="004254CD">
            <w:pPr>
              <w:pStyle w:val="IntegrateProjectbodytext"/>
              <w:ind w:left="234"/>
              <w:rPr>
                <w:b w:val="0"/>
              </w:rPr>
            </w:pPr>
            <w:r w:rsidRPr="00906184">
              <w:rPr>
                <w:b w:val="0"/>
              </w:rPr>
              <w:t>a. apply existing knowledge to generate new ideas, products, or processes.</w:t>
            </w:r>
          </w:p>
          <w:p w14:paraId="4995C3DA" w14:textId="77777777" w:rsidR="004254CD" w:rsidRPr="00906184" w:rsidRDefault="004254CD" w:rsidP="004254CD">
            <w:pPr>
              <w:pStyle w:val="IntegrateProjectbodytext"/>
              <w:ind w:left="234"/>
              <w:rPr>
                <w:b w:val="0"/>
              </w:rPr>
            </w:pPr>
            <w:r w:rsidRPr="00906184">
              <w:rPr>
                <w:b w:val="0"/>
              </w:rPr>
              <w:t>b. create original works as a means of personal or group expression.</w:t>
            </w:r>
          </w:p>
          <w:p w14:paraId="11875B4A" w14:textId="77777777" w:rsidR="004254CD" w:rsidRPr="00906184" w:rsidRDefault="004254CD" w:rsidP="004254CD">
            <w:pPr>
              <w:pStyle w:val="IntegrateProjectbodytext"/>
              <w:rPr>
                <w:b w:val="0"/>
              </w:rPr>
            </w:pPr>
            <w:r w:rsidRPr="00906184">
              <w:rPr>
                <w:b w:val="0"/>
              </w:rPr>
              <w:t>2.  Communication and Collaboration</w:t>
            </w:r>
          </w:p>
          <w:p w14:paraId="10C5D83D" w14:textId="77777777" w:rsidR="004254CD" w:rsidRPr="00906184" w:rsidRDefault="004254CD" w:rsidP="004254CD">
            <w:pPr>
              <w:pStyle w:val="IntegrateProjectbodytext"/>
              <w:ind w:left="234"/>
              <w:rPr>
                <w:b w:val="0"/>
              </w:rPr>
            </w:pPr>
            <w:r w:rsidRPr="00906184">
              <w:rPr>
                <w:b w:val="0"/>
              </w:rPr>
              <w:t>Students use digital media and environments to communicate and work collaboratively, including at a distance, to support individual learning and contribute to the learning of others. Students:</w:t>
            </w:r>
          </w:p>
          <w:p w14:paraId="11055209" w14:textId="77777777" w:rsidR="004254CD" w:rsidRPr="00906184" w:rsidRDefault="004254CD" w:rsidP="004254CD">
            <w:pPr>
              <w:pStyle w:val="IntegrateProjectbodytext"/>
              <w:ind w:left="234"/>
              <w:rPr>
                <w:b w:val="0"/>
              </w:rPr>
            </w:pPr>
            <w:r w:rsidRPr="00906184">
              <w:rPr>
                <w:b w:val="0"/>
              </w:rPr>
              <w:t>a. interact, collaborate, and publish with peers, experts, or others employing a variety of digital environments and media.</w:t>
            </w:r>
          </w:p>
          <w:p w14:paraId="1428EDC0" w14:textId="77777777" w:rsidR="004254CD" w:rsidRPr="00906184" w:rsidRDefault="004254CD" w:rsidP="004254CD">
            <w:pPr>
              <w:pStyle w:val="IntegrateProjectbodytext"/>
              <w:ind w:left="234"/>
              <w:rPr>
                <w:b w:val="0"/>
              </w:rPr>
            </w:pPr>
            <w:r w:rsidRPr="00906184">
              <w:rPr>
                <w:b w:val="0"/>
              </w:rPr>
              <w:t>b. communicate information and ideas effectively to multiple audiences using a variety of media and formats.</w:t>
            </w:r>
          </w:p>
          <w:p w14:paraId="0135A75C" w14:textId="77777777" w:rsidR="004254CD" w:rsidRPr="00906184" w:rsidRDefault="004254CD" w:rsidP="004254CD">
            <w:pPr>
              <w:pStyle w:val="IntegrateProjectbodytext"/>
              <w:ind w:left="234"/>
              <w:rPr>
                <w:b w:val="0"/>
              </w:rPr>
            </w:pPr>
            <w:r w:rsidRPr="00906184">
              <w:rPr>
                <w:b w:val="0"/>
              </w:rPr>
              <w:t>d. contribute to project teams to produce original works or solve problems.</w:t>
            </w:r>
          </w:p>
          <w:p w14:paraId="02622847" w14:textId="77777777" w:rsidR="004254CD" w:rsidRPr="00906184" w:rsidRDefault="004254CD" w:rsidP="004254CD">
            <w:pPr>
              <w:pStyle w:val="IntegrateProjectbodytext"/>
              <w:rPr>
                <w:b w:val="0"/>
              </w:rPr>
            </w:pPr>
            <w:r w:rsidRPr="00906184">
              <w:rPr>
                <w:b w:val="0"/>
              </w:rPr>
              <w:t>3.  Research and Information Fluency</w:t>
            </w:r>
          </w:p>
          <w:p w14:paraId="0AAFD396" w14:textId="77777777" w:rsidR="004254CD" w:rsidRPr="00906184" w:rsidRDefault="004254CD" w:rsidP="004254CD">
            <w:pPr>
              <w:pStyle w:val="IntegrateProjectbodytext"/>
              <w:ind w:left="234"/>
              <w:rPr>
                <w:b w:val="0"/>
              </w:rPr>
            </w:pPr>
            <w:r w:rsidRPr="00906184">
              <w:rPr>
                <w:b w:val="0"/>
              </w:rPr>
              <w:t>Students apply digital tools to gather, evaluate, and use information. Students:</w:t>
            </w:r>
          </w:p>
          <w:p w14:paraId="1654CB6A" w14:textId="77777777" w:rsidR="004254CD" w:rsidRPr="00906184" w:rsidRDefault="004254CD" w:rsidP="004254CD">
            <w:pPr>
              <w:pStyle w:val="IntegrateProjectbodytext"/>
              <w:ind w:left="234"/>
              <w:rPr>
                <w:b w:val="0"/>
              </w:rPr>
            </w:pPr>
            <w:r w:rsidRPr="00906184">
              <w:rPr>
                <w:b w:val="0"/>
              </w:rPr>
              <w:t>plan strategies to guide inquiry.</w:t>
            </w:r>
          </w:p>
          <w:p w14:paraId="4E0C6943" w14:textId="77777777" w:rsidR="004254CD" w:rsidRPr="00906184" w:rsidRDefault="004254CD" w:rsidP="004254CD">
            <w:pPr>
              <w:pStyle w:val="IntegrateProjectbodytext"/>
              <w:ind w:left="234"/>
              <w:rPr>
                <w:b w:val="0"/>
              </w:rPr>
            </w:pPr>
            <w:r w:rsidRPr="00906184">
              <w:rPr>
                <w:b w:val="0"/>
              </w:rPr>
              <w:t>a. locate, organize, analyze, evaluate, synthesize, and ethically use information from a variety of sources and media.</w:t>
            </w:r>
          </w:p>
          <w:p w14:paraId="4D2F023B" w14:textId="77777777" w:rsidR="004254CD" w:rsidRPr="00906184" w:rsidRDefault="004254CD" w:rsidP="004254CD">
            <w:pPr>
              <w:pStyle w:val="IntegrateProjectbodytext"/>
              <w:ind w:left="234"/>
              <w:rPr>
                <w:b w:val="0"/>
              </w:rPr>
            </w:pPr>
            <w:r w:rsidRPr="00906184">
              <w:rPr>
                <w:b w:val="0"/>
              </w:rPr>
              <w:t>c. evaluate and select information sources and digital tools based on the appropriateness to specific tasks.</w:t>
            </w:r>
          </w:p>
          <w:p w14:paraId="1F755F5D" w14:textId="77777777" w:rsidR="004254CD" w:rsidRPr="00906184" w:rsidRDefault="004254CD" w:rsidP="004254CD">
            <w:pPr>
              <w:pStyle w:val="IntegrateProjectbodytext"/>
              <w:ind w:left="234"/>
              <w:rPr>
                <w:b w:val="0"/>
              </w:rPr>
            </w:pPr>
            <w:r w:rsidRPr="00906184">
              <w:rPr>
                <w:b w:val="0"/>
              </w:rPr>
              <w:t>d. process data and report results.</w:t>
            </w:r>
          </w:p>
          <w:p w14:paraId="74D822A9" w14:textId="77777777" w:rsidR="004254CD" w:rsidRPr="00906184" w:rsidRDefault="004254CD" w:rsidP="004254CD">
            <w:pPr>
              <w:pStyle w:val="IntegrateProjectbodytext"/>
              <w:rPr>
                <w:b w:val="0"/>
                <w:bCs/>
              </w:rPr>
            </w:pPr>
            <w:r w:rsidRPr="00906184">
              <w:rPr>
                <w:b w:val="0"/>
                <w:bCs/>
              </w:rPr>
              <w:t>4.   Critical Thinking, Problem Solving, and Decision Making</w:t>
            </w:r>
          </w:p>
          <w:p w14:paraId="22B6B039" w14:textId="77777777" w:rsidR="004254CD" w:rsidRPr="00906184" w:rsidRDefault="004254CD" w:rsidP="004254CD">
            <w:pPr>
              <w:pStyle w:val="IntegrateProjectbodytext"/>
              <w:ind w:left="234"/>
              <w:rPr>
                <w:b w:val="0"/>
              </w:rPr>
            </w:pPr>
            <w:r w:rsidRPr="00906184">
              <w:rPr>
                <w:b w:val="0"/>
              </w:rPr>
              <w:t>Students use critical thinking skills to plan and conduct research, manage projects, solve problems, and make informed decisions using appropriate digital tools and resources. Students:</w:t>
            </w:r>
          </w:p>
          <w:p w14:paraId="559333BA" w14:textId="77777777" w:rsidR="004254CD" w:rsidRPr="00906184" w:rsidRDefault="004254CD" w:rsidP="004254CD">
            <w:pPr>
              <w:pStyle w:val="IntegrateProjectbodytext"/>
              <w:ind w:left="234"/>
              <w:rPr>
                <w:b w:val="0"/>
              </w:rPr>
            </w:pPr>
            <w:r w:rsidRPr="00906184">
              <w:rPr>
                <w:b w:val="0"/>
              </w:rPr>
              <w:t>b. plan and manage activities to develop a solution or complete a project.</w:t>
            </w:r>
          </w:p>
          <w:p w14:paraId="0B34492E" w14:textId="77777777" w:rsidR="004254CD" w:rsidRPr="00906184" w:rsidRDefault="004254CD" w:rsidP="004254CD">
            <w:pPr>
              <w:pStyle w:val="IntegrateProjectbodytext"/>
              <w:ind w:left="234"/>
              <w:rPr>
                <w:b w:val="0"/>
              </w:rPr>
            </w:pPr>
            <w:r w:rsidRPr="00906184">
              <w:rPr>
                <w:b w:val="0"/>
              </w:rPr>
              <w:t>c. collect and analyze data to identify solutions and/or make informed decisions.</w:t>
            </w:r>
          </w:p>
          <w:p w14:paraId="6FE81EAF" w14:textId="77777777" w:rsidR="004254CD" w:rsidRPr="00906184" w:rsidRDefault="004254CD" w:rsidP="004254CD">
            <w:pPr>
              <w:pStyle w:val="IntegrateProjectbodytext"/>
              <w:rPr>
                <w:b w:val="0"/>
              </w:rPr>
            </w:pPr>
            <w:r w:rsidRPr="00906184">
              <w:rPr>
                <w:b w:val="0"/>
              </w:rPr>
              <w:t xml:space="preserve">5.   </w:t>
            </w:r>
            <w:r w:rsidRPr="00906184">
              <w:rPr>
                <w:b w:val="0"/>
                <w:bCs/>
              </w:rPr>
              <w:t>Digital Citizenship</w:t>
            </w:r>
          </w:p>
          <w:p w14:paraId="36EE0986" w14:textId="77777777" w:rsidR="004254CD" w:rsidRPr="00906184" w:rsidRDefault="004254CD" w:rsidP="004254CD">
            <w:pPr>
              <w:pStyle w:val="IntegrateProjectbodytext"/>
              <w:ind w:left="234"/>
              <w:rPr>
                <w:b w:val="0"/>
              </w:rPr>
            </w:pPr>
            <w:r w:rsidRPr="00906184">
              <w:rPr>
                <w:b w:val="0"/>
              </w:rPr>
              <w:t>Students understand human, cultural, and societal issues related to technology and practice legal and ethical behavior. Students:</w:t>
            </w:r>
          </w:p>
          <w:p w14:paraId="64F02D5F" w14:textId="77777777" w:rsidR="004254CD" w:rsidRPr="00906184" w:rsidRDefault="004254CD" w:rsidP="004254CD">
            <w:pPr>
              <w:pStyle w:val="IntegrateProjectbodytext"/>
              <w:ind w:left="234"/>
              <w:rPr>
                <w:b w:val="0"/>
              </w:rPr>
            </w:pPr>
            <w:r w:rsidRPr="00906184">
              <w:rPr>
                <w:b w:val="0"/>
              </w:rPr>
              <w:t>a. advocate and practice safe, legal, and responsible use of information and technology.</w:t>
            </w:r>
          </w:p>
          <w:p w14:paraId="6D099197" w14:textId="77777777" w:rsidR="004254CD" w:rsidRPr="00906184" w:rsidRDefault="004254CD" w:rsidP="004254CD">
            <w:pPr>
              <w:pStyle w:val="IntegrateProjectbodytext"/>
              <w:ind w:left="234"/>
              <w:rPr>
                <w:b w:val="0"/>
              </w:rPr>
            </w:pPr>
            <w:r w:rsidRPr="00906184">
              <w:rPr>
                <w:b w:val="0"/>
              </w:rPr>
              <w:t>b. exhibit a positive attitude toward using technology that supports collaboration, learning, and productivity.</w:t>
            </w:r>
          </w:p>
          <w:p w14:paraId="23234644" w14:textId="77777777" w:rsidR="004254CD" w:rsidRPr="00906184" w:rsidRDefault="004254CD" w:rsidP="004254CD">
            <w:pPr>
              <w:pStyle w:val="IntegrateProjectbodytext"/>
              <w:ind w:left="234"/>
              <w:rPr>
                <w:b w:val="0"/>
              </w:rPr>
            </w:pPr>
            <w:r w:rsidRPr="00906184">
              <w:rPr>
                <w:b w:val="0"/>
              </w:rPr>
              <w:t>c. demonstrate personal responsibility for lifelong learning.</w:t>
            </w:r>
          </w:p>
          <w:p w14:paraId="1B4B74A6" w14:textId="77777777" w:rsidR="004254CD" w:rsidRPr="00906184" w:rsidRDefault="004254CD" w:rsidP="004254CD">
            <w:pPr>
              <w:pStyle w:val="IntegrateProjectbodytext"/>
              <w:ind w:left="234"/>
              <w:rPr>
                <w:b w:val="0"/>
              </w:rPr>
            </w:pPr>
            <w:r w:rsidRPr="00906184">
              <w:rPr>
                <w:b w:val="0"/>
              </w:rPr>
              <w:t>d. exhibit leadership for digital citizenship.</w:t>
            </w:r>
          </w:p>
          <w:p w14:paraId="38C6C4E5" w14:textId="77777777" w:rsidR="004254CD" w:rsidRPr="00906184" w:rsidRDefault="004254CD" w:rsidP="004254CD">
            <w:pPr>
              <w:pStyle w:val="IntegrateProjectbodytext"/>
              <w:rPr>
                <w:b w:val="0"/>
                <w:bCs/>
              </w:rPr>
            </w:pPr>
            <w:r w:rsidRPr="00906184">
              <w:rPr>
                <w:b w:val="0"/>
                <w:bCs/>
              </w:rPr>
              <w:t>6.  Technology Operations and Concepts</w:t>
            </w:r>
          </w:p>
          <w:p w14:paraId="3C7C4EB2" w14:textId="77777777" w:rsidR="004254CD" w:rsidRPr="00906184" w:rsidRDefault="004254CD" w:rsidP="004254CD">
            <w:pPr>
              <w:pStyle w:val="IntegrateProjectbodytext"/>
              <w:ind w:left="234"/>
              <w:rPr>
                <w:b w:val="0"/>
              </w:rPr>
            </w:pPr>
            <w:r w:rsidRPr="00906184">
              <w:rPr>
                <w:b w:val="0"/>
              </w:rPr>
              <w:t>Students demonstrate a sound understanding of technology concepts, systems, and operations. Students:</w:t>
            </w:r>
          </w:p>
          <w:p w14:paraId="07E3E3C6" w14:textId="77777777" w:rsidR="004254CD" w:rsidRPr="00906184" w:rsidRDefault="004254CD" w:rsidP="004254CD">
            <w:pPr>
              <w:pStyle w:val="IntegrateProjectbodytext"/>
              <w:ind w:left="234"/>
              <w:rPr>
                <w:b w:val="0"/>
              </w:rPr>
            </w:pPr>
            <w:r w:rsidRPr="00906184">
              <w:rPr>
                <w:b w:val="0"/>
              </w:rPr>
              <w:t>a. understand and use technology systems.</w:t>
            </w:r>
          </w:p>
          <w:p w14:paraId="4CA5E5FD" w14:textId="77777777" w:rsidR="004254CD" w:rsidRDefault="004254CD" w:rsidP="004254CD">
            <w:pPr>
              <w:pStyle w:val="IntegrateProjectbodytext"/>
              <w:ind w:left="234"/>
              <w:rPr>
                <w:b w:val="0"/>
              </w:rPr>
            </w:pPr>
            <w:r w:rsidRPr="00906184">
              <w:rPr>
                <w:b w:val="0"/>
              </w:rPr>
              <w:t>b. select and use applications effectively and productively.</w:t>
            </w:r>
          </w:p>
          <w:p w14:paraId="13750A8E" w14:textId="77777777" w:rsidR="00C668DC" w:rsidRPr="00A76F7C" w:rsidRDefault="004254CD" w:rsidP="004254CD">
            <w:pPr>
              <w:pStyle w:val="IntegrateProjectbodytext"/>
              <w:ind w:left="234"/>
            </w:pPr>
            <w:r w:rsidRPr="00906184">
              <w:rPr>
                <w:b w:val="0"/>
              </w:rPr>
              <w:t>d. transfer current knowledge to learning of new technologies.</w:t>
            </w:r>
          </w:p>
        </w:tc>
      </w:tr>
      <w:tr w:rsidR="00C668DC" w:rsidRPr="00A76F7C" w14:paraId="36A544C5"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2AA4D5CF" w14:textId="77777777" w:rsidR="00C668DC" w:rsidRPr="00A76F7C" w:rsidRDefault="00C668DC" w:rsidP="001C704F">
            <w:pPr>
              <w:spacing w:before="80"/>
              <w:rPr>
                <w:b/>
                <w:bCs/>
                <w:sz w:val="20"/>
                <w:szCs w:val="20"/>
              </w:rPr>
            </w:pPr>
            <w:r w:rsidRPr="00A76F7C">
              <w:rPr>
                <w:b/>
                <w:bCs/>
                <w:sz w:val="20"/>
                <w:szCs w:val="20"/>
              </w:rPr>
              <w:lastRenderedPageBreak/>
              <w:t>Teacher-Led Activities</w:t>
            </w:r>
            <w:r>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10AB2E5C" w14:textId="77777777" w:rsidR="00C668DC" w:rsidRDefault="00C668DC" w:rsidP="005916DC">
            <w:pPr>
              <w:pStyle w:val="IntegrateProjectbodytext"/>
            </w:pPr>
            <w:r>
              <w:t>Students have worked in social studies to divide the countries of Africa into regions.  They will now conduct internet research to identify the type of climate for each country and that is predominate to each region.</w:t>
            </w:r>
          </w:p>
          <w:p w14:paraId="121E2FD4" w14:textId="77777777" w:rsidR="00C668DC" w:rsidRDefault="00C668DC" w:rsidP="00093CAE">
            <w:pPr>
              <w:pStyle w:val="IntegrateProjectbodytext"/>
              <w:numPr>
                <w:ilvl w:val="0"/>
                <w:numId w:val="41"/>
              </w:numPr>
            </w:pPr>
            <w:r>
              <w:t xml:space="preserve">  Review regions of Africa briefly as indicated on maps that students have created.</w:t>
            </w:r>
          </w:p>
          <w:p w14:paraId="2B1D9888" w14:textId="77777777" w:rsidR="00C668DC" w:rsidRDefault="00C668DC" w:rsidP="00093CAE">
            <w:pPr>
              <w:pStyle w:val="IntegrateProjectbodytext"/>
              <w:numPr>
                <w:ilvl w:val="0"/>
                <w:numId w:val="41"/>
              </w:numPr>
            </w:pPr>
            <w:r>
              <w:t xml:space="preserve">  Divide students into groups of two.  Provide each team with assignment handouts to explore two climate and influencing factors in one region per team.  </w:t>
            </w:r>
          </w:p>
          <w:p w14:paraId="29715BF2" w14:textId="77777777" w:rsidR="00C668DC" w:rsidRDefault="00C668DC" w:rsidP="00093CAE">
            <w:pPr>
              <w:pStyle w:val="IntegrateProjectbodytext"/>
              <w:numPr>
                <w:ilvl w:val="0"/>
                <w:numId w:val="41"/>
              </w:numPr>
            </w:pPr>
            <w:r>
              <w:t xml:space="preserve">  Make sure that each team is able to access Internet and Excel African continent database.</w:t>
            </w:r>
          </w:p>
          <w:p w14:paraId="7CE111C7" w14:textId="77777777" w:rsidR="00C668DC" w:rsidRPr="00A76F7C" w:rsidRDefault="00C668DC" w:rsidP="00093CAE">
            <w:pPr>
              <w:pStyle w:val="IntegrateProjectbodytext"/>
              <w:numPr>
                <w:ilvl w:val="0"/>
                <w:numId w:val="41"/>
              </w:numPr>
            </w:pPr>
            <w:r>
              <w:t xml:space="preserve">  Monitor and assist as needed. </w:t>
            </w:r>
          </w:p>
          <w:p w14:paraId="6173E857" w14:textId="77777777" w:rsidR="00C668DC" w:rsidRPr="00A76F7C" w:rsidRDefault="00C668DC" w:rsidP="005916DC">
            <w:pPr>
              <w:pStyle w:val="IntegrateProjectbodytext"/>
            </w:pPr>
          </w:p>
        </w:tc>
      </w:tr>
      <w:tr w:rsidR="00C668DC" w:rsidRPr="00A76F7C" w14:paraId="0E301944"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7D4C1A5F" w14:textId="77777777" w:rsidR="00C668DC" w:rsidRPr="00A76F7C" w:rsidRDefault="00C668DC" w:rsidP="005B0C8E">
            <w:pPr>
              <w:spacing w:before="80"/>
              <w:rPr>
                <w:b/>
                <w:bCs/>
                <w:sz w:val="20"/>
                <w:szCs w:val="20"/>
              </w:rPr>
            </w:pPr>
            <w:r w:rsidRPr="00A76F7C">
              <w:rPr>
                <w:b/>
                <w:bCs/>
                <w:sz w:val="20"/>
                <w:szCs w:val="20"/>
              </w:rPr>
              <w:t xml:space="preserve">Student-Centered </w:t>
            </w:r>
            <w:r w:rsidRPr="00A76F7C">
              <w:rPr>
                <w:b/>
                <w:bCs/>
                <w:sz w:val="20"/>
                <w:szCs w:val="20"/>
              </w:rPr>
              <w:br/>
              <w:t>Activities</w:t>
            </w:r>
          </w:p>
        </w:tc>
        <w:tc>
          <w:tcPr>
            <w:tcW w:w="7542" w:type="dxa"/>
            <w:gridSpan w:val="2"/>
            <w:tcBorders>
              <w:top w:val="single" w:sz="8" w:space="0" w:color="auto"/>
              <w:left w:val="single" w:sz="8" w:space="0" w:color="auto"/>
              <w:bottom w:val="single" w:sz="8" w:space="0" w:color="auto"/>
              <w:right w:val="single" w:sz="8" w:space="0" w:color="auto"/>
            </w:tcBorders>
          </w:tcPr>
          <w:p w14:paraId="6B9CA26C" w14:textId="77777777" w:rsidR="00C668DC" w:rsidRPr="004254CD" w:rsidRDefault="00C668DC" w:rsidP="00093CAE">
            <w:pPr>
              <w:pStyle w:val="IntegrateProjectbodytext"/>
              <w:numPr>
                <w:ilvl w:val="0"/>
                <w:numId w:val="42"/>
              </w:numPr>
              <w:rPr>
                <w:b w:val="0"/>
              </w:rPr>
            </w:pPr>
            <w:r>
              <w:t xml:space="preserve">  </w:t>
            </w:r>
            <w:r w:rsidRPr="004254CD">
              <w:rPr>
                <w:b w:val="0"/>
              </w:rPr>
              <w:t>Discuss assignment and divide work responsibilities.</w:t>
            </w:r>
          </w:p>
          <w:p w14:paraId="7310096F" w14:textId="77777777" w:rsidR="00C668DC" w:rsidRPr="004254CD" w:rsidRDefault="00C668DC" w:rsidP="00093CAE">
            <w:pPr>
              <w:pStyle w:val="IntegrateProjectbodytext"/>
              <w:numPr>
                <w:ilvl w:val="0"/>
                <w:numId w:val="42"/>
              </w:numPr>
              <w:rPr>
                <w:b w:val="0"/>
              </w:rPr>
            </w:pPr>
            <w:r w:rsidRPr="004254CD">
              <w:rPr>
                <w:b w:val="0"/>
              </w:rPr>
              <w:t xml:space="preserve">  Define and describe weather and climate terms included on worksheet using Encarta reference library.  </w:t>
            </w:r>
          </w:p>
          <w:p w14:paraId="4946DF6F" w14:textId="77777777" w:rsidR="00C668DC" w:rsidRPr="004254CD" w:rsidRDefault="00C668DC" w:rsidP="00093CAE">
            <w:pPr>
              <w:pStyle w:val="IntegrateProjectbodytext"/>
              <w:numPr>
                <w:ilvl w:val="0"/>
                <w:numId w:val="42"/>
              </w:numPr>
              <w:rPr>
                <w:b w:val="0"/>
              </w:rPr>
            </w:pPr>
            <w:r w:rsidRPr="004254CD">
              <w:rPr>
                <w:b w:val="0"/>
              </w:rPr>
              <w:t xml:space="preserve">  Conduct research to determine influences on climate types.</w:t>
            </w:r>
          </w:p>
          <w:p w14:paraId="3EF685C2" w14:textId="77777777" w:rsidR="00C668DC" w:rsidRPr="004254CD" w:rsidRDefault="00C668DC" w:rsidP="00093CAE">
            <w:pPr>
              <w:pStyle w:val="IntegrateProjectbodytext"/>
              <w:numPr>
                <w:ilvl w:val="0"/>
                <w:numId w:val="42"/>
              </w:numPr>
              <w:rPr>
                <w:b w:val="0"/>
              </w:rPr>
            </w:pPr>
            <w:r w:rsidRPr="004254CD">
              <w:rPr>
                <w:b w:val="0"/>
              </w:rPr>
              <w:t xml:space="preserve">  Access website and identify predominate climate in each country in assigned region.</w:t>
            </w:r>
          </w:p>
          <w:p w14:paraId="1276348D" w14:textId="77777777" w:rsidR="00C668DC" w:rsidRPr="004254CD" w:rsidRDefault="00C668DC" w:rsidP="00093CAE">
            <w:pPr>
              <w:pStyle w:val="IntegrateProjectbodytext"/>
              <w:numPr>
                <w:ilvl w:val="0"/>
                <w:numId w:val="42"/>
              </w:numPr>
              <w:rPr>
                <w:b w:val="0"/>
              </w:rPr>
            </w:pPr>
            <w:r w:rsidRPr="004254CD">
              <w:rPr>
                <w:b w:val="0"/>
              </w:rPr>
              <w:t xml:space="preserve">  Add climate type and description to Excel database.</w:t>
            </w:r>
          </w:p>
          <w:p w14:paraId="5BCACD3A" w14:textId="77777777" w:rsidR="00C668DC" w:rsidRPr="00A76F7C" w:rsidRDefault="00C668DC" w:rsidP="00093CAE">
            <w:pPr>
              <w:pStyle w:val="IntegrateProjectbodytext"/>
              <w:numPr>
                <w:ilvl w:val="0"/>
                <w:numId w:val="42"/>
              </w:numPr>
            </w:pPr>
            <w:r w:rsidRPr="004254CD">
              <w:rPr>
                <w:b w:val="0"/>
              </w:rPr>
              <w:t xml:space="preserve">  Create 1-page write up to describe climate in assigned region.</w:t>
            </w:r>
          </w:p>
        </w:tc>
      </w:tr>
      <w:tr w:rsidR="00C668DC" w:rsidRPr="00A76F7C" w14:paraId="31CA0316" w14:textId="77777777">
        <w:trPr>
          <w:trHeight w:val="483"/>
        </w:trPr>
        <w:tc>
          <w:tcPr>
            <w:tcW w:w="1908" w:type="dxa"/>
            <w:vMerge w:val="restart"/>
            <w:tcBorders>
              <w:top w:val="single" w:sz="8" w:space="0" w:color="auto"/>
              <w:left w:val="single" w:sz="8" w:space="0" w:color="auto"/>
              <w:bottom w:val="single" w:sz="8" w:space="0" w:color="auto"/>
              <w:right w:val="single" w:sz="8" w:space="0" w:color="auto"/>
            </w:tcBorders>
            <w:shd w:val="clear" w:color="auto" w:fill="E6E6E6"/>
          </w:tcPr>
          <w:p w14:paraId="66460E75" w14:textId="77777777" w:rsidR="00C668DC" w:rsidRPr="00A76F7C" w:rsidRDefault="00C668DC" w:rsidP="005B0C8E">
            <w:pPr>
              <w:keepNext/>
              <w:spacing w:before="80"/>
              <w:rPr>
                <w:b/>
                <w:bCs/>
                <w:sz w:val="20"/>
                <w:szCs w:val="20"/>
              </w:rPr>
            </w:pPr>
            <w:r w:rsidRPr="00A76F7C">
              <w:rPr>
                <w:b/>
                <w:bCs/>
                <w:sz w:val="20"/>
                <w:szCs w:val="20"/>
              </w:rPr>
              <w:t>Resources</w:t>
            </w:r>
            <w:r w:rsidRPr="00A76F7C">
              <w:rPr>
                <w:b/>
                <w:bCs/>
                <w:sz w:val="20"/>
                <w:szCs w:val="20"/>
              </w:rPr>
              <w:br/>
              <w:t>Needed</w:t>
            </w: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28A586A8" w14:textId="77777777" w:rsidR="00C668DC" w:rsidRPr="00B30E2D" w:rsidRDefault="00C668DC" w:rsidP="005B0C8E">
            <w:pPr>
              <w:pStyle w:val="IntegrateProjecttagline"/>
            </w:pPr>
            <w:r>
              <w:t>Content resources (books, a</w:t>
            </w:r>
            <w:r w:rsidRPr="00B30E2D">
              <w:t>rticles, speakers, handouts, materials,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712BA0F0" w14:textId="77777777" w:rsidR="00C668DC" w:rsidRPr="00B30E2D" w:rsidRDefault="00C668DC" w:rsidP="005B0C8E">
            <w:pPr>
              <w:pStyle w:val="IntegrateProjecttagline"/>
            </w:pPr>
            <w:r>
              <w:t>Software/Web Resources (CD-</w:t>
            </w:r>
            <w:proofErr w:type="spellStart"/>
            <w:r>
              <w:t>ROMs,</w:t>
            </w:r>
            <w:r w:rsidRPr="00B30E2D">
              <w:t>URLs</w:t>
            </w:r>
            <w:proofErr w:type="spellEnd"/>
            <w:r w:rsidRPr="00B30E2D">
              <w:t>, etc.</w:t>
            </w:r>
            <w:r>
              <w:t>)</w:t>
            </w:r>
          </w:p>
        </w:tc>
      </w:tr>
      <w:tr w:rsidR="00C668DC" w:rsidRPr="00A76F7C" w14:paraId="0D23E674" w14:textId="77777777">
        <w:trPr>
          <w:trHeight w:val="540"/>
        </w:trPr>
        <w:tc>
          <w:tcPr>
            <w:tcW w:w="1908" w:type="dxa"/>
            <w:vMerge/>
            <w:tcBorders>
              <w:top w:val="single" w:sz="8" w:space="0" w:color="auto"/>
              <w:left w:val="single" w:sz="8" w:space="0" w:color="auto"/>
              <w:bottom w:val="single" w:sz="8" w:space="0" w:color="auto"/>
              <w:right w:val="single" w:sz="8" w:space="0" w:color="auto"/>
            </w:tcBorders>
          </w:tcPr>
          <w:p w14:paraId="2DE52C0C" w14:textId="77777777" w:rsidR="00C668DC" w:rsidRPr="00A76F7C" w:rsidRDefault="00C668DC" w:rsidP="005B0C8E">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4BD7A605" w14:textId="77777777" w:rsidR="00C668DC" w:rsidRPr="004254CD" w:rsidRDefault="00C668DC" w:rsidP="00093CAE">
            <w:pPr>
              <w:pStyle w:val="IntegrateProjectbodytext"/>
              <w:numPr>
                <w:ilvl w:val="0"/>
                <w:numId w:val="39"/>
              </w:numPr>
              <w:tabs>
                <w:tab w:val="clear" w:pos="519"/>
                <w:tab w:val="left" w:pos="234"/>
              </w:tabs>
              <w:ind w:left="234" w:hanging="180"/>
              <w:rPr>
                <w:b w:val="0"/>
              </w:rPr>
            </w:pPr>
            <w:r w:rsidRPr="004254CD">
              <w:rPr>
                <w:b w:val="0"/>
              </w:rPr>
              <w:t>Assignment instruction sheet that includes climate terms to define.</w:t>
            </w:r>
          </w:p>
          <w:p w14:paraId="2B08E99B" w14:textId="77777777" w:rsidR="00C668DC" w:rsidRPr="00A76F7C" w:rsidRDefault="00C668DC" w:rsidP="00093CAE">
            <w:pPr>
              <w:pStyle w:val="IntegrateProjectbodytext"/>
              <w:numPr>
                <w:ilvl w:val="0"/>
                <w:numId w:val="39"/>
              </w:numPr>
              <w:tabs>
                <w:tab w:val="clear" w:pos="519"/>
                <w:tab w:val="left" w:pos="234"/>
              </w:tabs>
              <w:ind w:left="234" w:hanging="180"/>
            </w:pPr>
            <w:r w:rsidRPr="004254CD">
              <w:rPr>
                <w:b w:val="0"/>
              </w:rPr>
              <w:t>Map of African countries divided into regions or Excel database listing regions.</w:t>
            </w:r>
          </w:p>
        </w:tc>
        <w:tc>
          <w:tcPr>
            <w:tcW w:w="3702" w:type="dxa"/>
            <w:tcBorders>
              <w:top w:val="single" w:sz="8" w:space="0" w:color="auto"/>
              <w:left w:val="single" w:sz="8" w:space="0" w:color="auto"/>
              <w:bottom w:val="single" w:sz="8" w:space="0" w:color="auto"/>
              <w:right w:val="single" w:sz="8" w:space="0" w:color="auto"/>
            </w:tcBorders>
          </w:tcPr>
          <w:p w14:paraId="0FF6A658" w14:textId="77777777" w:rsidR="00C668DC" w:rsidRDefault="00C668DC" w:rsidP="00093CAE">
            <w:pPr>
              <w:pStyle w:val="IntegrateProjectbodytext"/>
              <w:numPr>
                <w:ilvl w:val="0"/>
                <w:numId w:val="39"/>
              </w:numPr>
              <w:tabs>
                <w:tab w:val="clear" w:pos="519"/>
                <w:tab w:val="left" w:pos="354"/>
              </w:tabs>
              <w:ind w:left="354" w:hanging="180"/>
              <w:rPr>
                <w:b w:val="0"/>
                <w:bCs/>
              </w:rPr>
            </w:pPr>
            <w:r>
              <w:rPr>
                <w:b w:val="0"/>
                <w:bCs/>
              </w:rPr>
              <w:t xml:space="preserve">Climate of African continent by country.  </w:t>
            </w:r>
          </w:p>
          <w:p w14:paraId="045838F1" w14:textId="77777777" w:rsidR="00C668DC" w:rsidRDefault="00743836" w:rsidP="00093CAE">
            <w:pPr>
              <w:pStyle w:val="IntegrateProjectbodytext"/>
              <w:numPr>
                <w:ilvl w:val="0"/>
                <w:numId w:val="39"/>
              </w:numPr>
              <w:tabs>
                <w:tab w:val="clear" w:pos="519"/>
                <w:tab w:val="left" w:pos="354"/>
              </w:tabs>
              <w:ind w:left="354" w:hanging="180"/>
              <w:rPr>
                <w:b w:val="0"/>
                <w:bCs/>
              </w:rPr>
            </w:pPr>
            <w:hyperlink r:id="rId58" w:history="1">
              <w:r w:rsidR="00C668DC" w:rsidRPr="00941AA3">
                <w:rPr>
                  <w:rStyle w:val="Hyperlink"/>
                  <w:b w:val="0"/>
                  <w:bCs/>
                </w:rPr>
                <w:t>http://www.climate-zone.com/continent/africa/</w:t>
              </w:r>
            </w:hyperlink>
          </w:p>
          <w:p w14:paraId="478D2727" w14:textId="77777777" w:rsidR="00C668DC" w:rsidRPr="00A76F7C" w:rsidRDefault="00C668DC" w:rsidP="00093CAE">
            <w:pPr>
              <w:pStyle w:val="IntegrateProjectbodytext"/>
              <w:numPr>
                <w:ilvl w:val="0"/>
                <w:numId w:val="39"/>
              </w:numPr>
              <w:tabs>
                <w:tab w:val="clear" w:pos="519"/>
                <w:tab w:val="left" w:pos="354"/>
              </w:tabs>
              <w:ind w:left="354" w:hanging="180"/>
            </w:pPr>
            <w:r>
              <w:t>MSN Encarta Reference Library from MS Office 2007 applications.</w:t>
            </w:r>
          </w:p>
        </w:tc>
      </w:tr>
      <w:tr w:rsidR="00C668DC" w:rsidRPr="00A76F7C" w14:paraId="5CF18BD3" w14:textId="77777777">
        <w:trPr>
          <w:trHeight w:val="270"/>
        </w:trPr>
        <w:tc>
          <w:tcPr>
            <w:tcW w:w="1908" w:type="dxa"/>
            <w:vMerge/>
            <w:tcBorders>
              <w:top w:val="single" w:sz="8" w:space="0" w:color="auto"/>
              <w:left w:val="single" w:sz="8" w:space="0" w:color="auto"/>
              <w:bottom w:val="single" w:sz="8" w:space="0" w:color="auto"/>
              <w:right w:val="single" w:sz="8" w:space="0" w:color="auto"/>
            </w:tcBorders>
          </w:tcPr>
          <w:p w14:paraId="354C971B" w14:textId="77777777" w:rsidR="00C668DC" w:rsidRPr="00A76F7C" w:rsidRDefault="00C668DC" w:rsidP="005B0C8E">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564DABAB" w14:textId="77777777" w:rsidR="00C668DC" w:rsidRPr="00A76F7C" w:rsidRDefault="00C668DC" w:rsidP="005B0C8E">
            <w:pPr>
              <w:pStyle w:val="IntegrateProjecttagline"/>
            </w:pPr>
            <w:r w:rsidRPr="00A76F7C">
              <w:t xml:space="preserve">Hardware (computers, TV, </w:t>
            </w:r>
            <w:r>
              <w:t>DVD</w:t>
            </w:r>
            <w:r w:rsidRPr="00A76F7C">
              <w:t>,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7CBF962F" w14:textId="77777777" w:rsidR="00C668DC" w:rsidRPr="00A76F7C" w:rsidRDefault="00C668DC" w:rsidP="005B0C8E">
            <w:pPr>
              <w:pStyle w:val="IntegrateProjecttagline"/>
              <w:rPr>
                <w:lang w:val="es-PR"/>
              </w:rPr>
            </w:pPr>
            <w:proofErr w:type="spellStart"/>
            <w:r w:rsidRPr="00A76F7C">
              <w:rPr>
                <w:lang w:val="es-PR"/>
              </w:rPr>
              <w:t>Other</w:t>
            </w:r>
            <w:proofErr w:type="spellEnd"/>
            <w:r w:rsidRPr="00A76F7C">
              <w:rPr>
                <w:lang w:val="es-PR"/>
              </w:rPr>
              <w:t xml:space="preserve"> media, video, </w:t>
            </w:r>
            <w:proofErr w:type="spellStart"/>
            <w:r w:rsidRPr="00A76F7C">
              <w:rPr>
                <w:lang w:val="es-PR"/>
              </w:rPr>
              <w:t>satellite</w:t>
            </w:r>
            <w:proofErr w:type="spellEnd"/>
            <w:r w:rsidRPr="00A76F7C">
              <w:rPr>
                <w:lang w:val="es-PR"/>
              </w:rPr>
              <w:t>, etc.</w:t>
            </w:r>
          </w:p>
        </w:tc>
      </w:tr>
      <w:tr w:rsidR="00C668DC" w:rsidRPr="00A76F7C" w14:paraId="08C9DD6A" w14:textId="77777777">
        <w:trPr>
          <w:trHeight w:val="480"/>
        </w:trPr>
        <w:tc>
          <w:tcPr>
            <w:tcW w:w="1908" w:type="dxa"/>
            <w:vMerge/>
            <w:tcBorders>
              <w:top w:val="single" w:sz="8" w:space="0" w:color="auto"/>
              <w:left w:val="single" w:sz="8" w:space="0" w:color="auto"/>
              <w:bottom w:val="single" w:sz="8" w:space="0" w:color="auto"/>
              <w:right w:val="single" w:sz="8" w:space="0" w:color="auto"/>
            </w:tcBorders>
          </w:tcPr>
          <w:p w14:paraId="398DF625" w14:textId="77777777" w:rsidR="00C668DC" w:rsidRPr="00A76F7C" w:rsidRDefault="00C668DC" w:rsidP="005B0C8E">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1628B0C7" w14:textId="77777777" w:rsidR="00C668DC" w:rsidRPr="004254CD" w:rsidRDefault="00C668DC" w:rsidP="00093CAE">
            <w:pPr>
              <w:pStyle w:val="IntegrateProjectbodytext"/>
              <w:numPr>
                <w:ilvl w:val="0"/>
                <w:numId w:val="50"/>
              </w:numPr>
              <w:tabs>
                <w:tab w:val="clear" w:pos="519"/>
                <w:tab w:val="left" w:pos="234"/>
              </w:tabs>
              <w:ind w:left="234" w:hanging="180"/>
              <w:rPr>
                <w:b w:val="0"/>
              </w:rPr>
            </w:pPr>
            <w:r w:rsidRPr="004254CD">
              <w:rPr>
                <w:b w:val="0"/>
              </w:rPr>
              <w:t>Computer lab with minimum of 25 desktops or mobile lab with individual laptops.</w:t>
            </w:r>
          </w:p>
        </w:tc>
        <w:tc>
          <w:tcPr>
            <w:tcW w:w="3702" w:type="dxa"/>
            <w:tcBorders>
              <w:top w:val="single" w:sz="8" w:space="0" w:color="auto"/>
              <w:left w:val="single" w:sz="8" w:space="0" w:color="auto"/>
              <w:bottom w:val="single" w:sz="8" w:space="0" w:color="auto"/>
              <w:right w:val="single" w:sz="8" w:space="0" w:color="auto"/>
            </w:tcBorders>
          </w:tcPr>
          <w:p w14:paraId="321272C6" w14:textId="77777777" w:rsidR="00C668DC" w:rsidRPr="004254CD" w:rsidRDefault="00C668DC" w:rsidP="005916DC">
            <w:pPr>
              <w:pStyle w:val="IntegrateProjectbodytext"/>
              <w:rPr>
                <w:b w:val="0"/>
              </w:rPr>
            </w:pPr>
            <w:r w:rsidRPr="004254CD">
              <w:rPr>
                <w:b w:val="0"/>
              </w:rPr>
              <w:t xml:space="preserve"> </w:t>
            </w:r>
          </w:p>
        </w:tc>
      </w:tr>
      <w:tr w:rsidR="00C668DC" w:rsidRPr="00A76F7C" w14:paraId="5CD89CA4"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433FE9EC" w14:textId="77777777" w:rsidR="00C668DC" w:rsidRPr="00A76F7C" w:rsidRDefault="00C668DC" w:rsidP="005B0C8E">
            <w:pPr>
              <w:keepNext/>
              <w:spacing w:before="80"/>
              <w:rPr>
                <w:rFonts w:ascii="Arial" w:hAnsi="Arial" w:cs="Arial"/>
                <w:b/>
                <w:sz w:val="20"/>
                <w:szCs w:val="20"/>
              </w:rPr>
            </w:pPr>
            <w:r w:rsidRPr="00A76F7C">
              <w:rPr>
                <w:b/>
                <w:bCs/>
                <w:sz w:val="20"/>
                <w:szCs w:val="20"/>
              </w:rPr>
              <w:t>Student Assessment</w:t>
            </w:r>
            <w:r w:rsidRPr="00A76F7C">
              <w:rPr>
                <w:b/>
                <w:bCs/>
                <w:sz w:val="20"/>
                <w:szCs w:val="20"/>
              </w:rPr>
              <w:br/>
              <w:t>Strategy</w:t>
            </w:r>
          </w:p>
        </w:tc>
        <w:tc>
          <w:tcPr>
            <w:tcW w:w="7542" w:type="dxa"/>
            <w:gridSpan w:val="2"/>
            <w:tcBorders>
              <w:top w:val="single" w:sz="8" w:space="0" w:color="auto"/>
              <w:left w:val="single" w:sz="8" w:space="0" w:color="auto"/>
              <w:bottom w:val="single" w:sz="8" w:space="0" w:color="auto"/>
              <w:right w:val="single" w:sz="8" w:space="0" w:color="auto"/>
            </w:tcBorders>
          </w:tcPr>
          <w:p w14:paraId="05FDE857" w14:textId="77777777" w:rsidR="00C668DC" w:rsidRPr="004254CD" w:rsidRDefault="00C668DC" w:rsidP="00093CAE">
            <w:pPr>
              <w:pStyle w:val="IntegrateProjectbodytext"/>
              <w:numPr>
                <w:ilvl w:val="0"/>
                <w:numId w:val="50"/>
              </w:numPr>
              <w:tabs>
                <w:tab w:val="clear" w:pos="519"/>
                <w:tab w:val="left" w:pos="234"/>
              </w:tabs>
              <w:ind w:hanging="666"/>
              <w:rPr>
                <w:b w:val="0"/>
              </w:rPr>
            </w:pPr>
            <w:r w:rsidRPr="004254CD">
              <w:rPr>
                <w:b w:val="0"/>
              </w:rPr>
              <w:t>Formative assessment as students complete activity.</w:t>
            </w:r>
          </w:p>
          <w:p w14:paraId="78C710C4" w14:textId="77777777" w:rsidR="00C668DC" w:rsidRPr="004254CD" w:rsidRDefault="00C668DC" w:rsidP="00093CAE">
            <w:pPr>
              <w:pStyle w:val="IntegrateProjectbodytext"/>
              <w:numPr>
                <w:ilvl w:val="0"/>
                <w:numId w:val="50"/>
              </w:numPr>
              <w:tabs>
                <w:tab w:val="clear" w:pos="519"/>
                <w:tab w:val="left" w:pos="234"/>
              </w:tabs>
              <w:ind w:hanging="666"/>
              <w:rPr>
                <w:b w:val="0"/>
              </w:rPr>
            </w:pPr>
            <w:r w:rsidRPr="004254CD">
              <w:rPr>
                <w:b w:val="0"/>
              </w:rPr>
              <w:t>Evaluation of 1-page write up of climate in assigned region.</w:t>
            </w:r>
          </w:p>
          <w:p w14:paraId="07DB3421" w14:textId="77777777" w:rsidR="00C668DC" w:rsidRPr="004254CD" w:rsidRDefault="00C668DC" w:rsidP="00093CAE">
            <w:pPr>
              <w:pStyle w:val="IntegrateProjectbodytext"/>
              <w:numPr>
                <w:ilvl w:val="0"/>
                <w:numId w:val="50"/>
              </w:numPr>
              <w:tabs>
                <w:tab w:val="clear" w:pos="519"/>
                <w:tab w:val="left" w:pos="234"/>
              </w:tabs>
              <w:ind w:hanging="666"/>
              <w:rPr>
                <w:b w:val="0"/>
              </w:rPr>
            </w:pPr>
            <w:r w:rsidRPr="004254CD">
              <w:rPr>
                <w:b w:val="0"/>
              </w:rPr>
              <w:t>Responses to questions related to climate definitions on unit test.</w:t>
            </w:r>
          </w:p>
          <w:p w14:paraId="7F6B924D" w14:textId="77777777" w:rsidR="00C668DC" w:rsidRPr="004254CD" w:rsidRDefault="00C668DC" w:rsidP="00093CAE">
            <w:pPr>
              <w:pStyle w:val="IntegrateProjectbodytext"/>
              <w:numPr>
                <w:ilvl w:val="0"/>
                <w:numId w:val="50"/>
              </w:numPr>
              <w:tabs>
                <w:tab w:val="clear" w:pos="519"/>
                <w:tab w:val="left" w:pos="234"/>
              </w:tabs>
              <w:ind w:hanging="666"/>
              <w:rPr>
                <w:b w:val="0"/>
              </w:rPr>
            </w:pPr>
            <w:r w:rsidRPr="004254CD">
              <w:rPr>
                <w:b w:val="0"/>
              </w:rPr>
              <w:t>Responses to questions related to influences on climate on unit test.</w:t>
            </w:r>
          </w:p>
        </w:tc>
      </w:tr>
    </w:tbl>
    <w:p w14:paraId="7CFE2567" w14:textId="77777777" w:rsidR="005B0C8E" w:rsidRDefault="005B0C8E" w:rsidP="005B0C8E">
      <w:pPr>
        <w:pStyle w:val="Unitsubheading"/>
        <w:sectPr w:rsidR="005B0C8E" w:rsidSect="007D6146">
          <w:pgSz w:w="12240" w:h="15840" w:code="1"/>
          <w:pgMar w:top="1440" w:right="1440" w:bottom="1440" w:left="1440" w:header="720" w:footer="720" w:gutter="0"/>
          <w:cols w:space="720"/>
          <w:docGrid w:linePitch="360"/>
        </w:sectPr>
      </w:pPr>
    </w:p>
    <w:p w14:paraId="3CEDDADA" w14:textId="77777777" w:rsidR="005B0C8E" w:rsidRPr="00A76F7C" w:rsidRDefault="006A4748" w:rsidP="005B0C8E">
      <w:pPr>
        <w:pStyle w:val="Unitsubheading"/>
      </w:pPr>
      <w:bookmarkStart w:id="118" w:name="_Toc227047733"/>
      <w:bookmarkStart w:id="119" w:name="_Toc224631115"/>
      <w:r>
        <w:lastRenderedPageBreak/>
        <w:t>Using MS Office Tools for Collaboration on Presentations</w:t>
      </w:r>
      <w:bookmarkEnd w:id="118"/>
    </w:p>
    <w:p w14:paraId="0BF1AF65" w14:textId="77777777" w:rsidR="005B0C8E" w:rsidRDefault="006A4748" w:rsidP="00AA53BC">
      <w:pPr>
        <w:pStyle w:val="BodyText1"/>
      </w:pPr>
      <w:r>
        <w:t>In the next few activities you will explore the development and design of a PowerPoint presentation incorporating data from student research and database analys</w:t>
      </w:r>
      <w:r w:rsidR="00374D79">
        <w:t>e</w:t>
      </w:r>
      <w:r>
        <w:t>s.  Word documents, Excel graphs and charts, and downloaded clip art and sounds are all useful tools to enhance the appearance of a presentation.</w:t>
      </w:r>
    </w:p>
    <w:p w14:paraId="51E27322" w14:textId="77777777" w:rsidR="00EC4782" w:rsidRDefault="006C76D5" w:rsidP="00AA53BC">
      <w:pPr>
        <w:pStyle w:val="BodyText1"/>
      </w:pPr>
      <w:r>
        <w:t>MS Office PowerPoint 2007</w:t>
      </w:r>
      <w:r w:rsidR="00313897" w:rsidRPr="00313897">
        <w:rPr>
          <w:b/>
        </w:rPr>
        <w:t>®</w:t>
      </w:r>
      <w:r>
        <w:t xml:space="preserve"> is probably the best-known presentation graphics program available</w:t>
      </w:r>
      <w:sdt>
        <w:sdtPr>
          <w:id w:val="89431304"/>
          <w:citation/>
        </w:sdtPr>
        <w:sdtEndPr/>
        <w:sdtContent>
          <w:r w:rsidR="00743836">
            <w:fldChar w:fldCharType="begin"/>
          </w:r>
          <w:r w:rsidR="00743836">
            <w:instrText xml:space="preserve"> CITATION Sta001 \l 1033 </w:instrText>
          </w:r>
          <w:r w:rsidR="00743836">
            <w:fldChar w:fldCharType="separate"/>
          </w:r>
          <w:r w:rsidR="001B734C">
            <w:rPr>
              <w:noProof/>
            </w:rPr>
            <w:t xml:space="preserve"> (Starr, 2000)</w:t>
          </w:r>
          <w:r w:rsidR="00743836">
            <w:rPr>
              <w:noProof/>
            </w:rPr>
            <w:fldChar w:fldCharType="end"/>
          </w:r>
        </w:sdtContent>
      </w:sdt>
      <w:r>
        <w:t xml:space="preserve">.  It can be used to create interactive presentations that contain a wide variety of media including text, art, animation, and audio and video clips.  </w:t>
      </w:r>
    </w:p>
    <w:p w14:paraId="7767B717" w14:textId="77777777" w:rsidR="00EC4782" w:rsidRDefault="00711315" w:rsidP="00711315">
      <w:pPr>
        <w:pStyle w:val="Explorationheading"/>
      </w:pPr>
      <w:bookmarkStart w:id="120" w:name="_Toc227047734"/>
      <w:r>
        <w:t>Explore:  Setting up Your Workspace</w:t>
      </w:r>
      <w:bookmarkEnd w:id="120"/>
    </w:p>
    <w:p w14:paraId="60E7E218" w14:textId="77777777" w:rsidR="00711315" w:rsidRDefault="00711315" w:rsidP="00AA53BC">
      <w:pPr>
        <w:pStyle w:val="BodyText1"/>
      </w:pPr>
      <w:r>
        <w:t xml:space="preserve">It is difficult, if not impossible, to schedule time for students enrolled in different classes to plan joint activities.  As you have seen in earlier activities, Office Live provides tools to enable collaboration when there is little or no availability of “face time.”  In this exploration you will set up a new project workspace and create a </w:t>
      </w:r>
      <w:r w:rsidR="00FD6B17">
        <w:t>to-do list</w:t>
      </w:r>
      <w:r>
        <w:t xml:space="preserve"> and </w:t>
      </w:r>
      <w:r w:rsidR="00FD6B17">
        <w:t>a list of participants</w:t>
      </w:r>
      <w:r>
        <w:t xml:space="preserve">. </w:t>
      </w:r>
    </w:p>
    <w:p w14:paraId="3AD98C69" w14:textId="77777777" w:rsidR="00711315" w:rsidRDefault="00711315" w:rsidP="00093CAE">
      <w:pPr>
        <w:pStyle w:val="Explorationsteps"/>
        <w:numPr>
          <w:ilvl w:val="0"/>
          <w:numId w:val="94"/>
        </w:numPr>
      </w:pPr>
      <w:r>
        <w:t xml:space="preserve">Open your Office Live Workspace using instructions in Unit 1, if necessary.  Create a new </w:t>
      </w:r>
      <w:r>
        <w:rPr>
          <w:rStyle w:val="Exploration-clickingChar"/>
        </w:rPr>
        <w:t>P</w:t>
      </w:r>
      <w:r w:rsidRPr="00711315">
        <w:rPr>
          <w:rStyle w:val="Exploration-clickingChar"/>
        </w:rPr>
        <w:t>roject</w:t>
      </w:r>
      <w:r>
        <w:rPr>
          <w:rStyle w:val="Exploration-clickingChar"/>
        </w:rPr>
        <w:t xml:space="preserve"> Workspace</w:t>
      </w:r>
      <w:r>
        <w:t xml:space="preserve">  titled </w:t>
      </w:r>
      <w:r w:rsidRPr="00711315">
        <w:rPr>
          <w:rStyle w:val="Exploration-typingChar"/>
        </w:rPr>
        <w:t>Africa Project</w:t>
      </w:r>
      <w:r>
        <w:t>.</w:t>
      </w:r>
    </w:p>
    <w:p w14:paraId="46EC5BE1" w14:textId="77777777" w:rsidR="00711315" w:rsidRDefault="00454F83" w:rsidP="00093CAE">
      <w:pPr>
        <w:pStyle w:val="Explorationsteps"/>
        <w:numPr>
          <w:ilvl w:val="0"/>
          <w:numId w:val="94"/>
        </w:numPr>
      </w:pPr>
      <w:r>
        <w:t xml:space="preserve">From the list of project templates, select </w:t>
      </w:r>
      <w:r w:rsidRPr="00454F83">
        <w:rPr>
          <w:rStyle w:val="Exploration-clickingChar"/>
        </w:rPr>
        <w:t>To-do List</w:t>
      </w:r>
      <w:r>
        <w:t>. Add the first item in the list as in the following example:</w:t>
      </w:r>
    </w:p>
    <w:p w14:paraId="748DA85E" w14:textId="77777777" w:rsidR="00454F83" w:rsidRDefault="00454F83" w:rsidP="00632D6C">
      <w:pPr>
        <w:pStyle w:val="Explorationsteps"/>
      </w:pPr>
    </w:p>
    <w:tbl>
      <w:tblPr>
        <w:tblStyle w:val="TableGrid"/>
        <w:tblW w:w="0" w:type="auto"/>
        <w:tblLook w:val="04A0" w:firstRow="1" w:lastRow="0" w:firstColumn="1" w:lastColumn="0" w:noHBand="0" w:noVBand="1"/>
      </w:tblPr>
      <w:tblGrid>
        <w:gridCol w:w="950"/>
        <w:gridCol w:w="3270"/>
        <w:gridCol w:w="870"/>
        <w:gridCol w:w="1003"/>
        <w:gridCol w:w="803"/>
        <w:gridCol w:w="1270"/>
        <w:gridCol w:w="1257"/>
      </w:tblGrid>
      <w:tr w:rsidR="00454F83" w:rsidRPr="00454F83" w14:paraId="77ABB53F" w14:textId="77777777" w:rsidTr="004F3BF0">
        <w:tc>
          <w:tcPr>
            <w:tcW w:w="0" w:type="auto"/>
          </w:tcPr>
          <w:p w14:paraId="798111FC" w14:textId="77777777" w:rsidR="004F3BF0" w:rsidRDefault="004F3BF0" w:rsidP="00F46914">
            <w:pPr>
              <w:pStyle w:val="Explorationsteps"/>
              <w:spacing w:after="0"/>
              <w:ind w:left="2074" w:hanging="2074"/>
              <w:jc w:val="both"/>
            </w:pPr>
            <w:r>
              <w:t>High</w:t>
            </w:r>
          </w:p>
          <w:p w14:paraId="679BE9B4" w14:textId="77777777" w:rsidR="00454F83" w:rsidRPr="00454F83" w:rsidRDefault="00454F83" w:rsidP="00F46914">
            <w:pPr>
              <w:pStyle w:val="Explorationsteps"/>
              <w:spacing w:after="0"/>
              <w:ind w:left="2074" w:hanging="2074"/>
              <w:jc w:val="both"/>
            </w:pPr>
            <w:r w:rsidRPr="00454F83">
              <w:t>Priority</w:t>
            </w:r>
          </w:p>
        </w:tc>
        <w:tc>
          <w:tcPr>
            <w:tcW w:w="0" w:type="auto"/>
          </w:tcPr>
          <w:p w14:paraId="636193A7" w14:textId="77777777" w:rsidR="00454F83" w:rsidRPr="00454F83" w:rsidRDefault="00454F83" w:rsidP="00F46914">
            <w:pPr>
              <w:pStyle w:val="Explorationsteps"/>
              <w:spacing w:after="0"/>
              <w:ind w:left="2074" w:hanging="2074"/>
              <w:jc w:val="both"/>
            </w:pPr>
            <w:r w:rsidRPr="00454F83">
              <w:t>Title</w:t>
            </w:r>
          </w:p>
        </w:tc>
        <w:tc>
          <w:tcPr>
            <w:tcW w:w="0" w:type="auto"/>
          </w:tcPr>
          <w:p w14:paraId="316A51C6" w14:textId="77777777" w:rsidR="00454F83" w:rsidRPr="00454F83" w:rsidRDefault="00454F83" w:rsidP="00F46914">
            <w:pPr>
              <w:pStyle w:val="Explorationsteps"/>
              <w:spacing w:after="0"/>
              <w:ind w:left="2074" w:hanging="2074"/>
              <w:jc w:val="both"/>
            </w:pPr>
            <w:r w:rsidRPr="00454F83">
              <w:t>Owner</w:t>
            </w:r>
          </w:p>
        </w:tc>
        <w:tc>
          <w:tcPr>
            <w:tcW w:w="0" w:type="auto"/>
          </w:tcPr>
          <w:p w14:paraId="56CFE62E" w14:textId="77777777" w:rsidR="004F3BF0" w:rsidRDefault="00454F83" w:rsidP="00F46914">
            <w:pPr>
              <w:pStyle w:val="Explorationsteps"/>
              <w:spacing w:after="0"/>
              <w:ind w:left="2074" w:hanging="2074"/>
              <w:jc w:val="both"/>
            </w:pPr>
            <w:r w:rsidRPr="00454F83">
              <w:t xml:space="preserve">Due </w:t>
            </w:r>
            <w:r w:rsidR="004F3BF0">
              <w:t xml:space="preserve"> </w:t>
            </w:r>
          </w:p>
          <w:p w14:paraId="00BE56F8" w14:textId="77777777" w:rsidR="00454F83" w:rsidRPr="00454F83" w:rsidRDefault="004F3BF0" w:rsidP="00F46914">
            <w:pPr>
              <w:pStyle w:val="Explorationsteps"/>
              <w:spacing w:after="0"/>
              <w:ind w:left="2074" w:hanging="2074"/>
              <w:jc w:val="both"/>
            </w:pPr>
            <w:r>
              <w:t>D</w:t>
            </w:r>
            <w:r w:rsidR="00454F83" w:rsidRPr="00454F83">
              <w:t>ate</w:t>
            </w:r>
          </w:p>
        </w:tc>
        <w:tc>
          <w:tcPr>
            <w:tcW w:w="0" w:type="auto"/>
          </w:tcPr>
          <w:p w14:paraId="211B1CEC" w14:textId="77777777" w:rsidR="00454F83" w:rsidRPr="00454F83" w:rsidRDefault="00454F83" w:rsidP="00F46914">
            <w:pPr>
              <w:pStyle w:val="Explorationsteps"/>
              <w:spacing w:after="0"/>
              <w:ind w:left="2074" w:hanging="2074"/>
              <w:jc w:val="both"/>
            </w:pPr>
            <w:r w:rsidRPr="00454F83">
              <w:t>Status</w:t>
            </w:r>
          </w:p>
        </w:tc>
        <w:tc>
          <w:tcPr>
            <w:tcW w:w="0" w:type="auto"/>
          </w:tcPr>
          <w:p w14:paraId="28313F63" w14:textId="77777777" w:rsidR="00454F83" w:rsidRPr="00454F83" w:rsidRDefault="00454F83" w:rsidP="00F46914">
            <w:pPr>
              <w:pStyle w:val="Explorationsteps"/>
              <w:spacing w:after="0"/>
              <w:ind w:left="2074" w:hanging="2074"/>
              <w:jc w:val="both"/>
            </w:pPr>
            <w:r w:rsidRPr="00454F83">
              <w:t>Completed</w:t>
            </w:r>
          </w:p>
        </w:tc>
        <w:tc>
          <w:tcPr>
            <w:tcW w:w="0" w:type="auto"/>
          </w:tcPr>
          <w:p w14:paraId="04597A0B" w14:textId="77777777" w:rsidR="00454F83" w:rsidRPr="00454F83" w:rsidRDefault="00454F83" w:rsidP="00F46914">
            <w:pPr>
              <w:pStyle w:val="Explorationsteps"/>
              <w:spacing w:after="0"/>
              <w:ind w:left="2074" w:hanging="2074"/>
              <w:jc w:val="both"/>
            </w:pPr>
            <w:r w:rsidRPr="00454F83">
              <w:t>Comments</w:t>
            </w:r>
          </w:p>
        </w:tc>
      </w:tr>
      <w:tr w:rsidR="00454F83" w14:paraId="08E09B3F" w14:textId="77777777" w:rsidTr="004F3BF0">
        <w:trPr>
          <w:trHeight w:val="1115"/>
        </w:trPr>
        <w:tc>
          <w:tcPr>
            <w:tcW w:w="0" w:type="auto"/>
          </w:tcPr>
          <w:p w14:paraId="115531C1" w14:textId="77777777" w:rsidR="00454F83" w:rsidRDefault="00454F83" w:rsidP="00F46914">
            <w:pPr>
              <w:pStyle w:val="Explorationsteps"/>
              <w:spacing w:after="0"/>
              <w:ind w:left="2074" w:hanging="2074"/>
            </w:pPr>
          </w:p>
          <w:p w14:paraId="0C627E93" w14:textId="77777777" w:rsidR="00454F83" w:rsidRDefault="00454F83" w:rsidP="00F46914">
            <w:pPr>
              <w:pStyle w:val="Explorationsteps"/>
              <w:spacing w:after="0"/>
              <w:ind w:left="2074" w:hanging="2074"/>
            </w:pPr>
            <w:r>
              <w:sym w:font="Symbol" w:char="F0D6"/>
            </w:r>
          </w:p>
        </w:tc>
        <w:tc>
          <w:tcPr>
            <w:tcW w:w="0" w:type="auto"/>
          </w:tcPr>
          <w:p w14:paraId="399E8F7D" w14:textId="77777777" w:rsidR="004F3BF0" w:rsidRDefault="004F3BF0" w:rsidP="00F46914">
            <w:pPr>
              <w:pStyle w:val="Explorationsteps"/>
              <w:spacing w:after="0"/>
              <w:ind w:left="2074" w:hanging="2074"/>
            </w:pPr>
          </w:p>
          <w:p w14:paraId="12F39032" w14:textId="77777777" w:rsidR="00454F83" w:rsidRDefault="00454F83" w:rsidP="00F46914">
            <w:pPr>
              <w:pStyle w:val="Explorationsteps"/>
              <w:spacing w:after="0"/>
              <w:ind w:left="2074" w:hanging="2074"/>
            </w:pPr>
            <w:r>
              <w:t>Complete Content Assignments</w:t>
            </w:r>
          </w:p>
        </w:tc>
        <w:tc>
          <w:tcPr>
            <w:tcW w:w="0" w:type="auto"/>
          </w:tcPr>
          <w:p w14:paraId="24EF8337" w14:textId="77777777" w:rsidR="00454F83" w:rsidRDefault="00454F83" w:rsidP="00F46914">
            <w:pPr>
              <w:pStyle w:val="Explorationsteps"/>
              <w:spacing w:after="0"/>
              <w:ind w:left="2074" w:hanging="2074"/>
            </w:pPr>
          </w:p>
        </w:tc>
        <w:tc>
          <w:tcPr>
            <w:tcW w:w="0" w:type="auto"/>
          </w:tcPr>
          <w:p w14:paraId="13899F8A" w14:textId="77777777" w:rsidR="00454F83" w:rsidRDefault="00454F83" w:rsidP="00F46914">
            <w:pPr>
              <w:pStyle w:val="Explorationsteps"/>
              <w:spacing w:after="0"/>
              <w:ind w:left="2074" w:hanging="2074"/>
            </w:pPr>
          </w:p>
          <w:p w14:paraId="21BA1A58" w14:textId="77777777" w:rsidR="00454F83" w:rsidRDefault="00454F83" w:rsidP="00F46914">
            <w:pPr>
              <w:pStyle w:val="Explorationsteps"/>
              <w:spacing w:after="0"/>
              <w:ind w:left="2074" w:hanging="2074"/>
            </w:pPr>
            <w:r>
              <w:t>Sept. 30</w:t>
            </w:r>
          </w:p>
        </w:tc>
        <w:tc>
          <w:tcPr>
            <w:tcW w:w="0" w:type="auto"/>
          </w:tcPr>
          <w:p w14:paraId="7B91780F" w14:textId="77777777" w:rsidR="00454F83" w:rsidRDefault="00454F83" w:rsidP="00F46914">
            <w:pPr>
              <w:pStyle w:val="Explorationsteps"/>
              <w:spacing w:after="0"/>
              <w:ind w:left="2074" w:hanging="2074"/>
            </w:pPr>
          </w:p>
        </w:tc>
        <w:tc>
          <w:tcPr>
            <w:tcW w:w="0" w:type="auto"/>
          </w:tcPr>
          <w:p w14:paraId="16B7CC57" w14:textId="77777777" w:rsidR="00454F83" w:rsidRDefault="00454F83" w:rsidP="00F46914">
            <w:pPr>
              <w:pStyle w:val="Explorationsteps"/>
              <w:spacing w:after="0"/>
              <w:ind w:left="2074" w:hanging="2074"/>
            </w:pPr>
          </w:p>
          <w:p w14:paraId="2426E6DF" w14:textId="77777777" w:rsidR="00454F83" w:rsidRDefault="00454F83" w:rsidP="00F46914">
            <w:pPr>
              <w:pStyle w:val="Explorationsteps"/>
              <w:spacing w:after="0"/>
              <w:ind w:left="2074" w:hanging="2074"/>
            </w:pPr>
            <w:r>
              <w:sym w:font="Symbol" w:char="F0D6"/>
            </w:r>
          </w:p>
        </w:tc>
        <w:tc>
          <w:tcPr>
            <w:tcW w:w="0" w:type="auto"/>
          </w:tcPr>
          <w:p w14:paraId="0373B482" w14:textId="77777777" w:rsidR="00454F83" w:rsidRDefault="00454F83" w:rsidP="00F46914">
            <w:pPr>
              <w:pStyle w:val="Explorationsteps"/>
              <w:spacing w:after="0"/>
              <w:ind w:left="2074" w:hanging="2074"/>
            </w:pPr>
          </w:p>
        </w:tc>
      </w:tr>
    </w:tbl>
    <w:p w14:paraId="2BB08652" w14:textId="77777777" w:rsidR="00454F83" w:rsidRDefault="00454F83" w:rsidP="00632D6C">
      <w:pPr>
        <w:pStyle w:val="Explorationsteps"/>
      </w:pPr>
    </w:p>
    <w:p w14:paraId="2E1DC7BD" w14:textId="77777777" w:rsidR="00454F83" w:rsidRDefault="00454F83" w:rsidP="00632D6C">
      <w:pPr>
        <w:pStyle w:val="Explorationsteps"/>
      </w:pPr>
      <w:r>
        <w:t xml:space="preserve">Click </w:t>
      </w:r>
      <w:r w:rsidRPr="00454F83">
        <w:rPr>
          <w:rStyle w:val="Exploration-clickingChar"/>
        </w:rPr>
        <w:t>Add Row</w:t>
      </w:r>
      <w:r>
        <w:t xml:space="preserve"> and type the following</w:t>
      </w:r>
    </w:p>
    <w:tbl>
      <w:tblPr>
        <w:tblStyle w:val="TableGrid"/>
        <w:tblW w:w="4944" w:type="pct"/>
        <w:tblLook w:val="04A0" w:firstRow="1" w:lastRow="0" w:firstColumn="1" w:lastColumn="0" w:noHBand="0" w:noVBand="1"/>
      </w:tblPr>
      <w:tblGrid>
        <w:gridCol w:w="951"/>
        <w:gridCol w:w="1858"/>
        <w:gridCol w:w="1621"/>
        <w:gridCol w:w="670"/>
        <w:gridCol w:w="1030"/>
        <w:gridCol w:w="1271"/>
        <w:gridCol w:w="2068"/>
      </w:tblGrid>
      <w:tr w:rsidR="004F3BF0" w:rsidRPr="00454F83" w14:paraId="70448443" w14:textId="77777777" w:rsidTr="004F3BF0">
        <w:tc>
          <w:tcPr>
            <w:tcW w:w="502" w:type="pct"/>
          </w:tcPr>
          <w:p w14:paraId="4784703B" w14:textId="77777777" w:rsidR="004F3BF0" w:rsidRDefault="00454F83" w:rsidP="00F46914">
            <w:pPr>
              <w:pStyle w:val="Explorationsteps"/>
              <w:spacing w:after="0"/>
              <w:ind w:left="0" w:firstLine="0"/>
            </w:pPr>
            <w:r w:rsidRPr="00454F83">
              <w:t>High</w:t>
            </w:r>
            <w:r w:rsidR="004F3BF0">
              <w:t xml:space="preserve"> </w:t>
            </w:r>
          </w:p>
          <w:p w14:paraId="3ED267B8" w14:textId="77777777" w:rsidR="00454F83" w:rsidRPr="00454F83" w:rsidRDefault="00454F83" w:rsidP="00F46914">
            <w:pPr>
              <w:pStyle w:val="Explorationsteps"/>
              <w:spacing w:after="0"/>
              <w:ind w:left="0" w:firstLine="0"/>
            </w:pPr>
            <w:r w:rsidRPr="00454F83">
              <w:t>Priority</w:t>
            </w:r>
          </w:p>
        </w:tc>
        <w:tc>
          <w:tcPr>
            <w:tcW w:w="981" w:type="pct"/>
          </w:tcPr>
          <w:p w14:paraId="28E1C0FB" w14:textId="77777777" w:rsidR="00454F83" w:rsidRPr="00454F83" w:rsidRDefault="00454F83" w:rsidP="00F46914">
            <w:pPr>
              <w:pStyle w:val="Explorationsteps"/>
              <w:spacing w:after="0"/>
              <w:ind w:left="0" w:firstLine="0"/>
            </w:pPr>
            <w:r w:rsidRPr="00454F83">
              <w:t>Title</w:t>
            </w:r>
          </w:p>
        </w:tc>
        <w:tc>
          <w:tcPr>
            <w:tcW w:w="856" w:type="pct"/>
          </w:tcPr>
          <w:p w14:paraId="77B52D6E" w14:textId="77777777" w:rsidR="00454F83" w:rsidRPr="00454F83" w:rsidRDefault="00454F83" w:rsidP="00F46914">
            <w:pPr>
              <w:pStyle w:val="Explorationsteps"/>
              <w:spacing w:after="0"/>
              <w:ind w:left="0" w:firstLine="0"/>
            </w:pPr>
            <w:r w:rsidRPr="00454F83">
              <w:t>Owner</w:t>
            </w:r>
          </w:p>
        </w:tc>
        <w:tc>
          <w:tcPr>
            <w:tcW w:w="354" w:type="pct"/>
          </w:tcPr>
          <w:p w14:paraId="7C9CC367" w14:textId="77777777" w:rsidR="004F3BF0" w:rsidRDefault="00454F83" w:rsidP="00F46914">
            <w:pPr>
              <w:pStyle w:val="Explorationsteps"/>
              <w:spacing w:after="0"/>
              <w:ind w:left="0" w:firstLine="0"/>
            </w:pPr>
            <w:r w:rsidRPr="00454F83">
              <w:t>Due</w:t>
            </w:r>
            <w:r w:rsidR="004F3BF0">
              <w:t xml:space="preserve"> </w:t>
            </w:r>
          </w:p>
          <w:p w14:paraId="25013C95" w14:textId="77777777" w:rsidR="00454F83" w:rsidRPr="00454F83" w:rsidRDefault="00454F83" w:rsidP="00F46914">
            <w:pPr>
              <w:pStyle w:val="Explorationsteps"/>
              <w:spacing w:after="0"/>
              <w:ind w:left="0" w:firstLine="0"/>
            </w:pPr>
            <w:r w:rsidRPr="00454F83">
              <w:t>Date</w:t>
            </w:r>
          </w:p>
        </w:tc>
        <w:tc>
          <w:tcPr>
            <w:tcW w:w="544" w:type="pct"/>
          </w:tcPr>
          <w:p w14:paraId="3B7DE4D7" w14:textId="77777777" w:rsidR="00454F83" w:rsidRPr="00454F83" w:rsidRDefault="00454F83" w:rsidP="00F46914">
            <w:pPr>
              <w:pStyle w:val="Explorationsteps"/>
              <w:spacing w:after="0"/>
              <w:ind w:left="0" w:firstLine="0"/>
            </w:pPr>
            <w:r w:rsidRPr="00454F83">
              <w:t>Status</w:t>
            </w:r>
          </w:p>
        </w:tc>
        <w:tc>
          <w:tcPr>
            <w:tcW w:w="671" w:type="pct"/>
          </w:tcPr>
          <w:p w14:paraId="67C0D53C" w14:textId="77777777" w:rsidR="00454F83" w:rsidRPr="00454F83" w:rsidRDefault="00454F83" w:rsidP="00F46914">
            <w:pPr>
              <w:pStyle w:val="Explorationsteps"/>
              <w:spacing w:after="0"/>
              <w:ind w:left="0" w:firstLine="0"/>
            </w:pPr>
            <w:r w:rsidRPr="00454F83">
              <w:t>Completed</w:t>
            </w:r>
          </w:p>
        </w:tc>
        <w:tc>
          <w:tcPr>
            <w:tcW w:w="1092" w:type="pct"/>
          </w:tcPr>
          <w:p w14:paraId="6BC1436C" w14:textId="77777777" w:rsidR="00454F83" w:rsidRPr="00454F83" w:rsidRDefault="00454F83" w:rsidP="00F46914">
            <w:pPr>
              <w:pStyle w:val="Explorationsteps"/>
              <w:spacing w:after="0"/>
              <w:ind w:left="0" w:firstLine="0"/>
            </w:pPr>
            <w:r w:rsidRPr="00454F83">
              <w:t>Comments</w:t>
            </w:r>
          </w:p>
        </w:tc>
      </w:tr>
      <w:tr w:rsidR="004F3BF0" w14:paraId="616AE2D2" w14:textId="77777777" w:rsidTr="004F3BF0">
        <w:trPr>
          <w:trHeight w:val="1115"/>
        </w:trPr>
        <w:tc>
          <w:tcPr>
            <w:tcW w:w="502" w:type="pct"/>
          </w:tcPr>
          <w:p w14:paraId="0F92EC1D" w14:textId="77777777" w:rsidR="00454F83" w:rsidRDefault="00454F83" w:rsidP="00F46914">
            <w:pPr>
              <w:pStyle w:val="Explorationsteps"/>
              <w:spacing w:after="0"/>
              <w:ind w:left="0" w:firstLine="0"/>
            </w:pPr>
          </w:p>
          <w:p w14:paraId="1278CC0F" w14:textId="77777777" w:rsidR="00454F83" w:rsidRDefault="00454F83" w:rsidP="00F46914">
            <w:pPr>
              <w:pStyle w:val="Explorationsteps"/>
              <w:spacing w:after="0"/>
              <w:ind w:left="0" w:firstLine="0"/>
            </w:pPr>
            <w:r>
              <w:sym w:font="Symbol" w:char="F0D6"/>
            </w:r>
          </w:p>
        </w:tc>
        <w:tc>
          <w:tcPr>
            <w:tcW w:w="981" w:type="pct"/>
          </w:tcPr>
          <w:p w14:paraId="3F3925C7" w14:textId="77777777" w:rsidR="004F3BF0" w:rsidRDefault="00454F83" w:rsidP="00F46914">
            <w:pPr>
              <w:pStyle w:val="Explorationsteps"/>
              <w:spacing w:after="0"/>
              <w:ind w:left="0" w:firstLine="0"/>
              <w:rPr>
                <w:vertAlign w:val="superscript"/>
              </w:rPr>
            </w:pPr>
            <w:r>
              <w:t>Develop 1</w:t>
            </w:r>
            <w:r w:rsidRPr="00454F83">
              <w:rPr>
                <w:vertAlign w:val="superscript"/>
              </w:rPr>
              <w:t>st</w:t>
            </w:r>
          </w:p>
          <w:p w14:paraId="0E6B2454" w14:textId="77777777" w:rsidR="004F3BF0" w:rsidRDefault="004F3BF0" w:rsidP="00F46914">
            <w:pPr>
              <w:pStyle w:val="Explorationsteps"/>
              <w:spacing w:after="0"/>
              <w:ind w:left="0" w:firstLine="0"/>
            </w:pPr>
            <w:r>
              <w:t>Draft of</w:t>
            </w:r>
          </w:p>
          <w:p w14:paraId="3F5D669C" w14:textId="77777777" w:rsidR="004F3BF0" w:rsidRDefault="004F3BF0" w:rsidP="00F46914">
            <w:pPr>
              <w:pStyle w:val="Explorationsteps"/>
              <w:spacing w:after="0"/>
              <w:ind w:left="0" w:firstLine="0"/>
            </w:pPr>
            <w:r>
              <w:t xml:space="preserve">Power Point  </w:t>
            </w:r>
          </w:p>
          <w:p w14:paraId="7D363C12" w14:textId="77777777" w:rsidR="004F3BF0" w:rsidRDefault="004F3BF0" w:rsidP="00F46914">
            <w:pPr>
              <w:pStyle w:val="Explorationsteps"/>
              <w:spacing w:after="0"/>
              <w:ind w:left="0" w:firstLine="0"/>
            </w:pPr>
            <w:r>
              <w:t xml:space="preserve">Draft </w:t>
            </w:r>
            <w:r w:rsidR="00454F83">
              <w:t xml:space="preserve">of </w:t>
            </w:r>
          </w:p>
          <w:p w14:paraId="24AB70BB" w14:textId="77777777" w:rsidR="004F3BF0" w:rsidRDefault="004F3BF0" w:rsidP="00F46914">
            <w:pPr>
              <w:pStyle w:val="Explorationsteps"/>
              <w:spacing w:after="0"/>
              <w:ind w:left="0" w:firstLine="0"/>
            </w:pPr>
            <w:r>
              <w:t>Power</w:t>
            </w:r>
          </w:p>
          <w:p w14:paraId="601088E1" w14:textId="77777777" w:rsidR="00454F83" w:rsidRDefault="00454F83" w:rsidP="00F46914">
            <w:pPr>
              <w:pStyle w:val="Explorationsteps"/>
              <w:spacing w:after="0"/>
              <w:ind w:left="0" w:firstLine="0"/>
            </w:pPr>
            <w:r>
              <w:t>Point</w:t>
            </w:r>
          </w:p>
        </w:tc>
        <w:tc>
          <w:tcPr>
            <w:tcW w:w="856" w:type="pct"/>
          </w:tcPr>
          <w:p w14:paraId="755FFC7F" w14:textId="77777777" w:rsidR="004F3BF0" w:rsidRDefault="004F3BF0" w:rsidP="00F46914">
            <w:pPr>
              <w:pStyle w:val="Explorationsteps"/>
              <w:spacing w:after="0"/>
              <w:ind w:left="0" w:firstLine="0"/>
            </w:pPr>
          </w:p>
          <w:p w14:paraId="7E668F64" w14:textId="77777777" w:rsidR="004F3BF0" w:rsidRDefault="004F3BF0" w:rsidP="00F46914">
            <w:pPr>
              <w:pStyle w:val="Explorationsteps"/>
              <w:spacing w:after="0"/>
              <w:ind w:left="0" w:firstLine="0"/>
            </w:pPr>
            <w:r>
              <w:t>Each content</w:t>
            </w:r>
          </w:p>
          <w:p w14:paraId="3F97E7E3" w14:textId="77777777" w:rsidR="00454F83" w:rsidRDefault="004F3BF0" w:rsidP="00F46914">
            <w:pPr>
              <w:pStyle w:val="Explorationsteps"/>
              <w:spacing w:after="0"/>
              <w:ind w:left="0" w:firstLine="0"/>
            </w:pPr>
            <w:r>
              <w:t xml:space="preserve">Area </w:t>
            </w:r>
            <w:r w:rsidR="00454F83">
              <w:t xml:space="preserve"> adds</w:t>
            </w:r>
          </w:p>
        </w:tc>
        <w:tc>
          <w:tcPr>
            <w:tcW w:w="354" w:type="pct"/>
          </w:tcPr>
          <w:p w14:paraId="41A7D358" w14:textId="77777777" w:rsidR="00454F83" w:rsidRDefault="00454F83" w:rsidP="00F46914">
            <w:pPr>
              <w:pStyle w:val="Explorationsteps"/>
              <w:spacing w:after="0"/>
              <w:ind w:left="0" w:firstLine="0"/>
            </w:pPr>
          </w:p>
          <w:p w14:paraId="5E63B5AD" w14:textId="77777777" w:rsidR="004F3BF0" w:rsidRDefault="00454F83" w:rsidP="00F46914">
            <w:pPr>
              <w:pStyle w:val="Explorationsteps"/>
              <w:spacing w:after="0"/>
              <w:ind w:left="0" w:firstLine="0"/>
            </w:pPr>
            <w:r>
              <w:t xml:space="preserve">Oct. </w:t>
            </w:r>
          </w:p>
          <w:p w14:paraId="323D9E77" w14:textId="77777777" w:rsidR="00454F83" w:rsidRDefault="004F3BF0" w:rsidP="00F46914">
            <w:pPr>
              <w:pStyle w:val="Explorationsteps"/>
              <w:spacing w:after="0"/>
              <w:ind w:left="0" w:firstLine="0"/>
            </w:pPr>
            <w:r>
              <w:t>1</w:t>
            </w:r>
            <w:r w:rsidR="00454F83">
              <w:t>0</w:t>
            </w:r>
          </w:p>
        </w:tc>
        <w:tc>
          <w:tcPr>
            <w:tcW w:w="544" w:type="pct"/>
          </w:tcPr>
          <w:p w14:paraId="00F5154C" w14:textId="77777777" w:rsidR="00454F83" w:rsidRDefault="00454F83" w:rsidP="00F46914">
            <w:pPr>
              <w:pStyle w:val="Explorationsteps"/>
              <w:spacing w:after="0"/>
              <w:ind w:left="0" w:firstLine="0"/>
            </w:pPr>
          </w:p>
          <w:p w14:paraId="553EC4D2" w14:textId="77777777" w:rsidR="004F3BF0" w:rsidRDefault="00454F83" w:rsidP="00F46914">
            <w:pPr>
              <w:pStyle w:val="Explorationsteps"/>
              <w:spacing w:after="0"/>
              <w:ind w:left="0" w:firstLine="0"/>
            </w:pPr>
            <w:r>
              <w:t xml:space="preserve">In </w:t>
            </w:r>
          </w:p>
          <w:p w14:paraId="64119FAE" w14:textId="77777777" w:rsidR="00454F83" w:rsidRDefault="004F3BF0" w:rsidP="00F46914">
            <w:pPr>
              <w:pStyle w:val="Explorationsteps"/>
              <w:spacing w:after="0"/>
              <w:ind w:left="0" w:firstLine="0"/>
            </w:pPr>
            <w:r>
              <w:t>p</w:t>
            </w:r>
            <w:r w:rsidR="00454F83">
              <w:t>rogress</w:t>
            </w:r>
          </w:p>
        </w:tc>
        <w:tc>
          <w:tcPr>
            <w:tcW w:w="671" w:type="pct"/>
          </w:tcPr>
          <w:p w14:paraId="1327B107" w14:textId="77777777" w:rsidR="00454F83" w:rsidRDefault="00454F83" w:rsidP="00F46914">
            <w:pPr>
              <w:pStyle w:val="Explorationsteps"/>
              <w:spacing w:after="0"/>
              <w:ind w:left="0" w:firstLine="0"/>
            </w:pPr>
          </w:p>
          <w:p w14:paraId="74BF12B6" w14:textId="77777777" w:rsidR="00454F83" w:rsidRDefault="00454F83" w:rsidP="00F46914">
            <w:pPr>
              <w:pStyle w:val="Explorationsteps"/>
              <w:spacing w:after="0"/>
              <w:ind w:left="0" w:firstLine="0"/>
            </w:pPr>
            <w:r>
              <w:t xml:space="preserve"> </w:t>
            </w:r>
          </w:p>
        </w:tc>
        <w:tc>
          <w:tcPr>
            <w:tcW w:w="1092" w:type="pct"/>
          </w:tcPr>
          <w:p w14:paraId="613DC0A8" w14:textId="77777777" w:rsidR="004F3BF0" w:rsidRDefault="00454F83" w:rsidP="00F46914">
            <w:pPr>
              <w:pStyle w:val="Explorationsteps"/>
              <w:spacing w:after="0"/>
              <w:ind w:left="0" w:firstLine="0"/>
            </w:pPr>
            <w:r>
              <w:t xml:space="preserve">Art needs to </w:t>
            </w:r>
          </w:p>
          <w:p w14:paraId="1914E67E" w14:textId="77777777" w:rsidR="004F3BF0" w:rsidRDefault="00454F83" w:rsidP="00F46914">
            <w:pPr>
              <w:pStyle w:val="Explorationsteps"/>
              <w:spacing w:after="0"/>
              <w:ind w:left="0" w:firstLine="0"/>
            </w:pPr>
            <w:r>
              <w:t xml:space="preserve">format </w:t>
            </w:r>
          </w:p>
          <w:p w14:paraId="51DB341B" w14:textId="77777777" w:rsidR="00454F83" w:rsidRDefault="004F3BF0" w:rsidP="00F46914">
            <w:pPr>
              <w:pStyle w:val="Explorationsteps"/>
              <w:spacing w:after="0"/>
              <w:ind w:left="0" w:firstLine="0"/>
            </w:pPr>
            <w:r>
              <w:t>i</w:t>
            </w:r>
            <w:r w:rsidR="00454F83">
              <w:t>mmediately</w:t>
            </w:r>
          </w:p>
        </w:tc>
      </w:tr>
    </w:tbl>
    <w:p w14:paraId="5C8C8B86" w14:textId="77777777" w:rsidR="00454F83" w:rsidRDefault="00454F83" w:rsidP="00632D6C">
      <w:pPr>
        <w:pStyle w:val="Explorationsteps"/>
      </w:pPr>
    </w:p>
    <w:p w14:paraId="16D1697A" w14:textId="77777777" w:rsidR="00454F83" w:rsidRDefault="00454F83" w:rsidP="00093CAE">
      <w:pPr>
        <w:pStyle w:val="Explorationsteps"/>
        <w:numPr>
          <w:ilvl w:val="0"/>
          <w:numId w:val="94"/>
        </w:numPr>
      </w:pPr>
      <w:r>
        <w:lastRenderedPageBreak/>
        <w:t xml:space="preserve">Click the </w:t>
      </w:r>
      <w:r w:rsidRPr="00454F83">
        <w:rPr>
          <w:rStyle w:val="Exploration-clickingChar"/>
        </w:rPr>
        <w:t>Save</w:t>
      </w:r>
      <w:r>
        <w:t xml:space="preserve"> icon then exit by selecting </w:t>
      </w:r>
      <w:r w:rsidRPr="00454F83">
        <w:rPr>
          <w:rStyle w:val="Exploration-clickingChar"/>
        </w:rPr>
        <w:t>Africa Project</w:t>
      </w:r>
      <w:r>
        <w:t xml:space="preserve"> from left navigation pane.</w:t>
      </w:r>
    </w:p>
    <w:p w14:paraId="7AC81FF8" w14:textId="77777777" w:rsidR="00454F83" w:rsidRDefault="00454F83" w:rsidP="00093CAE">
      <w:pPr>
        <w:pStyle w:val="Explorationsteps"/>
        <w:numPr>
          <w:ilvl w:val="0"/>
          <w:numId w:val="94"/>
        </w:numPr>
      </w:pPr>
      <w:r>
        <w:t xml:space="preserve">Select </w:t>
      </w:r>
      <w:r w:rsidRPr="00FD6B17">
        <w:rPr>
          <w:rStyle w:val="Exploration-clickingChar"/>
        </w:rPr>
        <w:t>Project Participants</w:t>
      </w:r>
      <w:r>
        <w:t xml:space="preserve"> from the project template menu.</w:t>
      </w:r>
      <w:r w:rsidR="004E29A9">
        <w:t xml:space="preserve">  Add your </w:t>
      </w:r>
      <w:r w:rsidR="004E29A9" w:rsidRPr="004E29A9">
        <w:rPr>
          <w:rStyle w:val="Exploration-typingChar"/>
        </w:rPr>
        <w:t>last name</w:t>
      </w:r>
      <w:r w:rsidR="004E29A9">
        <w:t xml:space="preserve">, </w:t>
      </w:r>
      <w:r w:rsidR="004E29A9" w:rsidRPr="004E29A9">
        <w:rPr>
          <w:rStyle w:val="Exploration-typingChar"/>
        </w:rPr>
        <w:t>first name</w:t>
      </w:r>
      <w:r w:rsidR="004E29A9">
        <w:t xml:space="preserve">, and </w:t>
      </w:r>
      <w:r w:rsidR="004E29A9" w:rsidRPr="004E29A9">
        <w:rPr>
          <w:rStyle w:val="Exploration-typingChar"/>
        </w:rPr>
        <w:t>e-mail address</w:t>
      </w:r>
      <w:r w:rsidR="004E29A9">
        <w:t>.</w:t>
      </w:r>
    </w:p>
    <w:p w14:paraId="6A7F6534" w14:textId="77777777" w:rsidR="004E29A9" w:rsidRDefault="004E29A9" w:rsidP="00093CAE">
      <w:pPr>
        <w:pStyle w:val="Explorationsteps"/>
        <w:numPr>
          <w:ilvl w:val="0"/>
          <w:numId w:val="94"/>
        </w:numPr>
      </w:pPr>
      <w:r>
        <w:t>Add the same information for your partner from Unit 1.</w:t>
      </w:r>
    </w:p>
    <w:p w14:paraId="345A5C53" w14:textId="77777777" w:rsidR="004E29A9" w:rsidRDefault="004E29A9" w:rsidP="00093CAE">
      <w:pPr>
        <w:pStyle w:val="Explorationsteps"/>
        <w:numPr>
          <w:ilvl w:val="0"/>
          <w:numId w:val="94"/>
        </w:numPr>
      </w:pPr>
      <w:r>
        <w:t>Save and return to main project workspace.  Leave Office Live open.</w:t>
      </w:r>
    </w:p>
    <w:p w14:paraId="0994AD3A" w14:textId="77777777" w:rsidR="004E29A9" w:rsidRDefault="004E29A9" w:rsidP="00632D6C">
      <w:pPr>
        <w:pStyle w:val="Explorationsteps"/>
      </w:pPr>
    </w:p>
    <w:p w14:paraId="27C65214" w14:textId="77777777" w:rsidR="005B0C8E" w:rsidRPr="00A76F7C" w:rsidRDefault="005B0C8E" w:rsidP="005B0C8E">
      <w:pPr>
        <w:pStyle w:val="Explorationheading"/>
      </w:pPr>
      <w:bookmarkStart w:id="121" w:name="_Toc227047735"/>
      <w:r w:rsidRPr="00A76F7C">
        <w:t xml:space="preserve">Explore: </w:t>
      </w:r>
      <w:r w:rsidR="00A35F6C">
        <w:t xml:space="preserve"> </w:t>
      </w:r>
      <w:r w:rsidR="006A4748">
        <w:t>Navigating MS Office Power Point</w:t>
      </w:r>
      <w:bookmarkEnd w:id="121"/>
    </w:p>
    <w:p w14:paraId="7E479218" w14:textId="77777777" w:rsidR="005B0C8E" w:rsidRPr="00A76F7C" w:rsidRDefault="006A4748" w:rsidP="00C248B8">
      <w:pPr>
        <w:pStyle w:val="Softwaretitle"/>
      </w:pPr>
      <w:r>
        <w:t>Windows Vista</w:t>
      </w:r>
    </w:p>
    <w:p w14:paraId="1ABC91D7" w14:textId="77777777" w:rsidR="006A4748" w:rsidRPr="003B54CB" w:rsidRDefault="006A4748" w:rsidP="00093CAE">
      <w:pPr>
        <w:pStyle w:val="Explorationsteps"/>
        <w:numPr>
          <w:ilvl w:val="0"/>
          <w:numId w:val="95"/>
        </w:numPr>
      </w:pPr>
      <w:r w:rsidRPr="003B54CB">
        <w:t xml:space="preserve">Click </w:t>
      </w:r>
      <w:r w:rsidRPr="003B54CB">
        <w:rPr>
          <w:noProof/>
        </w:rPr>
        <w:drawing>
          <wp:inline distT="0" distB="0" distL="0" distR="0" wp14:editId="27005A02">
            <wp:extent cx="885825" cy="266700"/>
            <wp:effectExtent l="19050" t="0" r="9525" b="0"/>
            <wp:docPr id="30" name="Picture 1" descr="StartMenu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MenuButton"/>
                    <pic:cNvPicPr>
                      <a:picLocks noChangeAspect="1" noChangeArrowheads="1"/>
                    </pic:cNvPicPr>
                  </pic:nvPicPr>
                  <pic:blipFill>
                    <a:blip r:embed="rId35" cstate="print"/>
                    <a:srcRect/>
                    <a:stretch>
                      <a:fillRect/>
                    </a:stretch>
                  </pic:blipFill>
                  <pic:spPr bwMode="auto">
                    <a:xfrm>
                      <a:off x="0" y="0"/>
                      <a:ext cx="885825" cy="266700"/>
                    </a:xfrm>
                    <a:prstGeom prst="rect">
                      <a:avLst/>
                    </a:prstGeom>
                    <a:noFill/>
                    <a:ln w="9525">
                      <a:noFill/>
                      <a:miter lim="800000"/>
                      <a:headEnd/>
                      <a:tailEnd/>
                    </a:ln>
                  </pic:spPr>
                </pic:pic>
              </a:graphicData>
            </a:graphic>
          </wp:inline>
        </w:drawing>
      </w:r>
      <w:r w:rsidRPr="003B54CB">
        <w:t xml:space="preserve"> and open Microsoft Office </w:t>
      </w:r>
      <w:r>
        <w:t>PowerPoint</w:t>
      </w:r>
      <w:r w:rsidRPr="003B54CB">
        <w:t xml:space="preserve"> 2007.  If MS Word does not show up on the </w:t>
      </w:r>
      <w:r w:rsidRPr="007121DC">
        <w:rPr>
          <w:b/>
        </w:rPr>
        <w:t>Start</w:t>
      </w:r>
      <w:r w:rsidRPr="003B54CB">
        <w:t xml:space="preserve"> menu, click </w:t>
      </w:r>
      <w:r w:rsidRPr="007121DC">
        <w:rPr>
          <w:rStyle w:val="Exploration-clickingChar"/>
          <w:sz w:val="24"/>
        </w:rPr>
        <w:t>All Programs</w:t>
      </w:r>
      <w:r w:rsidRPr="003B54CB">
        <w:t xml:space="preserve">, </w:t>
      </w:r>
      <w:r w:rsidRPr="007121DC">
        <w:rPr>
          <w:rStyle w:val="Exploration-clickingChar"/>
          <w:sz w:val="24"/>
        </w:rPr>
        <w:t>Microsoft Office</w:t>
      </w:r>
      <w:r w:rsidRPr="003B54CB">
        <w:t xml:space="preserve">, and select </w:t>
      </w:r>
      <w:r w:rsidRPr="007121DC">
        <w:rPr>
          <w:rStyle w:val="Exploration-clickingChar"/>
          <w:sz w:val="24"/>
        </w:rPr>
        <w:t>Office PowerPoint 2007</w:t>
      </w:r>
      <w:r w:rsidRPr="003B54CB">
        <w:t xml:space="preserve">.  </w:t>
      </w:r>
      <w:r w:rsidR="00711315">
        <w:t xml:space="preserve">You can also type </w:t>
      </w:r>
      <w:r w:rsidR="00711315" w:rsidRPr="00711315">
        <w:rPr>
          <w:rStyle w:val="Exploration-typingChar"/>
        </w:rPr>
        <w:t>Power Point</w:t>
      </w:r>
      <w:r w:rsidR="00711315">
        <w:t xml:space="preserve"> in the search box.</w:t>
      </w:r>
    </w:p>
    <w:p w14:paraId="4F33A6F8" w14:textId="77777777" w:rsidR="006A4748" w:rsidRDefault="006A4748" w:rsidP="00093CAE">
      <w:pPr>
        <w:pStyle w:val="Explorationsteps"/>
        <w:numPr>
          <w:ilvl w:val="0"/>
          <w:numId w:val="95"/>
        </w:numPr>
      </w:pPr>
      <w:r w:rsidRPr="003B54CB">
        <w:t xml:space="preserve">Open the document titled </w:t>
      </w:r>
      <w:r w:rsidR="00711315" w:rsidRPr="004E29A9">
        <w:rPr>
          <w:i/>
        </w:rPr>
        <w:t>Africa Continent Format.ppt</w:t>
      </w:r>
      <w:r w:rsidRPr="003B54CB">
        <w:t xml:space="preserve">.  </w:t>
      </w:r>
      <w:r>
        <w:t xml:space="preserve">This document contains the </w:t>
      </w:r>
      <w:r w:rsidR="00711315">
        <w:t>first few slides of the PowerPoint presentation for your group</w:t>
      </w:r>
      <w:r>
        <w:t>.</w:t>
      </w:r>
      <w:r w:rsidR="004E29A9">
        <w:t xml:space="preserve">  A team member from the art department will be revising the basic slide format.</w:t>
      </w:r>
    </w:p>
    <w:p w14:paraId="0B9944F9" w14:textId="77777777" w:rsidR="004E29A9" w:rsidRDefault="004E29A9" w:rsidP="00093CAE">
      <w:pPr>
        <w:pStyle w:val="Explorationsteps"/>
        <w:numPr>
          <w:ilvl w:val="0"/>
          <w:numId w:val="95"/>
        </w:numPr>
      </w:pPr>
      <w:r>
        <w:t xml:space="preserve">Select the </w:t>
      </w:r>
      <w:r w:rsidRPr="004E29A9">
        <w:rPr>
          <w:rStyle w:val="Exploration-clickingChar"/>
        </w:rPr>
        <w:t>Design</w:t>
      </w:r>
      <w:r>
        <w:t xml:space="preserve"> tab then go to the </w:t>
      </w:r>
      <w:r w:rsidRPr="004E29A9">
        <w:rPr>
          <w:b/>
        </w:rPr>
        <w:t>Themes</w:t>
      </w:r>
      <w:r>
        <w:t xml:space="preserve"> section.  Click the </w:t>
      </w:r>
      <w:r w:rsidRPr="007121B9">
        <w:rPr>
          <w:rStyle w:val="Exploration-clickingChar"/>
        </w:rPr>
        <w:t>down arrow</w:t>
      </w:r>
      <w:r>
        <w:t xml:space="preserve"> at the bottom right of the theme </w:t>
      </w:r>
      <w:r w:rsidR="007121B9">
        <w:t>examples</w:t>
      </w:r>
      <w:r>
        <w:t>.  Note the various styles that are available.</w:t>
      </w:r>
    </w:p>
    <w:p w14:paraId="11F7C5DF" w14:textId="77777777" w:rsidR="004E29A9" w:rsidRDefault="007121B9" w:rsidP="00093CAE">
      <w:pPr>
        <w:pStyle w:val="Explorationsteps"/>
        <w:numPr>
          <w:ilvl w:val="0"/>
          <w:numId w:val="95"/>
        </w:numPr>
      </w:pPr>
      <w:r>
        <w:t xml:space="preserve">Move the cursor over the different examples.  The slide in the main window will change to how that theme would appear if selected.  Find and select the theme </w:t>
      </w:r>
      <w:r w:rsidRPr="007121B9">
        <w:rPr>
          <w:rStyle w:val="Exploration-clickingChar"/>
        </w:rPr>
        <w:t>Trek</w:t>
      </w:r>
      <w:r>
        <w:t>.</w:t>
      </w:r>
    </w:p>
    <w:p w14:paraId="696EC570" w14:textId="77777777" w:rsidR="00374D79" w:rsidRDefault="007121B9" w:rsidP="00093CAE">
      <w:pPr>
        <w:pStyle w:val="Explorationsteps"/>
        <w:numPr>
          <w:ilvl w:val="0"/>
          <w:numId w:val="95"/>
        </w:numPr>
      </w:pPr>
      <w:r>
        <w:t xml:space="preserve">If necessary, click the </w:t>
      </w:r>
      <w:r w:rsidRPr="007121B9">
        <w:rPr>
          <w:rStyle w:val="Exploration-clickingChar"/>
        </w:rPr>
        <w:t>thumbnail of slide 1</w:t>
      </w:r>
      <w:r>
        <w:t xml:space="preserve"> in the left navigation box.  In the </w:t>
      </w:r>
      <w:r w:rsidRPr="003A7FB6">
        <w:rPr>
          <w:b/>
        </w:rPr>
        <w:t xml:space="preserve">Insert </w:t>
      </w:r>
      <w:r w:rsidRPr="000A12D7">
        <w:t>tab</w:t>
      </w:r>
      <w:r w:rsidRPr="003A7FB6">
        <w:rPr>
          <w:b/>
        </w:rPr>
        <w:t>, Illustrations</w:t>
      </w:r>
      <w:r>
        <w:t xml:space="preserve"> section, select </w:t>
      </w:r>
      <w:r w:rsidRPr="003A7FB6">
        <w:rPr>
          <w:rStyle w:val="Exploration-clickingChar"/>
        </w:rPr>
        <w:t>Clip Art</w:t>
      </w:r>
      <w:r>
        <w:t xml:space="preserve">.  </w:t>
      </w:r>
    </w:p>
    <w:p w14:paraId="59995A30" w14:textId="77777777" w:rsidR="007121B9" w:rsidRDefault="00560C80" w:rsidP="00093CAE">
      <w:pPr>
        <w:pStyle w:val="Explorationsteps"/>
        <w:numPr>
          <w:ilvl w:val="0"/>
          <w:numId w:val="95"/>
        </w:numPr>
      </w:pPr>
      <w:r>
        <w:t xml:space="preserve">Type </w:t>
      </w:r>
      <w:r w:rsidRPr="00560C80">
        <w:rPr>
          <w:rStyle w:val="Exploration-typingChar"/>
        </w:rPr>
        <w:t>Africa</w:t>
      </w:r>
      <w:r>
        <w:t xml:space="preserve"> in the search box and s</w:t>
      </w:r>
      <w:r w:rsidR="003A7FB6">
        <w:t xml:space="preserve">elect a </w:t>
      </w:r>
      <w:r w:rsidR="003A7FB6" w:rsidRPr="003A7FB6">
        <w:rPr>
          <w:rStyle w:val="Exploration-clickingChar"/>
        </w:rPr>
        <w:t>clip art object</w:t>
      </w:r>
      <w:r w:rsidR="003A7FB6">
        <w:t xml:space="preserve"> that illustrates the theme.  </w:t>
      </w:r>
      <w:r w:rsidR="00B7642B">
        <w:t>The</w:t>
      </w:r>
      <w:r w:rsidR="003A7FB6">
        <w:t xml:space="preserve"> </w:t>
      </w:r>
      <w:r w:rsidR="00B7642B">
        <w:t>graphic will be placed somewhere on the slide, possibly</w:t>
      </w:r>
      <w:r w:rsidR="003A7FB6">
        <w:t xml:space="preserve"> over the entire slide.</w:t>
      </w:r>
    </w:p>
    <w:p w14:paraId="6B25D0FB" w14:textId="77777777" w:rsidR="006A4748" w:rsidRDefault="00743836" w:rsidP="00093CAE">
      <w:pPr>
        <w:pStyle w:val="Explorationsteps"/>
        <w:numPr>
          <w:ilvl w:val="0"/>
          <w:numId w:val="95"/>
        </w:numPr>
      </w:pPr>
      <w:r>
        <w:rPr>
          <w:noProof/>
        </w:rPr>
        <w:pict>
          <v:shape id="_x0000_s1057" type="#_x0000_t13" style="position:absolute;left:0;text-align:left;margin-left:315pt;margin-top:22.35pt;width:12.75pt;height:9.75pt;z-index:251713024;mso-position-horizontal-relative:margin" filled="f" strokecolor="black [3213]">
            <v:textbox style="mso-rotate-with-shape:t"/>
            <w10:wrap anchorx="margin"/>
          </v:shape>
        </w:pict>
      </w:r>
      <w:r w:rsidR="00E16B1A">
        <w:t xml:space="preserve">Left click the </w:t>
      </w:r>
      <w:r w:rsidR="00B7642B">
        <w:rPr>
          <w:rStyle w:val="Exploration-clickingChar"/>
        </w:rPr>
        <w:t>graphic</w:t>
      </w:r>
      <w:r w:rsidR="00E16B1A">
        <w:t xml:space="preserve"> to select it.  </w:t>
      </w:r>
      <w:r w:rsidR="003A7FB6">
        <w:t xml:space="preserve">Reduce the size of the picture by moving the cursor to a corner until you see </w:t>
      </w:r>
      <w:r w:rsidR="003A7FB6">
        <w:tab/>
        <w:t xml:space="preserve">  .  </w:t>
      </w:r>
      <w:r w:rsidR="003A7FB6" w:rsidRPr="003A7FB6">
        <w:rPr>
          <w:rStyle w:val="Exploration-clickingChar"/>
        </w:rPr>
        <w:t>Left click</w:t>
      </w:r>
      <w:r w:rsidR="003A7FB6">
        <w:t xml:space="preserve"> and drag the corner until the picture is about 4 i</w:t>
      </w:r>
      <w:r w:rsidR="00E16B1A">
        <w:t xml:space="preserve">n. x </w:t>
      </w:r>
      <w:r w:rsidR="003A7FB6">
        <w:t>4 in. Move the picture to the upper right corner, about one-half inch from each edge.</w:t>
      </w:r>
      <w:r w:rsidR="00E16B1A">
        <w:t xml:space="preserve">  </w:t>
      </w:r>
    </w:p>
    <w:p w14:paraId="24CF1C74" w14:textId="77777777" w:rsidR="00B56BFF" w:rsidRDefault="00B56BFF" w:rsidP="00093CAE">
      <w:pPr>
        <w:pStyle w:val="Explorationsteps"/>
        <w:numPr>
          <w:ilvl w:val="0"/>
          <w:numId w:val="95"/>
        </w:numPr>
      </w:pPr>
      <w:r>
        <w:lastRenderedPageBreak/>
        <w:t xml:space="preserve">Select the picture.  Click </w:t>
      </w:r>
      <w:r w:rsidRPr="00E16B1A">
        <w:rPr>
          <w:rStyle w:val="Exploration-clickingChar"/>
        </w:rPr>
        <w:t>Picture Tools, Format</w:t>
      </w:r>
      <w:r>
        <w:t xml:space="preserve">.  Go to the </w:t>
      </w:r>
      <w:r w:rsidRPr="00E16B1A">
        <w:rPr>
          <w:b/>
        </w:rPr>
        <w:t xml:space="preserve">Picture Styles </w:t>
      </w:r>
      <w:r>
        <w:t xml:space="preserve">section and click </w:t>
      </w:r>
      <w:r w:rsidRPr="00E16B1A">
        <w:rPr>
          <w:rStyle w:val="Exploration-clickingChar"/>
        </w:rPr>
        <w:t>Picture Effects</w:t>
      </w:r>
      <w:r>
        <w:t xml:space="preserve">.  Select </w:t>
      </w:r>
      <w:r w:rsidRPr="00E16B1A">
        <w:rPr>
          <w:rStyle w:val="Exploration-clickingChar"/>
        </w:rPr>
        <w:t>Reflections</w:t>
      </w:r>
      <w:r>
        <w:t xml:space="preserve"> then any of the </w:t>
      </w:r>
      <w:r w:rsidRPr="00371474">
        <w:t>Reflections variations</w:t>
      </w:r>
      <w:r>
        <w:t>.   Your document should resemble the example below.</w:t>
      </w:r>
    </w:p>
    <w:p w14:paraId="38835DF1" w14:textId="77777777" w:rsidR="00E16B1A" w:rsidRDefault="00E16B1A" w:rsidP="00632D6C">
      <w:pPr>
        <w:pStyle w:val="Explorationsteps"/>
      </w:pPr>
    </w:p>
    <w:p w14:paraId="22B7AB30" w14:textId="77777777" w:rsidR="00E16B1A" w:rsidRPr="00D510A5" w:rsidRDefault="00E16B1A" w:rsidP="00D526D9">
      <w:pPr>
        <w:pStyle w:val="Explorationsteps"/>
        <w:jc w:val="right"/>
      </w:pPr>
      <w:r w:rsidRPr="00D510A5">
        <w:rPr>
          <w:noProof/>
        </w:rPr>
        <w:drawing>
          <wp:anchor distT="0" distB="0" distL="114300" distR="114300" simplePos="0" relativeHeight="251714048" behindDoc="1" locked="0" layoutInCell="1" allowOverlap="1" wp14:editId="5389D964">
            <wp:simplePos x="0" y="0"/>
            <wp:positionH relativeFrom="margin">
              <wp:posOffset>228600</wp:posOffset>
            </wp:positionH>
            <wp:positionV relativeFrom="paragraph">
              <wp:posOffset>0</wp:posOffset>
            </wp:positionV>
            <wp:extent cx="5943600" cy="3562350"/>
            <wp:effectExtent l="19050" t="0" r="0" b="0"/>
            <wp:wrapTight wrapText="bothSides">
              <wp:wrapPolygon edited="0">
                <wp:start x="-69" y="0"/>
                <wp:lineTo x="-69" y="21484"/>
                <wp:lineTo x="21600" y="21484"/>
                <wp:lineTo x="21600" y="0"/>
                <wp:lineTo x="-69"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r w:rsidRPr="00D510A5">
        <w:t>Power Point:  Theme Selection and Clip Art Placement</w:t>
      </w:r>
    </w:p>
    <w:p w14:paraId="7B2F1299" w14:textId="77777777" w:rsidR="00E16B1A" w:rsidRDefault="00E16B1A" w:rsidP="00632D6C">
      <w:pPr>
        <w:pStyle w:val="Explorationsteps"/>
      </w:pPr>
    </w:p>
    <w:p w14:paraId="57E96055" w14:textId="77777777" w:rsidR="00E16B1A" w:rsidRDefault="00E16B1A" w:rsidP="00093CAE">
      <w:pPr>
        <w:pStyle w:val="Explorationsteps"/>
        <w:numPr>
          <w:ilvl w:val="0"/>
          <w:numId w:val="95"/>
        </w:numPr>
      </w:pPr>
      <w:r>
        <w:t xml:space="preserve">Save the document as </w:t>
      </w:r>
      <w:r w:rsidRPr="00B56BFF">
        <w:rPr>
          <w:i/>
        </w:rPr>
        <w:t>[Your Name] Africa Continent Format</w:t>
      </w:r>
      <w:r>
        <w:t>.   Close and then upload to your project workspace.</w:t>
      </w:r>
    </w:p>
    <w:p w14:paraId="2F21742C" w14:textId="77777777" w:rsidR="00B56BFF" w:rsidRDefault="00B56BFF" w:rsidP="00093CAE">
      <w:pPr>
        <w:pStyle w:val="Explorationsteps"/>
        <w:numPr>
          <w:ilvl w:val="0"/>
          <w:numId w:val="95"/>
        </w:numPr>
      </w:pPr>
      <w:r>
        <w:t>Remember to select and copy the document</w:t>
      </w:r>
      <w:r w:rsidR="00B7642B">
        <w:t xml:space="preserve"> and</w:t>
      </w:r>
      <w:r>
        <w:t xml:space="preserve"> then paste it to the general documents folder in your workspace</w:t>
      </w:r>
      <w:r w:rsidR="00371474">
        <w:t xml:space="preserve"> so you can also share it with your partner</w:t>
      </w:r>
      <w:r>
        <w:t>.</w:t>
      </w:r>
    </w:p>
    <w:p w14:paraId="317286EA" w14:textId="77777777" w:rsidR="00B56BFF" w:rsidRDefault="00B56BFF" w:rsidP="00AA53BC">
      <w:pPr>
        <w:pStyle w:val="BodyText1"/>
      </w:pPr>
      <w:r>
        <w:t>Art students will continue to work on formatting and style, and will also contribute African art information as the presentation development proceeds.</w:t>
      </w:r>
    </w:p>
    <w:p w14:paraId="11AE8B10" w14:textId="77777777" w:rsidR="005B0C8E" w:rsidRPr="00A76F7C" w:rsidRDefault="005B0C8E" w:rsidP="005B0C8E">
      <w:pPr>
        <w:pStyle w:val="Explorationheading"/>
      </w:pPr>
      <w:bookmarkStart w:id="122" w:name="_Toc224631116"/>
      <w:bookmarkStart w:id="123" w:name="_Toc227047736"/>
      <w:bookmarkEnd w:id="119"/>
      <w:r w:rsidRPr="00A76F7C">
        <w:t xml:space="preserve">Explore: </w:t>
      </w:r>
      <w:bookmarkEnd w:id="122"/>
      <w:r w:rsidR="00A35F6C">
        <w:t xml:space="preserve"> </w:t>
      </w:r>
      <w:r w:rsidR="00B56BFF">
        <w:t>Adding Slides and Content</w:t>
      </w:r>
      <w:bookmarkEnd w:id="123"/>
    </w:p>
    <w:p w14:paraId="7019A64C" w14:textId="77777777" w:rsidR="00560C80" w:rsidRDefault="00B3644C" w:rsidP="00AA53BC">
      <w:pPr>
        <w:pStyle w:val="BodyText1"/>
      </w:pPr>
      <w:r>
        <w:lastRenderedPageBreak/>
        <w:t>The</w:t>
      </w:r>
      <w:r w:rsidR="00560C80">
        <w:t xml:space="preserve"> team member from Language Arts decided that an introductory slide is needed between the current slides 1 and 2.  This slide will serve as an interest approach to the viewer and will also include a music clip contributed by the team’s music student</w:t>
      </w:r>
      <w:r>
        <w:t xml:space="preserve"> who is anxious to begin work</w:t>
      </w:r>
      <w:r w:rsidR="00560C80">
        <w:t>.</w:t>
      </w:r>
    </w:p>
    <w:p w14:paraId="230DA85F" w14:textId="77777777" w:rsidR="00774620" w:rsidRDefault="00774620" w:rsidP="00774620">
      <w:pPr>
        <w:pStyle w:val="Exploration-name"/>
      </w:pPr>
    </w:p>
    <w:p w14:paraId="5E011A9A" w14:textId="77777777" w:rsidR="00774620" w:rsidRDefault="00774620" w:rsidP="00774620">
      <w:pPr>
        <w:pStyle w:val="Exploration-name"/>
      </w:pPr>
      <w:r>
        <w:t>Communicating Using Office Live Comments</w:t>
      </w:r>
    </w:p>
    <w:p w14:paraId="6B667AD5" w14:textId="77777777" w:rsidR="00774620" w:rsidRDefault="00774620" w:rsidP="00774620">
      <w:pPr>
        <w:pStyle w:val="Exploration-name"/>
      </w:pPr>
    </w:p>
    <w:p w14:paraId="55832501" w14:textId="77777777" w:rsidR="00560C80" w:rsidRDefault="00560C80" w:rsidP="00093CAE">
      <w:pPr>
        <w:pStyle w:val="Explorationsteps"/>
        <w:numPr>
          <w:ilvl w:val="0"/>
          <w:numId w:val="96"/>
        </w:numPr>
      </w:pPr>
      <w:r>
        <w:t xml:space="preserve">Open your </w:t>
      </w:r>
      <w:r w:rsidR="00911AD1">
        <w:t xml:space="preserve">Office Live project workspace and go to the </w:t>
      </w:r>
      <w:r w:rsidR="00911AD1" w:rsidRPr="007121DC">
        <w:rPr>
          <w:b/>
        </w:rPr>
        <w:t>Africa Project Workspace</w:t>
      </w:r>
      <w:r w:rsidR="00911AD1">
        <w:t xml:space="preserve">.  Click </w:t>
      </w:r>
      <w:r w:rsidR="00911AD1" w:rsidRPr="00911AD1">
        <w:rPr>
          <w:rStyle w:val="Exploration-clickingChar"/>
        </w:rPr>
        <w:t xml:space="preserve">Comment </w:t>
      </w:r>
      <w:r w:rsidR="00911AD1">
        <w:t xml:space="preserve">in the upper right corner to open the </w:t>
      </w:r>
      <w:r w:rsidR="00911AD1" w:rsidRPr="007121DC">
        <w:rPr>
          <w:b/>
        </w:rPr>
        <w:t>Comment Pane</w:t>
      </w:r>
      <w:r w:rsidR="00911AD1">
        <w:t>.</w:t>
      </w:r>
    </w:p>
    <w:p w14:paraId="232F794C" w14:textId="77777777" w:rsidR="00911AD1" w:rsidRDefault="00911AD1" w:rsidP="00093CAE">
      <w:pPr>
        <w:pStyle w:val="Explorationsteps"/>
        <w:numPr>
          <w:ilvl w:val="0"/>
          <w:numId w:val="96"/>
        </w:numPr>
      </w:pPr>
      <w:r>
        <w:t xml:space="preserve">Type, </w:t>
      </w:r>
      <w:r w:rsidRPr="00911AD1">
        <w:rPr>
          <w:rStyle w:val="Exploration-typingChar"/>
        </w:rPr>
        <w:t>Mary, add your introductory slide so I can select the music clip to go with it</w:t>
      </w:r>
      <w:r>
        <w:t xml:space="preserve">, in the box provided for the comment.  Click </w:t>
      </w:r>
      <w:r w:rsidRPr="00911AD1">
        <w:rPr>
          <w:rStyle w:val="Exploration-clickingChar"/>
        </w:rPr>
        <w:t>Add comment</w:t>
      </w:r>
      <w:r>
        <w:t>.</w:t>
      </w:r>
    </w:p>
    <w:p w14:paraId="6F4D1B98" w14:textId="77777777" w:rsidR="00911AD1" w:rsidRDefault="00911AD1" w:rsidP="00093CAE">
      <w:pPr>
        <w:pStyle w:val="Explorationsteps"/>
        <w:numPr>
          <w:ilvl w:val="0"/>
          <w:numId w:val="96"/>
        </w:numPr>
      </w:pPr>
      <w:r>
        <w:t xml:space="preserve">Click </w:t>
      </w:r>
      <w:r w:rsidRPr="00911AD1">
        <w:rPr>
          <w:rStyle w:val="Exploration-clickingChar"/>
        </w:rPr>
        <w:t>Africa Project</w:t>
      </w:r>
      <w:r>
        <w:t xml:space="preserve"> in the left navigation pane to return to the main project workspace.  There should be a note in the right </w:t>
      </w:r>
      <w:r w:rsidRPr="00371474">
        <w:rPr>
          <w:b/>
        </w:rPr>
        <w:t xml:space="preserve">Activity </w:t>
      </w:r>
      <w:r w:rsidR="00371474">
        <w:t>p</w:t>
      </w:r>
      <w:r>
        <w:t xml:space="preserve">ane that a comment has been added.  If not, click </w:t>
      </w:r>
      <w:r w:rsidRPr="00911AD1">
        <w:rPr>
          <w:rStyle w:val="Exploration-clickingChar"/>
        </w:rPr>
        <w:t>Documents</w:t>
      </w:r>
      <w:r>
        <w:t xml:space="preserve"> and then click </w:t>
      </w:r>
      <w:r w:rsidRPr="00911AD1">
        <w:rPr>
          <w:rStyle w:val="Exploration-clickingChar"/>
        </w:rPr>
        <w:t>Africa Project</w:t>
      </w:r>
      <w:r>
        <w:t xml:space="preserve">.  </w:t>
      </w:r>
    </w:p>
    <w:p w14:paraId="7C287EE4" w14:textId="77777777" w:rsidR="00911AD1" w:rsidRDefault="00911AD1" w:rsidP="00093CAE">
      <w:pPr>
        <w:pStyle w:val="Explorationsteps"/>
        <w:numPr>
          <w:ilvl w:val="0"/>
          <w:numId w:val="96"/>
        </w:numPr>
      </w:pPr>
      <w:r>
        <w:t xml:space="preserve">Team members who share the workspace will receive an e-mail indicating that a comment has been added. </w:t>
      </w:r>
    </w:p>
    <w:p w14:paraId="3898E797" w14:textId="77777777" w:rsidR="00774620" w:rsidRDefault="00774620" w:rsidP="00632D6C">
      <w:pPr>
        <w:pStyle w:val="Explorationsteps"/>
      </w:pPr>
    </w:p>
    <w:p w14:paraId="5CF961F2" w14:textId="77777777" w:rsidR="00774620" w:rsidRDefault="007A67DB" w:rsidP="00774620">
      <w:pPr>
        <w:pStyle w:val="Exploration-name"/>
      </w:pPr>
      <w:r>
        <w:t>Adding and Manipulating Content</w:t>
      </w:r>
    </w:p>
    <w:p w14:paraId="662F75CD" w14:textId="77777777" w:rsidR="007A67DB" w:rsidRDefault="007A67DB" w:rsidP="00774620">
      <w:pPr>
        <w:pStyle w:val="Exploration-name"/>
      </w:pPr>
    </w:p>
    <w:p w14:paraId="45C72119" w14:textId="77777777" w:rsidR="00911AD1" w:rsidRDefault="00911AD1" w:rsidP="00093CAE">
      <w:pPr>
        <w:pStyle w:val="Explorationsteps"/>
        <w:numPr>
          <w:ilvl w:val="0"/>
          <w:numId w:val="97"/>
        </w:numPr>
      </w:pPr>
      <w:r>
        <w:t xml:space="preserve">Open the file, </w:t>
      </w:r>
      <w:r w:rsidRPr="007121DC">
        <w:rPr>
          <w:i/>
        </w:rPr>
        <w:t>Africa Continent Adding Slides.ppt</w:t>
      </w:r>
      <w:r>
        <w:t xml:space="preserve">.  Click </w:t>
      </w:r>
      <w:r w:rsidRPr="00911AD1">
        <w:rPr>
          <w:rStyle w:val="Exploration-clickingChar"/>
        </w:rPr>
        <w:t>slide 1</w:t>
      </w:r>
      <w:r>
        <w:t xml:space="preserve"> to select it.</w:t>
      </w:r>
    </w:p>
    <w:p w14:paraId="034D9DF1" w14:textId="77777777" w:rsidR="00911AD1" w:rsidRDefault="00911AD1" w:rsidP="00093CAE">
      <w:pPr>
        <w:pStyle w:val="Explorationsteps"/>
        <w:numPr>
          <w:ilvl w:val="0"/>
          <w:numId w:val="97"/>
        </w:numPr>
      </w:pPr>
      <w:r>
        <w:t xml:space="preserve">In the </w:t>
      </w:r>
      <w:r w:rsidRPr="00911AD1">
        <w:rPr>
          <w:b/>
        </w:rPr>
        <w:t xml:space="preserve">Home </w:t>
      </w:r>
      <w:r w:rsidRPr="00371474">
        <w:t>tab</w:t>
      </w:r>
      <w:r w:rsidRPr="00911AD1">
        <w:rPr>
          <w:b/>
        </w:rPr>
        <w:t>, Slides</w:t>
      </w:r>
      <w:r>
        <w:t xml:space="preserve"> section, click </w:t>
      </w:r>
      <w:r w:rsidRPr="00371474">
        <w:rPr>
          <w:rStyle w:val="Exploration-clickingChar"/>
        </w:rPr>
        <w:t>New Slide</w:t>
      </w:r>
      <w:r>
        <w:t xml:space="preserve">.  A new slide with the same theme will appear between </w:t>
      </w:r>
      <w:r w:rsidRPr="00371474">
        <w:rPr>
          <w:b/>
        </w:rPr>
        <w:t>slides 1</w:t>
      </w:r>
      <w:r>
        <w:t xml:space="preserve"> and </w:t>
      </w:r>
      <w:r w:rsidRPr="00371474">
        <w:rPr>
          <w:b/>
        </w:rPr>
        <w:t>2</w:t>
      </w:r>
      <w:r>
        <w:t xml:space="preserve">.  Select the new </w:t>
      </w:r>
      <w:r w:rsidRPr="00911AD1">
        <w:rPr>
          <w:rStyle w:val="Exploration-clickingChar"/>
        </w:rPr>
        <w:t>slide 2</w:t>
      </w:r>
      <w:r>
        <w:t>.</w:t>
      </w:r>
    </w:p>
    <w:p w14:paraId="53B0E291" w14:textId="77777777" w:rsidR="00911AD1" w:rsidRDefault="00236850" w:rsidP="00093CAE">
      <w:pPr>
        <w:pStyle w:val="Explorationsteps"/>
        <w:numPr>
          <w:ilvl w:val="0"/>
          <w:numId w:val="97"/>
        </w:numPr>
      </w:pPr>
      <w:r>
        <w:t xml:space="preserve">In the </w:t>
      </w:r>
      <w:r w:rsidRPr="00236850">
        <w:rPr>
          <w:b/>
        </w:rPr>
        <w:t xml:space="preserve">Home </w:t>
      </w:r>
      <w:r w:rsidRPr="00371474">
        <w:t>tab</w:t>
      </w:r>
      <w:r w:rsidRPr="00236850">
        <w:rPr>
          <w:b/>
        </w:rPr>
        <w:t>, Slides</w:t>
      </w:r>
      <w:r>
        <w:t xml:space="preserve"> section, click </w:t>
      </w:r>
      <w:r w:rsidRPr="00236850">
        <w:rPr>
          <w:rStyle w:val="Exploration-clickingChar"/>
        </w:rPr>
        <w:t xml:space="preserve">Layout </w:t>
      </w:r>
      <w:r>
        <w:t xml:space="preserve">and select </w:t>
      </w:r>
      <w:r w:rsidRPr="00236850">
        <w:rPr>
          <w:rStyle w:val="Exploration-clickingChar"/>
        </w:rPr>
        <w:t>Content with Caption</w:t>
      </w:r>
      <w:r>
        <w:t xml:space="preserve"> from the drop down menu.</w:t>
      </w:r>
    </w:p>
    <w:p w14:paraId="43F0C179" w14:textId="77777777" w:rsidR="00236850" w:rsidRDefault="00236850" w:rsidP="00093CAE">
      <w:pPr>
        <w:pStyle w:val="Explorationsteps"/>
        <w:numPr>
          <w:ilvl w:val="0"/>
          <w:numId w:val="97"/>
        </w:numPr>
      </w:pPr>
      <w:r>
        <w:t xml:space="preserve">Place the cursor anywhere in the </w:t>
      </w:r>
      <w:r w:rsidRPr="00236850">
        <w:rPr>
          <w:rStyle w:val="Exploration-clickingChar"/>
        </w:rPr>
        <w:t>left text box</w:t>
      </w:r>
      <w:r>
        <w:t xml:space="preserve"> and left click.  Open the </w:t>
      </w:r>
      <w:r w:rsidRPr="00236850">
        <w:rPr>
          <w:b/>
        </w:rPr>
        <w:t xml:space="preserve">Review </w:t>
      </w:r>
      <w:r w:rsidRPr="00371474">
        <w:t>tab</w:t>
      </w:r>
      <w:r>
        <w:t xml:space="preserve"> and go to the </w:t>
      </w:r>
      <w:r w:rsidRPr="00236850">
        <w:rPr>
          <w:b/>
        </w:rPr>
        <w:t xml:space="preserve">Proofing </w:t>
      </w:r>
      <w:r>
        <w:t xml:space="preserve">section.  Click </w:t>
      </w:r>
      <w:r w:rsidRPr="00236850">
        <w:rPr>
          <w:rStyle w:val="Exploration-clickingChar"/>
        </w:rPr>
        <w:t>Research</w:t>
      </w:r>
      <w:r>
        <w:t xml:space="preserve">.  Conduct a search for </w:t>
      </w:r>
      <w:r w:rsidRPr="00236850">
        <w:rPr>
          <w:rStyle w:val="Exploration-typingChar"/>
        </w:rPr>
        <w:t>African Poem</w:t>
      </w:r>
      <w:r>
        <w:t xml:space="preserve"> using </w:t>
      </w:r>
      <w:r w:rsidRPr="00236850">
        <w:rPr>
          <w:rStyle w:val="Exploration-clickingChar"/>
        </w:rPr>
        <w:t>Live Search</w:t>
      </w:r>
      <w:r>
        <w:t xml:space="preserve"> as the reference site. </w:t>
      </w:r>
    </w:p>
    <w:p w14:paraId="063B25EA" w14:textId="77777777" w:rsidR="00236850" w:rsidRDefault="00236850" w:rsidP="00093CAE">
      <w:pPr>
        <w:pStyle w:val="Explorationsteps"/>
        <w:numPr>
          <w:ilvl w:val="0"/>
          <w:numId w:val="97"/>
        </w:numPr>
      </w:pPr>
      <w:r>
        <w:t>Open the first source (</w:t>
      </w:r>
      <w:hyperlink r:id="rId60" w:history="1">
        <w:r w:rsidRPr="00257A8E">
          <w:rPr>
            <w:rStyle w:val="Hyperlink"/>
          </w:rPr>
          <w:t>http://www.poemhunter.com/poems/africa/</w:t>
        </w:r>
      </w:hyperlink>
      <w:r>
        <w:t xml:space="preserve">).  Go to the second poem in the list, by </w:t>
      </w:r>
      <w:proofErr w:type="spellStart"/>
      <w:r w:rsidR="004D57B7">
        <w:t>Abisoye</w:t>
      </w:r>
      <w:proofErr w:type="spellEnd"/>
      <w:r w:rsidR="004D57B7">
        <w:t xml:space="preserve"> </w:t>
      </w:r>
      <w:proofErr w:type="spellStart"/>
      <w:r w:rsidR="004D57B7">
        <w:t>Sejoro</w:t>
      </w:r>
      <w:proofErr w:type="spellEnd"/>
      <w:r w:rsidR="004D57B7">
        <w:t xml:space="preserve">.  Click </w:t>
      </w:r>
      <w:r w:rsidR="004D57B7" w:rsidRPr="004D57B7">
        <w:rPr>
          <w:rStyle w:val="Exploration-clickingChar"/>
        </w:rPr>
        <w:t>read more</w:t>
      </w:r>
      <w:r w:rsidR="004D57B7">
        <w:t xml:space="preserve"> below the first four lines. Copy the poem and paste to the left text section of </w:t>
      </w:r>
      <w:r w:rsidR="004D57B7" w:rsidRPr="00371474">
        <w:rPr>
          <w:b/>
        </w:rPr>
        <w:t>slide 2</w:t>
      </w:r>
      <w:r w:rsidR="004D57B7">
        <w:t>.  Your slide will now resemble the one below.</w:t>
      </w:r>
    </w:p>
    <w:p w14:paraId="262A2527" w14:textId="77777777" w:rsidR="00D510A5" w:rsidRDefault="00D510A5" w:rsidP="00632D6C">
      <w:pPr>
        <w:pStyle w:val="Explorationsteps"/>
      </w:pPr>
      <w:r>
        <w:rPr>
          <w:noProof/>
        </w:rPr>
        <w:lastRenderedPageBreak/>
        <w:drawing>
          <wp:anchor distT="0" distB="0" distL="114300" distR="114300" simplePos="0" relativeHeight="251715072" behindDoc="1" locked="0" layoutInCell="1" allowOverlap="1" wp14:editId="6A65A2EC">
            <wp:simplePos x="0" y="0"/>
            <wp:positionH relativeFrom="margin">
              <wp:posOffset>38100</wp:posOffset>
            </wp:positionH>
            <wp:positionV relativeFrom="paragraph">
              <wp:posOffset>57150</wp:posOffset>
            </wp:positionV>
            <wp:extent cx="5943600" cy="2876550"/>
            <wp:effectExtent l="19050" t="0" r="0" b="0"/>
            <wp:wrapTight wrapText="bothSides">
              <wp:wrapPolygon edited="0">
                <wp:start x="-69" y="0"/>
                <wp:lineTo x="-69" y="21457"/>
                <wp:lineTo x="21600" y="21457"/>
                <wp:lineTo x="21600" y="0"/>
                <wp:lineTo x="-69" y="0"/>
              </wp:wrapPolygon>
            </wp:wrapTight>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grayscl/>
                    </a:blip>
                    <a:srcRect b="19251"/>
                    <a:stretch>
                      <a:fillRect/>
                    </a:stretch>
                  </pic:blipFill>
                  <pic:spPr bwMode="auto">
                    <a:xfrm>
                      <a:off x="0" y="0"/>
                      <a:ext cx="5943600" cy="2876550"/>
                    </a:xfrm>
                    <a:prstGeom prst="rect">
                      <a:avLst/>
                    </a:prstGeom>
                    <a:noFill/>
                    <a:ln w="9525">
                      <a:noFill/>
                      <a:miter lim="800000"/>
                      <a:headEnd/>
                      <a:tailEnd/>
                    </a:ln>
                  </pic:spPr>
                </pic:pic>
              </a:graphicData>
            </a:graphic>
          </wp:anchor>
        </w:drawing>
      </w:r>
    </w:p>
    <w:p w14:paraId="39E003EA" w14:textId="77777777" w:rsidR="004D57B7" w:rsidRPr="00D510A5" w:rsidRDefault="004D57B7" w:rsidP="00D526D9">
      <w:pPr>
        <w:pStyle w:val="Explorationsteps"/>
        <w:jc w:val="right"/>
      </w:pPr>
      <w:r w:rsidRPr="00D510A5">
        <w:t>Power Point with Cut and Paste Addition</w:t>
      </w:r>
    </w:p>
    <w:p w14:paraId="6202EB11" w14:textId="77777777" w:rsidR="004D57B7" w:rsidRDefault="004D57B7" w:rsidP="00632D6C">
      <w:pPr>
        <w:pStyle w:val="Explorationsteps"/>
      </w:pPr>
    </w:p>
    <w:p w14:paraId="2500DAD2" w14:textId="77777777" w:rsidR="004D57B7" w:rsidRDefault="004D57B7" w:rsidP="00093CAE">
      <w:pPr>
        <w:pStyle w:val="Explorationsteps"/>
        <w:numPr>
          <w:ilvl w:val="0"/>
          <w:numId w:val="97"/>
        </w:numPr>
      </w:pPr>
      <w:r>
        <w:t xml:space="preserve">Place the cursor under the author’s name in the text box.  Type </w:t>
      </w:r>
      <w:r w:rsidR="00371474">
        <w:t xml:space="preserve"> </w:t>
      </w:r>
      <w:hyperlink r:id="rId62" w:history="1">
        <w:r w:rsidR="00B7642B" w:rsidRPr="00B7642B">
          <w:rPr>
            <w:rStyle w:val="Hyperlink"/>
            <w:bdr w:val="dashed" w:sz="4" w:space="0" w:color="auto"/>
          </w:rPr>
          <w:t>http://www.poemhunter.com/poems/africa/</w:t>
        </w:r>
      </w:hyperlink>
      <w:r>
        <w:t>.  Highlight, right justify</w:t>
      </w:r>
      <w:r w:rsidR="009271B7">
        <w:t>,</w:t>
      </w:r>
      <w:r>
        <w:t xml:space="preserve"> and italicize the source.</w:t>
      </w:r>
    </w:p>
    <w:p w14:paraId="2CD7767E" w14:textId="77777777" w:rsidR="00B2682E" w:rsidRDefault="00B2682E" w:rsidP="00093CAE">
      <w:pPr>
        <w:pStyle w:val="Explorationsteps"/>
        <w:numPr>
          <w:ilvl w:val="0"/>
          <w:numId w:val="97"/>
        </w:numPr>
      </w:pPr>
      <w:r>
        <w:t>The text of the poem is too small so an additional text box can be used to make the text larger.  Reduce the size of the right side text box to about 2 inches wide.</w:t>
      </w:r>
    </w:p>
    <w:p w14:paraId="60E98F32" w14:textId="77777777" w:rsidR="00B2682E" w:rsidRDefault="00B2682E" w:rsidP="00093CAE">
      <w:pPr>
        <w:pStyle w:val="Explorationsteps"/>
        <w:numPr>
          <w:ilvl w:val="0"/>
          <w:numId w:val="97"/>
        </w:numPr>
      </w:pPr>
      <w:r>
        <w:t xml:space="preserve">Click </w:t>
      </w:r>
      <w:r w:rsidRPr="00B2682E">
        <w:rPr>
          <w:rStyle w:val="Exploration-clickingChar"/>
        </w:rPr>
        <w:t xml:space="preserve">anywhere in the </w:t>
      </w:r>
      <w:r w:rsidR="009271B7">
        <w:rPr>
          <w:rStyle w:val="Exploration-clickingChar"/>
        </w:rPr>
        <w:t xml:space="preserve">left </w:t>
      </w:r>
      <w:r w:rsidRPr="00B2682E">
        <w:rPr>
          <w:rStyle w:val="Exploration-clickingChar"/>
        </w:rPr>
        <w:t>text box</w:t>
      </w:r>
      <w:r>
        <w:t xml:space="preserve"> that contains the poem and then click on the </w:t>
      </w:r>
      <w:r w:rsidRPr="00B2682E">
        <w:rPr>
          <w:rStyle w:val="Exploration-clickingChar"/>
        </w:rPr>
        <w:t xml:space="preserve">outline </w:t>
      </w:r>
      <w:r>
        <w:t xml:space="preserve">so that a solid line appears.  Type </w:t>
      </w:r>
      <w:r w:rsidRPr="00B2682E">
        <w:rPr>
          <w:rStyle w:val="Exploration-typingChar"/>
        </w:rPr>
        <w:t>Ctrl C</w:t>
      </w:r>
      <w:r>
        <w:t xml:space="preserve"> to copy the text box and its contents.</w:t>
      </w:r>
    </w:p>
    <w:p w14:paraId="7B275FAE" w14:textId="77777777" w:rsidR="00B2682E" w:rsidRDefault="00B2682E" w:rsidP="00093CAE">
      <w:pPr>
        <w:pStyle w:val="Explorationsteps"/>
        <w:numPr>
          <w:ilvl w:val="0"/>
          <w:numId w:val="97"/>
        </w:numPr>
      </w:pPr>
      <w:r>
        <w:t xml:space="preserve">Place the cursor </w:t>
      </w:r>
      <w:r w:rsidRPr="00B2682E">
        <w:rPr>
          <w:rStyle w:val="Exploration-clickingChar"/>
        </w:rPr>
        <w:t>anywhere to the right</w:t>
      </w:r>
      <w:r>
        <w:t xml:space="preserve"> of the text box, left click and then type </w:t>
      </w:r>
      <w:r w:rsidRPr="00B2682E">
        <w:rPr>
          <w:rStyle w:val="Exploration-typingChar"/>
        </w:rPr>
        <w:t>Ctrl V</w:t>
      </w:r>
      <w:r>
        <w:t xml:space="preserve">.  You may have to drag the text box to the right to place it in the center of the slide.  </w:t>
      </w:r>
    </w:p>
    <w:p w14:paraId="308E9358" w14:textId="77777777" w:rsidR="00B2682E" w:rsidRDefault="00B2682E" w:rsidP="00093CAE">
      <w:pPr>
        <w:pStyle w:val="Explorationsteps"/>
        <w:numPr>
          <w:ilvl w:val="0"/>
          <w:numId w:val="97"/>
        </w:numPr>
      </w:pPr>
      <w:r>
        <w:t>Move and resize the text boxes so that each occupies about one-third of the slide.</w:t>
      </w:r>
    </w:p>
    <w:p w14:paraId="68B7577B" w14:textId="77777777" w:rsidR="00B2682E" w:rsidRDefault="00B2682E" w:rsidP="00093CAE">
      <w:pPr>
        <w:pStyle w:val="Explorationsteps"/>
        <w:numPr>
          <w:ilvl w:val="0"/>
          <w:numId w:val="97"/>
        </w:numPr>
      </w:pPr>
      <w:r>
        <w:t>Delete the bottom two paragraphs and author’s name in the left text box.  Delete the top two paragraphs and the poem title in the center text box.</w:t>
      </w:r>
    </w:p>
    <w:p w14:paraId="5CA3F295" w14:textId="77777777" w:rsidR="00B2682E" w:rsidRDefault="00B2682E" w:rsidP="00093CAE">
      <w:pPr>
        <w:pStyle w:val="Explorationsteps"/>
        <w:numPr>
          <w:ilvl w:val="0"/>
          <w:numId w:val="97"/>
        </w:numPr>
      </w:pPr>
      <w:r>
        <w:t xml:space="preserve">In the </w:t>
      </w:r>
      <w:r w:rsidRPr="00B2682E">
        <w:rPr>
          <w:b/>
        </w:rPr>
        <w:t xml:space="preserve">Home </w:t>
      </w:r>
      <w:r w:rsidRPr="00371474">
        <w:t>tab</w:t>
      </w:r>
      <w:r w:rsidRPr="00B2682E">
        <w:rPr>
          <w:b/>
        </w:rPr>
        <w:t>, Font</w:t>
      </w:r>
      <w:r>
        <w:t xml:space="preserve"> section, highlight and enlarge the poem text in both boxes to </w:t>
      </w:r>
      <w:r w:rsidRPr="00B2682E">
        <w:rPr>
          <w:rStyle w:val="Exploration-clickingChar"/>
        </w:rPr>
        <w:t>20</w:t>
      </w:r>
      <w:r>
        <w:t>.</w:t>
      </w:r>
      <w:r w:rsidR="00614A28">
        <w:t xml:space="preserve"> </w:t>
      </w:r>
      <w:r w:rsidR="00774620">
        <w:t xml:space="preserve">  Change the font of the poem’s title to size </w:t>
      </w:r>
      <w:r w:rsidR="00774620" w:rsidRPr="00774620">
        <w:rPr>
          <w:rStyle w:val="Exploration-clickingChar"/>
        </w:rPr>
        <w:t>36</w:t>
      </w:r>
      <w:r w:rsidR="00774620">
        <w:t xml:space="preserve"> and change the font color to a dark brown or rust.</w:t>
      </w:r>
    </w:p>
    <w:p w14:paraId="189E235C" w14:textId="77777777" w:rsidR="004D57B7" w:rsidRDefault="00A21508" w:rsidP="00093CAE">
      <w:pPr>
        <w:pStyle w:val="Explorationsteps"/>
        <w:numPr>
          <w:ilvl w:val="0"/>
          <w:numId w:val="97"/>
        </w:numPr>
      </w:pPr>
      <w:r>
        <w:rPr>
          <w:noProof/>
        </w:rPr>
        <w:lastRenderedPageBreak/>
        <w:drawing>
          <wp:anchor distT="0" distB="0" distL="114300" distR="114300" simplePos="0" relativeHeight="251716096" behindDoc="1" locked="0" layoutInCell="1" allowOverlap="1" wp14:editId="58283085">
            <wp:simplePos x="0" y="0"/>
            <wp:positionH relativeFrom="margin">
              <wp:posOffset>190500</wp:posOffset>
            </wp:positionH>
            <wp:positionV relativeFrom="paragraph">
              <wp:posOffset>1362075</wp:posOffset>
            </wp:positionV>
            <wp:extent cx="5943600" cy="2628900"/>
            <wp:effectExtent l="19050" t="0" r="0" b="0"/>
            <wp:wrapTight wrapText="bothSides">
              <wp:wrapPolygon edited="0">
                <wp:start x="-69" y="0"/>
                <wp:lineTo x="-69" y="21443"/>
                <wp:lineTo x="21600" y="21443"/>
                <wp:lineTo x="21600" y="0"/>
                <wp:lineTo x="-69" y="0"/>
              </wp:wrapPolygon>
            </wp:wrapTight>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grayscl/>
                    </a:blip>
                    <a:srcRect t="17914" b="8289"/>
                    <a:stretch>
                      <a:fillRect/>
                    </a:stretch>
                  </pic:blipFill>
                  <pic:spPr bwMode="auto">
                    <a:xfrm>
                      <a:off x="0" y="0"/>
                      <a:ext cx="5943600" cy="2628900"/>
                    </a:xfrm>
                    <a:prstGeom prst="rect">
                      <a:avLst/>
                    </a:prstGeom>
                    <a:noFill/>
                    <a:ln w="9525">
                      <a:noFill/>
                      <a:miter lim="800000"/>
                      <a:headEnd/>
                      <a:tailEnd/>
                    </a:ln>
                  </pic:spPr>
                </pic:pic>
              </a:graphicData>
            </a:graphic>
          </wp:anchor>
        </w:drawing>
      </w:r>
      <w:r w:rsidR="00B2682E">
        <w:t xml:space="preserve">In the remaining text box, find and click the </w:t>
      </w:r>
      <w:r w:rsidR="00B2682E" w:rsidRPr="00774620">
        <w:rPr>
          <w:rStyle w:val="Exploration-clickingChar"/>
        </w:rPr>
        <w:t>Clip Art</w:t>
      </w:r>
      <w:r w:rsidR="00B2682E">
        <w:t xml:space="preserve"> icon.  Search the term </w:t>
      </w:r>
      <w:r w:rsidR="00B2682E" w:rsidRPr="00774620">
        <w:rPr>
          <w:rStyle w:val="Exploration-typingChar"/>
        </w:rPr>
        <w:t xml:space="preserve">Africa </w:t>
      </w:r>
      <w:r w:rsidR="00B2682E">
        <w:t>and select a clip art example that illustrates the poem.</w:t>
      </w:r>
      <w:r w:rsidR="00774620">
        <w:t xml:space="preserve"> Click the </w:t>
      </w:r>
      <w:r w:rsidR="00774620" w:rsidRPr="00774620">
        <w:rPr>
          <w:rStyle w:val="Exploration-clickingChar"/>
        </w:rPr>
        <w:t>graphic</w:t>
      </w:r>
      <w:r w:rsidR="00774620">
        <w:t xml:space="preserve"> to place.  Resize and move the graphic as necessary.</w:t>
      </w:r>
      <w:r>
        <w:t xml:space="preserve">  </w:t>
      </w:r>
      <w:r w:rsidR="00774620">
        <w:t>The finished introductory slide should resemble the example below.  The caption or title area will not appear in the slide show.</w:t>
      </w:r>
    </w:p>
    <w:p w14:paraId="05BF431D" w14:textId="77777777" w:rsidR="00371474" w:rsidRDefault="00371474" w:rsidP="00632D6C">
      <w:pPr>
        <w:pStyle w:val="Explorationsteps"/>
      </w:pPr>
    </w:p>
    <w:p w14:paraId="157E55FA" w14:textId="77777777" w:rsidR="00774620" w:rsidRPr="00D510A5" w:rsidRDefault="00774620" w:rsidP="00D526D9">
      <w:pPr>
        <w:pStyle w:val="Explorationsteps"/>
        <w:jc w:val="right"/>
      </w:pPr>
      <w:r w:rsidRPr="00D510A5">
        <w:t>Power Point with Added and Resized Text Box(</w:t>
      </w:r>
      <w:proofErr w:type="spellStart"/>
      <w:r w:rsidRPr="00D510A5">
        <w:t>es</w:t>
      </w:r>
      <w:proofErr w:type="spellEnd"/>
      <w:r w:rsidRPr="00D510A5">
        <w:t>) and Graphics</w:t>
      </w:r>
    </w:p>
    <w:p w14:paraId="2AB51244" w14:textId="77777777" w:rsidR="00774620" w:rsidRDefault="00774620" w:rsidP="00632D6C">
      <w:pPr>
        <w:pStyle w:val="Explorationsteps"/>
      </w:pPr>
    </w:p>
    <w:p w14:paraId="7F8A8840" w14:textId="77777777" w:rsidR="00774620" w:rsidRDefault="00774620" w:rsidP="00093CAE">
      <w:pPr>
        <w:pStyle w:val="Explorationsteps"/>
        <w:numPr>
          <w:ilvl w:val="0"/>
          <w:numId w:val="97"/>
        </w:numPr>
      </w:pPr>
      <w:r>
        <w:t xml:space="preserve">Save the file as </w:t>
      </w:r>
      <w:r w:rsidRPr="007A67DB">
        <w:rPr>
          <w:i/>
        </w:rPr>
        <w:t xml:space="preserve">[Your Name] </w:t>
      </w:r>
      <w:r w:rsidR="007A67DB" w:rsidRPr="007A67DB">
        <w:rPr>
          <w:i/>
        </w:rPr>
        <w:t>Africa Continent Adding Slides.ppt.</w:t>
      </w:r>
      <w:r w:rsidR="007A67DB">
        <w:t xml:space="preserve">  </w:t>
      </w:r>
      <w:r w:rsidR="00B3644C">
        <w:t>Close the file to u</w:t>
      </w:r>
      <w:r w:rsidR="007A67DB">
        <w:t xml:space="preserve">pload to your Office Live project workspace and share with your (music) team member. </w:t>
      </w:r>
    </w:p>
    <w:p w14:paraId="0099FF62" w14:textId="77777777" w:rsidR="00774620" w:rsidRDefault="00774620" w:rsidP="00774620">
      <w:pPr>
        <w:pStyle w:val="Explorationheading"/>
      </w:pPr>
      <w:bookmarkStart w:id="124" w:name="_Toc227047737"/>
      <w:r>
        <w:t>Explore:  Adding an Audio Clip</w:t>
      </w:r>
      <w:bookmarkEnd w:id="124"/>
    </w:p>
    <w:p w14:paraId="2EE6F6F1" w14:textId="77777777" w:rsidR="00774620" w:rsidRDefault="007A67DB" w:rsidP="00AA53BC">
      <w:pPr>
        <w:pStyle w:val="BodyText1"/>
      </w:pPr>
      <w:r>
        <w:t xml:space="preserve">After </w:t>
      </w:r>
      <w:r w:rsidR="00A21508">
        <w:t xml:space="preserve">the slide deck </w:t>
      </w:r>
      <w:r>
        <w:t>containing the new introductory slide</w:t>
      </w:r>
      <w:r w:rsidR="00A21508">
        <w:t xml:space="preserve"> has been uploaded to the Office Live workspace, a comment can be added that will </w:t>
      </w:r>
      <w:r>
        <w:t xml:space="preserve">notify </w:t>
      </w:r>
      <w:r w:rsidR="00A21508">
        <w:t>the</w:t>
      </w:r>
      <w:r>
        <w:t xml:space="preserve"> music team member that activity has occurred.  This most recent version can now be accessed by the music student for the addition of an audio clip that will enhance and emphasize the message of the </w:t>
      </w:r>
      <w:r w:rsidR="00A21508">
        <w:t>poem that has been placed</w:t>
      </w:r>
      <w:r>
        <w:t>.</w:t>
      </w:r>
    </w:p>
    <w:p w14:paraId="6D9C590F" w14:textId="77777777" w:rsidR="007A67DB" w:rsidRDefault="00B3644C" w:rsidP="00093CAE">
      <w:pPr>
        <w:pStyle w:val="Explorationsteps"/>
        <w:numPr>
          <w:ilvl w:val="0"/>
          <w:numId w:val="98"/>
        </w:numPr>
      </w:pPr>
      <w:r>
        <w:t>O</w:t>
      </w:r>
      <w:r w:rsidR="007A67DB">
        <w:t xml:space="preserve">pen the file </w:t>
      </w:r>
      <w:r w:rsidR="007A67DB" w:rsidRPr="007121DC">
        <w:rPr>
          <w:i/>
        </w:rPr>
        <w:t>[Your] Africa Continent Adding Slid</w:t>
      </w:r>
      <w:r w:rsidR="00A21508" w:rsidRPr="007121DC">
        <w:rPr>
          <w:i/>
        </w:rPr>
        <w:t>es.ppt.</w:t>
      </w:r>
      <w:r w:rsidR="007A67DB">
        <w:t xml:space="preserve">.  </w:t>
      </w:r>
      <w:r>
        <w:t xml:space="preserve">Click </w:t>
      </w:r>
      <w:r w:rsidRPr="00B3644C">
        <w:rPr>
          <w:rStyle w:val="Exploration-clickingChar"/>
        </w:rPr>
        <w:t>slide 2</w:t>
      </w:r>
      <w:r>
        <w:t xml:space="preserve"> to select it.  </w:t>
      </w:r>
    </w:p>
    <w:p w14:paraId="2211942B" w14:textId="77777777" w:rsidR="00B3644C" w:rsidRDefault="00B3644C" w:rsidP="00093CAE">
      <w:pPr>
        <w:pStyle w:val="Explorationsteps"/>
        <w:numPr>
          <w:ilvl w:val="0"/>
          <w:numId w:val="98"/>
        </w:numPr>
      </w:pPr>
      <w:r>
        <w:t xml:space="preserve">In the </w:t>
      </w:r>
      <w:r w:rsidRPr="00B3644C">
        <w:rPr>
          <w:b/>
        </w:rPr>
        <w:t xml:space="preserve">Insert </w:t>
      </w:r>
      <w:r w:rsidRPr="00371474">
        <w:t>tab</w:t>
      </w:r>
      <w:r w:rsidRPr="00B3644C">
        <w:rPr>
          <w:b/>
        </w:rPr>
        <w:t>, Media Clips</w:t>
      </w:r>
      <w:r>
        <w:t xml:space="preserve"> section, click the </w:t>
      </w:r>
      <w:r w:rsidRPr="00B3644C">
        <w:rPr>
          <w:rStyle w:val="Exploration-clickingChar"/>
        </w:rPr>
        <w:t xml:space="preserve">arrow </w:t>
      </w:r>
      <w:r>
        <w:t xml:space="preserve">  below the Sound icon and then select </w:t>
      </w:r>
      <w:r w:rsidRPr="00B3644C">
        <w:rPr>
          <w:rStyle w:val="Exploration-clickingChar"/>
        </w:rPr>
        <w:t>Sound from Clip Organizers</w:t>
      </w:r>
      <w:r>
        <w:t xml:space="preserve"> from the drop down menu.</w:t>
      </w:r>
    </w:p>
    <w:p w14:paraId="176DED25" w14:textId="77777777" w:rsidR="00B3644C" w:rsidRDefault="00B3644C" w:rsidP="00093CAE">
      <w:pPr>
        <w:pStyle w:val="Explorationsteps"/>
        <w:numPr>
          <w:ilvl w:val="0"/>
          <w:numId w:val="98"/>
        </w:numPr>
      </w:pPr>
      <w:r>
        <w:lastRenderedPageBreak/>
        <w:t xml:space="preserve">Type </w:t>
      </w:r>
      <w:r w:rsidRPr="00371474">
        <w:rPr>
          <w:rStyle w:val="Exploration-typingChar"/>
        </w:rPr>
        <w:t>African music</w:t>
      </w:r>
      <w:r>
        <w:t xml:space="preserve"> in the </w:t>
      </w:r>
      <w:r w:rsidRPr="00B3644C">
        <w:rPr>
          <w:b/>
        </w:rPr>
        <w:t>Search for</w:t>
      </w:r>
      <w:r>
        <w:t xml:space="preserve">: box.  Scroll to find the sound clip titled, </w:t>
      </w:r>
      <w:r w:rsidRPr="00B3644C">
        <w:rPr>
          <w:rStyle w:val="Exploration-clickingChar"/>
        </w:rPr>
        <w:t>Kenya Trek</w:t>
      </w:r>
      <w:r>
        <w:t xml:space="preserve">, and select.  When prompted, select </w:t>
      </w:r>
      <w:r w:rsidRPr="00B3644C">
        <w:rPr>
          <w:rStyle w:val="Exploration-clickingChar"/>
        </w:rPr>
        <w:t>When Clicked</w:t>
      </w:r>
      <w:r>
        <w:t xml:space="preserve"> from the sound start options.</w:t>
      </w:r>
    </w:p>
    <w:p w14:paraId="6F2F6EC5" w14:textId="77777777" w:rsidR="00B3644C" w:rsidRDefault="00B3644C" w:rsidP="00093CAE">
      <w:pPr>
        <w:pStyle w:val="Explorationsteps"/>
        <w:numPr>
          <w:ilvl w:val="0"/>
          <w:numId w:val="98"/>
        </w:numPr>
      </w:pPr>
      <w:r>
        <w:t xml:space="preserve">A small speaker will appear that you can move to a less noticeable place on the slide such as the lower right corner. Double click the </w:t>
      </w:r>
      <w:r w:rsidRPr="00B3644C">
        <w:rPr>
          <w:rStyle w:val="Exploration-clickingChar"/>
        </w:rPr>
        <w:t xml:space="preserve">Speaker </w:t>
      </w:r>
      <w:r w:rsidR="00371474">
        <w:t xml:space="preserve">  i</w:t>
      </w:r>
      <w:r>
        <w:t>con to hear the selection.</w:t>
      </w:r>
    </w:p>
    <w:p w14:paraId="09B95C9A" w14:textId="77777777" w:rsidR="00B3644C" w:rsidRDefault="00B3644C" w:rsidP="00093CAE">
      <w:pPr>
        <w:pStyle w:val="Explorationsteps"/>
        <w:numPr>
          <w:ilvl w:val="0"/>
          <w:numId w:val="98"/>
        </w:numPr>
      </w:pPr>
      <w:r>
        <w:t xml:space="preserve">Save the file as </w:t>
      </w:r>
      <w:r w:rsidRPr="007121DC">
        <w:t>[Your Name] Africa Continent Music</w:t>
      </w:r>
      <w:r>
        <w:t xml:space="preserve">.  </w:t>
      </w:r>
      <w:r w:rsidR="00245880">
        <w:t>Close.</w:t>
      </w:r>
    </w:p>
    <w:p w14:paraId="27223C1D" w14:textId="77777777" w:rsidR="00A21508" w:rsidRDefault="00A21508" w:rsidP="00632D6C">
      <w:pPr>
        <w:pStyle w:val="Explorationsteps"/>
      </w:pPr>
    </w:p>
    <w:p w14:paraId="6768F8E7" w14:textId="77777777" w:rsidR="00A21508" w:rsidRDefault="00A21508" w:rsidP="00A21508">
      <w:pPr>
        <w:pStyle w:val="Explorationheading"/>
      </w:pPr>
      <w:bookmarkStart w:id="125" w:name="_Toc227047738"/>
      <w:r>
        <w:t xml:space="preserve">Explore: </w:t>
      </w:r>
      <w:r w:rsidR="00A35F6C">
        <w:t xml:space="preserve"> </w:t>
      </w:r>
      <w:r>
        <w:t>Adding Animation</w:t>
      </w:r>
      <w:bookmarkEnd w:id="125"/>
    </w:p>
    <w:p w14:paraId="4121A3FD" w14:textId="77777777" w:rsidR="00A21508" w:rsidRDefault="00A21508" w:rsidP="00AA53BC">
      <w:pPr>
        <w:pStyle w:val="BodyText1"/>
      </w:pPr>
      <w:r>
        <w:t xml:space="preserve">Team members decided to present information in the slide show by region.  Now that the formatting has been done and an introductory slide created, the social studies team member is ready to add some general information to </w:t>
      </w:r>
      <w:r w:rsidRPr="00371474">
        <w:rPr>
          <w:b/>
        </w:rPr>
        <w:t>slide 3</w:t>
      </w:r>
      <w:r>
        <w:t xml:space="preserve"> to introduce the viewer to the 11 regions of the African continent.</w:t>
      </w:r>
    </w:p>
    <w:p w14:paraId="429CF43B" w14:textId="77777777" w:rsidR="00A21508" w:rsidRDefault="00245880" w:rsidP="00093CAE">
      <w:pPr>
        <w:pStyle w:val="Explorationsteps"/>
        <w:numPr>
          <w:ilvl w:val="0"/>
          <w:numId w:val="99"/>
        </w:numPr>
      </w:pPr>
      <w:r>
        <w:t>O</w:t>
      </w:r>
      <w:r w:rsidR="00A21508">
        <w:t xml:space="preserve">pen the file </w:t>
      </w:r>
      <w:r w:rsidR="00A21508" w:rsidRPr="007121DC">
        <w:rPr>
          <w:i/>
        </w:rPr>
        <w:t xml:space="preserve">Africa Continent </w:t>
      </w:r>
      <w:r w:rsidRPr="007121DC">
        <w:rPr>
          <w:i/>
        </w:rPr>
        <w:t>Animation</w:t>
      </w:r>
      <w:r w:rsidR="00A21508">
        <w:t xml:space="preserve">.  Click </w:t>
      </w:r>
      <w:r w:rsidR="00A21508" w:rsidRPr="00A21508">
        <w:rPr>
          <w:rStyle w:val="Exploration-clickingChar"/>
        </w:rPr>
        <w:t>slide 3</w:t>
      </w:r>
      <w:r w:rsidR="00A21508">
        <w:t xml:space="preserve"> to select it.</w:t>
      </w:r>
      <w:r>
        <w:t xml:space="preserve"> Countries in each region have been added by the social studies team member using the team database.  </w:t>
      </w:r>
    </w:p>
    <w:p w14:paraId="1A5254AD" w14:textId="77777777" w:rsidR="00D510A5" w:rsidRDefault="00D510A5" w:rsidP="00632D6C">
      <w:pPr>
        <w:pStyle w:val="Explorationsteps"/>
      </w:pPr>
    </w:p>
    <w:p w14:paraId="63873122" w14:textId="77777777" w:rsidR="009C1460" w:rsidRDefault="009C1460" w:rsidP="00632D6C">
      <w:pPr>
        <w:pStyle w:val="Explorationsteps"/>
      </w:pPr>
      <w:r w:rsidRPr="009C1460">
        <w:rPr>
          <w:b/>
        </w:rPr>
        <w:t>Note:</w:t>
      </w:r>
      <w:r>
        <w:t xml:space="preserve">  Indented lines have been created using the </w:t>
      </w:r>
      <w:r w:rsidRPr="00176D30">
        <w:rPr>
          <w:b/>
        </w:rPr>
        <w:t>Tab</w:t>
      </w:r>
      <w:r>
        <w:t xml:space="preserve"> feature.</w:t>
      </w:r>
    </w:p>
    <w:p w14:paraId="5474DFB5" w14:textId="77777777" w:rsidR="009C1460" w:rsidRDefault="009C1460" w:rsidP="00632D6C">
      <w:pPr>
        <w:pStyle w:val="Explorationsteps"/>
      </w:pPr>
    </w:p>
    <w:p w14:paraId="22B71459" w14:textId="77777777" w:rsidR="00245880" w:rsidRDefault="00245880" w:rsidP="00093CAE">
      <w:pPr>
        <w:pStyle w:val="Explorationsteps"/>
        <w:numPr>
          <w:ilvl w:val="0"/>
          <w:numId w:val="99"/>
        </w:numPr>
      </w:pPr>
      <w:r>
        <w:t>Bold each of the region names and change their font color to dark brown or rust.</w:t>
      </w:r>
    </w:p>
    <w:p w14:paraId="64945BE4" w14:textId="77777777" w:rsidR="00245880" w:rsidRDefault="00245880" w:rsidP="00093CAE">
      <w:pPr>
        <w:pStyle w:val="Explorationsteps"/>
        <w:numPr>
          <w:ilvl w:val="0"/>
          <w:numId w:val="99"/>
        </w:numPr>
      </w:pPr>
      <w:r>
        <w:t xml:space="preserve">Click the </w:t>
      </w:r>
      <w:r w:rsidRPr="00245880">
        <w:rPr>
          <w:rStyle w:val="Exploration-clickingChar"/>
        </w:rPr>
        <w:t>title text box</w:t>
      </w:r>
      <w:r>
        <w:t xml:space="preserve">.  Place the cursor at the end of the title and type </w:t>
      </w:r>
      <w:r w:rsidRPr="00245880">
        <w:rPr>
          <w:rStyle w:val="Exploration-typingChar"/>
        </w:rPr>
        <w:t>and their countries</w:t>
      </w:r>
      <w:r>
        <w:t>.  PowerPoint will automatically format what you type.</w:t>
      </w:r>
    </w:p>
    <w:p w14:paraId="2A96378F" w14:textId="77777777" w:rsidR="00245880" w:rsidRDefault="00245880" w:rsidP="00093CAE">
      <w:pPr>
        <w:pStyle w:val="Explorationsteps"/>
        <w:numPr>
          <w:ilvl w:val="0"/>
          <w:numId w:val="99"/>
        </w:numPr>
      </w:pPr>
      <w:r>
        <w:t xml:space="preserve">Click the </w:t>
      </w:r>
      <w:r w:rsidRPr="00245880">
        <w:rPr>
          <w:rStyle w:val="Exploration-clickingChar"/>
        </w:rPr>
        <w:t>left text box</w:t>
      </w:r>
      <w:r>
        <w:t xml:space="preserve"> to select it.  In the </w:t>
      </w:r>
      <w:r w:rsidRPr="00245880">
        <w:rPr>
          <w:b/>
        </w:rPr>
        <w:t xml:space="preserve">Animations </w:t>
      </w:r>
      <w:r w:rsidRPr="00371474">
        <w:t>tab</w:t>
      </w:r>
      <w:r w:rsidRPr="00245880">
        <w:rPr>
          <w:b/>
        </w:rPr>
        <w:t>, Animations</w:t>
      </w:r>
      <w:r>
        <w:t xml:space="preserve"> section, click the </w:t>
      </w:r>
      <w:r w:rsidRPr="00245880">
        <w:rPr>
          <w:rStyle w:val="Exploration-clickingChar"/>
        </w:rPr>
        <w:t>arrow</w:t>
      </w:r>
      <w:r>
        <w:t xml:space="preserve"> at the right of the </w:t>
      </w:r>
      <w:r w:rsidRPr="00245880">
        <w:rPr>
          <w:b/>
        </w:rPr>
        <w:t>No Animate</w:t>
      </w:r>
      <w:r>
        <w:t xml:space="preserve"> box.  Select </w:t>
      </w:r>
      <w:r w:rsidRPr="00245880">
        <w:rPr>
          <w:rStyle w:val="Exploration-clickingChar"/>
        </w:rPr>
        <w:t>Fade by 1st Level Paragraphs</w:t>
      </w:r>
      <w:r>
        <w:t xml:space="preserve"> from the drop down menu.  PowerPoint will preview the action for you.</w:t>
      </w:r>
    </w:p>
    <w:p w14:paraId="5FDE3AD8" w14:textId="77777777" w:rsidR="00245880" w:rsidRDefault="00245880" w:rsidP="00093CAE">
      <w:pPr>
        <w:pStyle w:val="Explorationsteps"/>
        <w:numPr>
          <w:ilvl w:val="0"/>
          <w:numId w:val="99"/>
        </w:numPr>
      </w:pPr>
      <w:r>
        <w:t>Repeat this procedure for the right text box.</w:t>
      </w:r>
    </w:p>
    <w:p w14:paraId="6B845EC3" w14:textId="77777777" w:rsidR="00B05896" w:rsidRDefault="00B05896" w:rsidP="00632D6C">
      <w:pPr>
        <w:pStyle w:val="Explorationsteps"/>
      </w:pPr>
    </w:p>
    <w:p w14:paraId="50344710" w14:textId="77777777" w:rsidR="00B05896" w:rsidRDefault="00B05896" w:rsidP="00B05896">
      <w:pPr>
        <w:pStyle w:val="Exploration-name"/>
      </w:pPr>
      <w:r>
        <w:t>Custom Animations</w:t>
      </w:r>
    </w:p>
    <w:p w14:paraId="00972422" w14:textId="77777777" w:rsidR="00B05896" w:rsidRDefault="00B05896" w:rsidP="00B05896">
      <w:pPr>
        <w:pStyle w:val="Exploration-name"/>
      </w:pPr>
    </w:p>
    <w:p w14:paraId="4151CE5F" w14:textId="77777777" w:rsidR="00B05896" w:rsidRDefault="00B05896" w:rsidP="00093CAE">
      <w:pPr>
        <w:pStyle w:val="Explorationsteps"/>
        <w:numPr>
          <w:ilvl w:val="0"/>
          <w:numId w:val="100"/>
        </w:numPr>
      </w:pPr>
      <w:r>
        <w:t xml:space="preserve">Add a fourth slide.  Select </w:t>
      </w:r>
      <w:r w:rsidRPr="00B05896">
        <w:rPr>
          <w:rStyle w:val="Exploration-clickingChar"/>
        </w:rPr>
        <w:t>Content with Caption</w:t>
      </w:r>
      <w:r>
        <w:t xml:space="preserve"> for the layout.  Title the slide, </w:t>
      </w:r>
      <w:r w:rsidRPr="00B05896">
        <w:rPr>
          <w:rStyle w:val="Exploration-typingChar"/>
        </w:rPr>
        <w:t>Africa:  Central Region</w:t>
      </w:r>
      <w:r>
        <w:t>.</w:t>
      </w:r>
    </w:p>
    <w:p w14:paraId="7A66D7D1" w14:textId="77777777" w:rsidR="00245880" w:rsidRDefault="00951EB0" w:rsidP="00093CAE">
      <w:pPr>
        <w:pStyle w:val="Explorationsteps"/>
        <w:numPr>
          <w:ilvl w:val="0"/>
          <w:numId w:val="100"/>
        </w:numPr>
      </w:pPr>
      <w:r>
        <w:lastRenderedPageBreak/>
        <w:t xml:space="preserve">Open the Internet Browser and go to </w:t>
      </w:r>
      <w:hyperlink r:id="rId64" w:history="1">
        <w:r w:rsidRPr="00257A8E">
          <w:rPr>
            <w:rStyle w:val="Hyperlink"/>
          </w:rPr>
          <w:t>www.msn.com</w:t>
        </w:r>
      </w:hyperlink>
      <w:r>
        <w:t xml:space="preserve">.  Type </w:t>
      </w:r>
      <w:r w:rsidRPr="00951EB0">
        <w:rPr>
          <w:rStyle w:val="Exploration-typingChar"/>
        </w:rPr>
        <w:t>Africa central region</w:t>
      </w:r>
      <w:r>
        <w:t xml:space="preserve"> in search box and select </w:t>
      </w:r>
      <w:r w:rsidRPr="00951EB0">
        <w:rPr>
          <w:rStyle w:val="Exploration-clickingChar"/>
        </w:rPr>
        <w:t>Images</w:t>
      </w:r>
      <w:r>
        <w:t xml:space="preserve">.  </w:t>
      </w:r>
    </w:p>
    <w:p w14:paraId="56727944" w14:textId="77777777" w:rsidR="00951EB0" w:rsidRDefault="00951EB0" w:rsidP="00093CAE">
      <w:pPr>
        <w:pStyle w:val="Explorationsteps"/>
        <w:numPr>
          <w:ilvl w:val="0"/>
          <w:numId w:val="100"/>
        </w:numPr>
      </w:pPr>
      <w:r>
        <w:t xml:space="preserve">Right click the </w:t>
      </w:r>
      <w:r w:rsidRPr="00951EB0">
        <w:rPr>
          <w:rStyle w:val="Exploration-clickingChar"/>
        </w:rPr>
        <w:t>first picture</w:t>
      </w:r>
      <w:r>
        <w:t xml:space="preserve"> and select </w:t>
      </w:r>
      <w:r w:rsidRPr="00951EB0">
        <w:rPr>
          <w:rStyle w:val="Exploration-clickingChar"/>
        </w:rPr>
        <w:t>Copy</w:t>
      </w:r>
      <w:r>
        <w:t xml:space="preserve"> from the drop down menu. Leave the website open and return to the PowerPoint presentation.</w:t>
      </w:r>
    </w:p>
    <w:p w14:paraId="00A307CA" w14:textId="77777777" w:rsidR="00951EB0" w:rsidRDefault="00951EB0" w:rsidP="00093CAE">
      <w:pPr>
        <w:pStyle w:val="Explorationsteps"/>
        <w:numPr>
          <w:ilvl w:val="0"/>
          <w:numId w:val="100"/>
        </w:numPr>
      </w:pPr>
      <w:r>
        <w:t xml:space="preserve">Select either of the text boxes, clicking the </w:t>
      </w:r>
      <w:r w:rsidRPr="00951EB0">
        <w:rPr>
          <w:rStyle w:val="Exploration-clickingChar"/>
        </w:rPr>
        <w:t>outline</w:t>
      </w:r>
      <w:r>
        <w:t xml:space="preserve"> until a solid line appears.</w:t>
      </w:r>
    </w:p>
    <w:p w14:paraId="096E7AF2" w14:textId="77777777" w:rsidR="00951EB0" w:rsidRDefault="00951EB0" w:rsidP="00093CAE">
      <w:pPr>
        <w:pStyle w:val="Explorationsteps"/>
        <w:numPr>
          <w:ilvl w:val="0"/>
          <w:numId w:val="100"/>
        </w:numPr>
      </w:pPr>
      <w:r>
        <w:t xml:space="preserve">Type </w:t>
      </w:r>
      <w:r w:rsidRPr="00951EB0">
        <w:rPr>
          <w:rStyle w:val="Exploration-typingChar"/>
        </w:rPr>
        <w:t>Ctrl V</w:t>
      </w:r>
      <w:r>
        <w:t xml:space="preserve"> to copy the image to the slide.  You will resize and move the picture after text has been added to the slide.</w:t>
      </w:r>
    </w:p>
    <w:p w14:paraId="6E6F4FFB" w14:textId="77777777" w:rsidR="00951EB0" w:rsidRDefault="00951EB0" w:rsidP="00093CAE">
      <w:pPr>
        <w:pStyle w:val="Explorationsteps"/>
        <w:numPr>
          <w:ilvl w:val="0"/>
          <w:numId w:val="100"/>
        </w:numPr>
      </w:pPr>
      <w:r>
        <w:t xml:space="preserve">Open </w:t>
      </w:r>
      <w:r w:rsidR="009C1460">
        <w:t xml:space="preserve">your Asia and Africa database and type </w:t>
      </w:r>
      <w:r w:rsidR="009C1460" w:rsidRPr="009C1460">
        <w:rPr>
          <w:rStyle w:val="Exploration-typingChar"/>
        </w:rPr>
        <w:t>5-6 key pieces of information</w:t>
      </w:r>
      <w:r w:rsidR="009C1460">
        <w:t xml:space="preserve"> about the Congo in the left text box.</w:t>
      </w:r>
      <w:r>
        <w:t xml:space="preserve">  </w:t>
      </w:r>
      <w:r w:rsidR="009C1460">
        <w:t>Indent, as necessary.</w:t>
      </w:r>
    </w:p>
    <w:p w14:paraId="3F5C531F" w14:textId="77777777" w:rsidR="009C1460" w:rsidRDefault="009C1460" w:rsidP="00093CAE">
      <w:pPr>
        <w:pStyle w:val="Explorationsteps"/>
        <w:numPr>
          <w:ilvl w:val="0"/>
          <w:numId w:val="100"/>
        </w:numPr>
      </w:pPr>
      <w:r>
        <w:t xml:space="preserve">Click the </w:t>
      </w:r>
      <w:r w:rsidRPr="009C1460">
        <w:rPr>
          <w:rStyle w:val="Exploration-clickingChar"/>
        </w:rPr>
        <w:t>outline</w:t>
      </w:r>
      <w:r>
        <w:t xml:space="preserve"> of the title text box until a sold line appears.  In the </w:t>
      </w:r>
      <w:r w:rsidRPr="009C1460">
        <w:rPr>
          <w:b/>
        </w:rPr>
        <w:t xml:space="preserve">Animations </w:t>
      </w:r>
      <w:r w:rsidRPr="00371474">
        <w:t>tab</w:t>
      </w:r>
      <w:r w:rsidRPr="009C1460">
        <w:rPr>
          <w:b/>
        </w:rPr>
        <w:t>, Animations</w:t>
      </w:r>
      <w:r>
        <w:t xml:space="preserve"> section, Click </w:t>
      </w:r>
      <w:r w:rsidRPr="009C1460">
        <w:rPr>
          <w:rStyle w:val="Exploration-clickingChar"/>
        </w:rPr>
        <w:t>Custom Animation</w:t>
      </w:r>
      <w:r>
        <w:t xml:space="preserve"> to access the </w:t>
      </w:r>
      <w:r w:rsidRPr="00BD7A65">
        <w:rPr>
          <w:b/>
        </w:rPr>
        <w:t xml:space="preserve">Custom Animation </w:t>
      </w:r>
      <w:r w:rsidR="00371474">
        <w:t>p</w:t>
      </w:r>
      <w:r w:rsidRPr="00371474">
        <w:t>ane</w:t>
      </w:r>
      <w:r>
        <w:t>.</w:t>
      </w:r>
    </w:p>
    <w:p w14:paraId="53EDA2F4" w14:textId="77777777" w:rsidR="009C1460" w:rsidRDefault="009C1460" w:rsidP="00093CAE">
      <w:pPr>
        <w:pStyle w:val="Explorationsteps"/>
        <w:numPr>
          <w:ilvl w:val="0"/>
          <w:numId w:val="100"/>
        </w:numPr>
      </w:pPr>
      <w:r>
        <w:t xml:space="preserve">Click </w:t>
      </w:r>
      <w:r w:rsidRPr="009C1460">
        <w:rPr>
          <w:rStyle w:val="Exploration-clickingChar"/>
        </w:rPr>
        <w:t>Add Effect</w:t>
      </w:r>
      <w:r>
        <w:t xml:space="preserve">, </w:t>
      </w:r>
      <w:r w:rsidRPr="009C1460">
        <w:rPr>
          <w:rStyle w:val="Exploration-clickingChar"/>
        </w:rPr>
        <w:t>Entrance</w:t>
      </w:r>
      <w:r>
        <w:t xml:space="preserve">, and then </w:t>
      </w:r>
      <w:r w:rsidRPr="009C1460">
        <w:rPr>
          <w:rStyle w:val="Exploration-clickingChar"/>
        </w:rPr>
        <w:t>Dissolve In</w:t>
      </w:r>
      <w:r>
        <w:t xml:space="preserve">.  Make sure that </w:t>
      </w:r>
      <w:r w:rsidRPr="009C1460">
        <w:rPr>
          <w:rStyle w:val="Exploration-clickingChar"/>
        </w:rPr>
        <w:t>On Click</w:t>
      </w:r>
      <w:r>
        <w:t xml:space="preserve"> is showing in the </w:t>
      </w:r>
      <w:r w:rsidRPr="009C1460">
        <w:rPr>
          <w:b/>
        </w:rPr>
        <w:t>Start:</w:t>
      </w:r>
      <w:r>
        <w:t xml:space="preserve"> box and that the </w:t>
      </w:r>
      <w:r w:rsidRPr="009C1460">
        <w:rPr>
          <w:b/>
        </w:rPr>
        <w:t>Speed</w:t>
      </w:r>
      <w:r>
        <w:t xml:space="preserve">: is </w:t>
      </w:r>
      <w:r w:rsidRPr="009C1460">
        <w:rPr>
          <w:rStyle w:val="Exploration-clickingChar"/>
        </w:rPr>
        <w:t>Medium</w:t>
      </w:r>
      <w:r>
        <w:t>.</w:t>
      </w:r>
    </w:p>
    <w:p w14:paraId="5E914A8C" w14:textId="77777777" w:rsidR="009C1460" w:rsidRDefault="009C1460" w:rsidP="00093CAE">
      <w:pPr>
        <w:pStyle w:val="Explorationsteps"/>
        <w:numPr>
          <w:ilvl w:val="0"/>
          <w:numId w:val="100"/>
        </w:numPr>
      </w:pPr>
      <w:r>
        <w:t xml:space="preserve">Click the left text box outline until a solid line appears.  </w:t>
      </w:r>
      <w:r w:rsidR="00BD7A65">
        <w:t xml:space="preserve">Add an animation to the entrance of the text that will </w:t>
      </w:r>
      <w:r w:rsidR="00BD7A65" w:rsidRPr="00BD7A65">
        <w:rPr>
          <w:rStyle w:val="Exploration-clickingChar"/>
        </w:rPr>
        <w:t>Fly In</w:t>
      </w:r>
      <w:r w:rsidR="00BD7A65">
        <w:t xml:space="preserve">  </w:t>
      </w:r>
      <w:r w:rsidR="00BD7A65" w:rsidRPr="00BD7A65">
        <w:rPr>
          <w:rStyle w:val="Exploration-clickingChar"/>
        </w:rPr>
        <w:t>From Left</w:t>
      </w:r>
      <w:r w:rsidR="00BD7A65">
        <w:t xml:space="preserve">.     Have the animation appear on click at a medium speed. </w:t>
      </w:r>
    </w:p>
    <w:p w14:paraId="06E5C9E2" w14:textId="77777777" w:rsidR="00BD7A65" w:rsidRDefault="00BD7A65" w:rsidP="00093CAE">
      <w:pPr>
        <w:pStyle w:val="Explorationsteps"/>
        <w:numPr>
          <w:ilvl w:val="0"/>
          <w:numId w:val="100"/>
        </w:numPr>
      </w:pPr>
      <w:r>
        <w:t xml:space="preserve">Notice that the picture will be not animated.  Click the </w:t>
      </w:r>
      <w:r w:rsidRPr="00BD7A65">
        <w:rPr>
          <w:rStyle w:val="Exploration-clickingChar"/>
        </w:rPr>
        <w:t>Play</w:t>
      </w:r>
      <w:r>
        <w:t xml:space="preserve"> icon below the </w:t>
      </w:r>
      <w:r w:rsidRPr="00BD7A65">
        <w:rPr>
          <w:b/>
        </w:rPr>
        <w:t xml:space="preserve">Custom Animation </w:t>
      </w:r>
      <w:r w:rsidR="00371474">
        <w:t>p</w:t>
      </w:r>
      <w:r w:rsidRPr="00371474">
        <w:t>ane</w:t>
      </w:r>
      <w:r>
        <w:t>.  The picture will appear with the blank slide before the title or any of the other text.</w:t>
      </w:r>
    </w:p>
    <w:p w14:paraId="387EA198" w14:textId="77777777" w:rsidR="00BD7A65" w:rsidRDefault="00BD7A65" w:rsidP="00093CAE">
      <w:pPr>
        <w:pStyle w:val="Explorationsteps"/>
        <w:numPr>
          <w:ilvl w:val="0"/>
          <w:numId w:val="100"/>
        </w:numPr>
      </w:pPr>
      <w:r>
        <w:t xml:space="preserve">Save the file as </w:t>
      </w:r>
      <w:r w:rsidRPr="00D526D9">
        <w:rPr>
          <w:i/>
        </w:rPr>
        <w:t>[Your Name] Africa Continent Animation</w:t>
      </w:r>
      <w:r>
        <w:t>.  Close the file.</w:t>
      </w:r>
    </w:p>
    <w:p w14:paraId="6D0A0A6D" w14:textId="77777777" w:rsidR="00BD7A65" w:rsidRDefault="00BD7A65" w:rsidP="00BD7A65">
      <w:pPr>
        <w:pStyle w:val="Explorationheading"/>
      </w:pPr>
      <w:bookmarkStart w:id="126" w:name="_Toc227047739"/>
      <w:r>
        <w:t>Explore:  Adding Hyperlinks</w:t>
      </w:r>
      <w:bookmarkEnd w:id="126"/>
    </w:p>
    <w:p w14:paraId="353ED901" w14:textId="77777777" w:rsidR="00176D30" w:rsidRDefault="0082298C" w:rsidP="00AA53BC">
      <w:pPr>
        <w:pStyle w:val="BodyText1"/>
      </w:pPr>
      <w:r>
        <w:t xml:space="preserve">The presentation is taking shape as students have decided what information to include on each slide.  For regions that contain more than one country, students will have to be creative in how they synthesize information such as “type of government” for inclusion in the presentation.  </w:t>
      </w:r>
    </w:p>
    <w:p w14:paraId="4717DA4C" w14:textId="77777777" w:rsidR="009C1460" w:rsidRDefault="0082298C" w:rsidP="00AA53BC">
      <w:pPr>
        <w:pStyle w:val="BodyText1"/>
      </w:pPr>
      <w:r>
        <w:t>The team has decided to create two slides per region, one with important demographic and social information and one with cultural information.  A hyperlink to another document or slide can be inserted in cases where additional information should be displayed.</w:t>
      </w:r>
    </w:p>
    <w:p w14:paraId="791E74C4" w14:textId="77777777" w:rsidR="009271B7" w:rsidRDefault="009271B7" w:rsidP="00093CAE">
      <w:pPr>
        <w:pStyle w:val="Explorationsteps"/>
        <w:numPr>
          <w:ilvl w:val="0"/>
          <w:numId w:val="101"/>
        </w:numPr>
      </w:pPr>
      <w:r>
        <w:t xml:space="preserve">Open the file </w:t>
      </w:r>
      <w:r w:rsidRPr="007121DC">
        <w:rPr>
          <w:i/>
        </w:rPr>
        <w:t>Africa Continent Hyperlink.ppt</w:t>
      </w:r>
      <w:r>
        <w:t xml:space="preserve">. The graphic placed on </w:t>
      </w:r>
      <w:r w:rsidRPr="007121DC">
        <w:rPr>
          <w:b/>
        </w:rPr>
        <w:t>slide 4</w:t>
      </w:r>
      <w:r>
        <w:t xml:space="preserve"> has been enlarged and is distorted, so it will have to be replaced.  Select the graphic and type </w:t>
      </w:r>
      <w:r w:rsidRPr="009271B7">
        <w:rPr>
          <w:rStyle w:val="Exploration-typingChar"/>
        </w:rPr>
        <w:t>Del.</w:t>
      </w:r>
      <w:r>
        <w:t xml:space="preserve"> .</w:t>
      </w:r>
    </w:p>
    <w:p w14:paraId="20727745" w14:textId="77777777" w:rsidR="009271B7" w:rsidRDefault="009271B7" w:rsidP="00093CAE">
      <w:pPr>
        <w:pStyle w:val="Explorationsteps"/>
        <w:numPr>
          <w:ilvl w:val="0"/>
          <w:numId w:val="101"/>
        </w:numPr>
      </w:pPr>
      <w:r>
        <w:lastRenderedPageBreak/>
        <w:t xml:space="preserve">Insert a picture from your student files, </w:t>
      </w:r>
      <w:r w:rsidRPr="009271B7">
        <w:rPr>
          <w:rStyle w:val="Exploration-clickingChar"/>
        </w:rPr>
        <w:t>Slide 4 Congo Picture</w:t>
      </w:r>
      <w:r>
        <w:t>.  Resize and move as necessary.</w:t>
      </w:r>
      <w:r w:rsidR="006D39B3">
        <w:t xml:space="preserve"> </w:t>
      </w:r>
    </w:p>
    <w:p w14:paraId="6256537A" w14:textId="77777777" w:rsidR="006D39B3" w:rsidRDefault="006D39B3" w:rsidP="00093CAE">
      <w:pPr>
        <w:pStyle w:val="Explorationsteps"/>
        <w:numPr>
          <w:ilvl w:val="0"/>
          <w:numId w:val="101"/>
        </w:numPr>
      </w:pPr>
      <w:r>
        <w:t>Add a 5</w:t>
      </w:r>
      <w:r w:rsidRPr="006D39B3">
        <w:rPr>
          <w:vertAlign w:val="superscript"/>
        </w:rPr>
        <w:t>th</w:t>
      </w:r>
      <w:r>
        <w:t xml:space="preserve"> slide.  Select </w:t>
      </w:r>
      <w:r w:rsidRPr="006D39B3">
        <w:rPr>
          <w:rStyle w:val="Exploration-clickingChar"/>
        </w:rPr>
        <w:t>Comparison</w:t>
      </w:r>
      <w:r>
        <w:t xml:space="preserve"> layout. Type </w:t>
      </w:r>
      <w:r w:rsidRPr="006D39B3">
        <w:rPr>
          <w:rStyle w:val="Exploration-typingChar"/>
        </w:rPr>
        <w:t xml:space="preserve">Art </w:t>
      </w:r>
      <w:r>
        <w:rPr>
          <w:rStyle w:val="Exploration-typingChar"/>
        </w:rPr>
        <w:t>&amp;</w:t>
      </w:r>
      <w:r w:rsidRPr="006D39B3">
        <w:rPr>
          <w:rStyle w:val="Exploration-typingChar"/>
        </w:rPr>
        <w:t xml:space="preserve"> Music of the Central Region</w:t>
      </w:r>
      <w:r>
        <w:t xml:space="preserve"> in the title box.   In the top left text box, type </w:t>
      </w:r>
      <w:r w:rsidRPr="006D39B3">
        <w:rPr>
          <w:rStyle w:val="Exploration-typingChar"/>
        </w:rPr>
        <w:t>Art</w:t>
      </w:r>
      <w:r>
        <w:t xml:space="preserve">; in the right text box, type </w:t>
      </w:r>
      <w:r w:rsidRPr="006D39B3">
        <w:rPr>
          <w:rStyle w:val="Exploration-typingChar"/>
        </w:rPr>
        <w:t>Music</w:t>
      </w:r>
      <w:r>
        <w:t xml:space="preserve">.  Center </w:t>
      </w:r>
      <w:r w:rsidR="002301F4">
        <w:t xml:space="preserve">and bold </w:t>
      </w:r>
      <w:r>
        <w:t>the headings.</w:t>
      </w:r>
    </w:p>
    <w:p w14:paraId="24CD5F1E" w14:textId="77777777" w:rsidR="006D39B3" w:rsidRDefault="006D39B3" w:rsidP="00093CAE">
      <w:pPr>
        <w:pStyle w:val="Explorationsteps"/>
        <w:numPr>
          <w:ilvl w:val="0"/>
          <w:numId w:val="101"/>
        </w:numPr>
      </w:pPr>
      <w:r>
        <w:t xml:space="preserve">Scroll over the insertion options in the lower left text box and select </w:t>
      </w:r>
      <w:r w:rsidRPr="006D39B3">
        <w:rPr>
          <w:rStyle w:val="Exploration-clickingChar"/>
        </w:rPr>
        <w:t>Insert Picture from File</w:t>
      </w:r>
      <w:r>
        <w:t xml:space="preserve">.  Locate your student files and insert </w:t>
      </w:r>
      <w:r w:rsidRPr="006D39B3">
        <w:rPr>
          <w:rStyle w:val="Exploration-clickingChar"/>
        </w:rPr>
        <w:t>Slide 5 Congo Mask</w:t>
      </w:r>
      <w:r>
        <w:t>.  Your screen should resemble the one below.</w:t>
      </w:r>
    </w:p>
    <w:p w14:paraId="75C6B5AC" w14:textId="77777777" w:rsidR="00371474" w:rsidRDefault="00371474" w:rsidP="00632D6C">
      <w:pPr>
        <w:pStyle w:val="Explorationsteps"/>
      </w:pPr>
    </w:p>
    <w:p w14:paraId="63347507" w14:textId="77777777" w:rsidR="003D625D" w:rsidRDefault="003D625D" w:rsidP="00EF76A5">
      <w:pPr>
        <w:pStyle w:val="Explorationsteps"/>
        <w:jc w:val="right"/>
      </w:pPr>
    </w:p>
    <w:p w14:paraId="6E7A7CCF" w14:textId="77777777" w:rsidR="006D39B3" w:rsidRPr="00D510A5" w:rsidRDefault="006D39B3" w:rsidP="00EF76A5">
      <w:pPr>
        <w:pStyle w:val="Explorationsteps"/>
        <w:jc w:val="right"/>
      </w:pPr>
      <w:r w:rsidRPr="00D510A5">
        <w:rPr>
          <w:noProof/>
        </w:rPr>
        <w:drawing>
          <wp:anchor distT="0" distB="0" distL="114300" distR="114300" simplePos="0" relativeHeight="251717120" behindDoc="1" locked="0" layoutInCell="1" allowOverlap="1" wp14:editId="18DA30AA">
            <wp:simplePos x="0" y="0"/>
            <wp:positionH relativeFrom="margin">
              <wp:posOffset>228600</wp:posOffset>
            </wp:positionH>
            <wp:positionV relativeFrom="paragraph">
              <wp:posOffset>-1905</wp:posOffset>
            </wp:positionV>
            <wp:extent cx="5943600" cy="3562350"/>
            <wp:effectExtent l="19050" t="0" r="0" b="0"/>
            <wp:wrapTight wrapText="bothSides">
              <wp:wrapPolygon edited="0">
                <wp:start x="-69" y="0"/>
                <wp:lineTo x="-69" y="21484"/>
                <wp:lineTo x="21600" y="21484"/>
                <wp:lineTo x="21600" y="0"/>
                <wp:lineTo x="-69"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r w:rsidRPr="00D510A5">
        <w:t>PowerPoint Comparison Layout with Inserted Picture</w:t>
      </w:r>
    </w:p>
    <w:p w14:paraId="6C130749" w14:textId="77777777" w:rsidR="00944B9E" w:rsidRDefault="00944B9E" w:rsidP="00632D6C">
      <w:pPr>
        <w:pStyle w:val="Explorationsteps"/>
      </w:pPr>
    </w:p>
    <w:p w14:paraId="310B5F8D" w14:textId="77777777" w:rsidR="00944B9E" w:rsidRDefault="00944B9E" w:rsidP="00093CAE">
      <w:pPr>
        <w:pStyle w:val="Explorationsteps"/>
        <w:numPr>
          <w:ilvl w:val="0"/>
          <w:numId w:val="101"/>
        </w:numPr>
      </w:pPr>
      <w:r>
        <w:t xml:space="preserve">In the </w:t>
      </w:r>
      <w:r w:rsidRPr="00A20BD9">
        <w:rPr>
          <w:b/>
        </w:rPr>
        <w:t xml:space="preserve">Insert </w:t>
      </w:r>
      <w:r w:rsidRPr="00371474">
        <w:t>tab</w:t>
      </w:r>
      <w:r w:rsidRPr="00A20BD9">
        <w:rPr>
          <w:b/>
        </w:rPr>
        <w:t>, Text</w:t>
      </w:r>
      <w:r>
        <w:t xml:space="preserve"> section, click </w:t>
      </w:r>
      <w:r w:rsidRPr="00A20BD9">
        <w:rPr>
          <w:rStyle w:val="Exploration-clickingChar"/>
        </w:rPr>
        <w:t>Text Box</w:t>
      </w:r>
      <w:r>
        <w:t>.  Place the cursor below the graphic</w:t>
      </w:r>
      <w:r w:rsidR="00A20BD9">
        <w:t xml:space="preserve">, left click and draw a text box approximately 2 inches x  ½ inch.  Type </w:t>
      </w:r>
      <w:proofErr w:type="spellStart"/>
      <w:r w:rsidR="00A20BD9" w:rsidRPr="00A20BD9">
        <w:rPr>
          <w:rStyle w:val="Exploration-typingChar"/>
        </w:rPr>
        <w:t>Lulua</w:t>
      </w:r>
      <w:proofErr w:type="spellEnd"/>
      <w:r w:rsidR="00A20BD9" w:rsidRPr="00A20BD9">
        <w:rPr>
          <w:rStyle w:val="Exploration-typingChar"/>
        </w:rPr>
        <w:t xml:space="preserve"> Tribal Mask</w:t>
      </w:r>
      <w:r w:rsidR="00A20BD9">
        <w:t xml:space="preserve"> in the text box.  Center the text.</w:t>
      </w:r>
    </w:p>
    <w:p w14:paraId="1C5D6A95" w14:textId="77777777" w:rsidR="00A20BD9" w:rsidRDefault="00A20BD9" w:rsidP="00093CAE">
      <w:pPr>
        <w:pStyle w:val="Explorationsteps"/>
        <w:numPr>
          <w:ilvl w:val="0"/>
          <w:numId w:val="101"/>
        </w:numPr>
      </w:pPr>
      <w:r>
        <w:t xml:space="preserve">Highlight the text.  In the </w:t>
      </w:r>
      <w:r w:rsidRPr="00371474">
        <w:rPr>
          <w:b/>
        </w:rPr>
        <w:t>Insert</w:t>
      </w:r>
      <w:r>
        <w:t xml:space="preserve"> tab, </w:t>
      </w:r>
      <w:r w:rsidRPr="00371474">
        <w:rPr>
          <w:b/>
        </w:rPr>
        <w:t>Links</w:t>
      </w:r>
      <w:r>
        <w:t xml:space="preserve"> section, click </w:t>
      </w:r>
      <w:r w:rsidRPr="00371474">
        <w:rPr>
          <w:rStyle w:val="Exploration-clickingChar"/>
        </w:rPr>
        <w:t>Hyperlink</w:t>
      </w:r>
      <w:r>
        <w:t xml:space="preserve">. The </w:t>
      </w:r>
      <w:r w:rsidRPr="00371474">
        <w:rPr>
          <w:b/>
        </w:rPr>
        <w:t>Insert Hyperlink</w:t>
      </w:r>
      <w:r>
        <w:t xml:space="preserve"> dialog box will appear.  The following information should be entered</w:t>
      </w:r>
      <w:r w:rsidR="002E23B4">
        <w:t xml:space="preserve"> (See completed dialog box)</w:t>
      </w:r>
      <w:r>
        <w:t>:</w:t>
      </w:r>
    </w:p>
    <w:p w14:paraId="46CE9F1C" w14:textId="77777777" w:rsidR="00A20BD9" w:rsidRDefault="00A20BD9" w:rsidP="00093CAE">
      <w:pPr>
        <w:pStyle w:val="Explorationsteps"/>
        <w:numPr>
          <w:ilvl w:val="0"/>
          <w:numId w:val="102"/>
        </w:numPr>
      </w:pPr>
      <w:r w:rsidRPr="002E23B4">
        <w:rPr>
          <w:b/>
        </w:rPr>
        <w:t>Text to display</w:t>
      </w:r>
      <w:r>
        <w:t xml:space="preserve">:  </w:t>
      </w:r>
      <w:proofErr w:type="spellStart"/>
      <w:r>
        <w:t>Lulua</w:t>
      </w:r>
      <w:proofErr w:type="spellEnd"/>
      <w:r>
        <w:t xml:space="preserve"> Tribal Mask</w:t>
      </w:r>
    </w:p>
    <w:p w14:paraId="7FBACBDC" w14:textId="77777777" w:rsidR="00A20BD9" w:rsidRDefault="002E23B4" w:rsidP="00093CAE">
      <w:pPr>
        <w:pStyle w:val="Explorationsteps"/>
        <w:numPr>
          <w:ilvl w:val="0"/>
          <w:numId w:val="102"/>
        </w:numPr>
      </w:pPr>
      <w:r w:rsidRPr="002E23B4">
        <w:rPr>
          <w:b/>
        </w:rPr>
        <w:lastRenderedPageBreak/>
        <w:t>Link to</w:t>
      </w:r>
      <w:r>
        <w:t>: Existing File or Web Page</w:t>
      </w:r>
    </w:p>
    <w:p w14:paraId="3C2BBD32" w14:textId="77777777" w:rsidR="002E23B4" w:rsidRDefault="002E23B4" w:rsidP="00093CAE">
      <w:pPr>
        <w:pStyle w:val="Explorationsteps"/>
        <w:numPr>
          <w:ilvl w:val="0"/>
          <w:numId w:val="102"/>
        </w:numPr>
      </w:pPr>
      <w:r w:rsidRPr="002E23B4">
        <w:rPr>
          <w:b/>
        </w:rPr>
        <w:t>Look in</w:t>
      </w:r>
      <w:r>
        <w:t>: Student Files (this will be your set of student files for this session)</w:t>
      </w:r>
    </w:p>
    <w:p w14:paraId="7505EDD2" w14:textId="77777777" w:rsidR="002E23B4" w:rsidRDefault="002E23B4" w:rsidP="00093CAE">
      <w:pPr>
        <w:pStyle w:val="Explorationsteps"/>
        <w:numPr>
          <w:ilvl w:val="0"/>
          <w:numId w:val="102"/>
        </w:numPr>
      </w:pPr>
      <w:r>
        <w:t>Current Folder (will be highlighted)</w:t>
      </w:r>
    </w:p>
    <w:p w14:paraId="7F817624" w14:textId="77777777" w:rsidR="002E23B4" w:rsidRDefault="002E23B4" w:rsidP="00093CAE">
      <w:pPr>
        <w:pStyle w:val="Explorationsteps"/>
        <w:numPr>
          <w:ilvl w:val="0"/>
          <w:numId w:val="101"/>
        </w:numPr>
      </w:pPr>
      <w:r>
        <w:t xml:space="preserve">Select the file </w:t>
      </w:r>
      <w:proofErr w:type="spellStart"/>
      <w:r w:rsidRPr="002E23B4">
        <w:rPr>
          <w:rStyle w:val="Exploration-clickingChar"/>
        </w:rPr>
        <w:t>Lulua</w:t>
      </w:r>
      <w:proofErr w:type="spellEnd"/>
      <w:r w:rsidRPr="002E23B4">
        <w:rPr>
          <w:rStyle w:val="Exploration-clickingChar"/>
        </w:rPr>
        <w:t xml:space="preserve"> Mask Hyperlink</w:t>
      </w:r>
      <w:r>
        <w:t xml:space="preserve">.  The file location will appear in the </w:t>
      </w:r>
      <w:r w:rsidRPr="002E23B4">
        <w:rPr>
          <w:b/>
        </w:rPr>
        <w:t>Address:</w:t>
      </w:r>
      <w:r>
        <w:t xml:space="preserve"> box.</w:t>
      </w:r>
    </w:p>
    <w:p w14:paraId="249E2FA7" w14:textId="77777777" w:rsidR="002E23B4" w:rsidRPr="00944B9E" w:rsidRDefault="002E23B4" w:rsidP="00632D6C">
      <w:pPr>
        <w:pStyle w:val="Explorationsteps"/>
      </w:pPr>
      <w:r>
        <w:rPr>
          <w:noProof/>
        </w:rPr>
        <w:drawing>
          <wp:anchor distT="0" distB="0" distL="114300" distR="114300" simplePos="0" relativeHeight="251718144" behindDoc="1" locked="0" layoutInCell="1" allowOverlap="1" wp14:editId="0589B524">
            <wp:simplePos x="0" y="0"/>
            <wp:positionH relativeFrom="margin">
              <wp:posOffset>2933700</wp:posOffset>
            </wp:positionH>
            <wp:positionV relativeFrom="paragraph">
              <wp:posOffset>104140</wp:posOffset>
            </wp:positionV>
            <wp:extent cx="3009900" cy="1495425"/>
            <wp:effectExtent l="19050" t="0" r="0" b="0"/>
            <wp:wrapTight wrapText="bothSides">
              <wp:wrapPolygon edited="0">
                <wp:start x="-137" y="0"/>
                <wp:lineTo x="-137" y="21462"/>
                <wp:lineTo x="21600" y="21462"/>
                <wp:lineTo x="21600" y="0"/>
                <wp:lineTo x="-13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grayscl/>
                    </a:blip>
                    <a:srcRect l="24680" t="25936" r="24679" b="32085"/>
                    <a:stretch>
                      <a:fillRect/>
                    </a:stretch>
                  </pic:blipFill>
                  <pic:spPr bwMode="auto">
                    <a:xfrm>
                      <a:off x="0" y="0"/>
                      <a:ext cx="3009900" cy="1495425"/>
                    </a:xfrm>
                    <a:prstGeom prst="rect">
                      <a:avLst/>
                    </a:prstGeom>
                    <a:noFill/>
                    <a:ln w="9525">
                      <a:noFill/>
                      <a:miter lim="800000"/>
                      <a:headEnd/>
                      <a:tailEnd/>
                    </a:ln>
                  </pic:spPr>
                </pic:pic>
              </a:graphicData>
            </a:graphic>
          </wp:anchor>
        </w:drawing>
      </w:r>
    </w:p>
    <w:p w14:paraId="6396D4C9" w14:textId="77777777" w:rsidR="0082298C" w:rsidRDefault="002E23B4" w:rsidP="00632D6C">
      <w:pPr>
        <w:pStyle w:val="Explorationsteps"/>
      </w:pPr>
      <w:r>
        <w:tab/>
      </w:r>
      <w:r>
        <w:tab/>
      </w:r>
    </w:p>
    <w:p w14:paraId="2C6E08EC" w14:textId="77777777" w:rsidR="00371474" w:rsidRDefault="00D510A5" w:rsidP="00632D6C">
      <w:pPr>
        <w:pStyle w:val="Explorationsteps"/>
      </w:pPr>
      <w:r w:rsidRPr="00D510A5">
        <w:tab/>
      </w:r>
    </w:p>
    <w:p w14:paraId="145920C6" w14:textId="77777777" w:rsidR="002E23B4" w:rsidRPr="00D510A5" w:rsidRDefault="00371474" w:rsidP="00632D6C">
      <w:pPr>
        <w:pStyle w:val="Explorationsteps"/>
      </w:pPr>
      <w:r>
        <w:tab/>
      </w:r>
      <w:r w:rsidR="002E23B4" w:rsidRPr="00D510A5">
        <w:t>Insert Hyperlink Dialog Box</w:t>
      </w:r>
    </w:p>
    <w:p w14:paraId="3A4B1A01" w14:textId="77777777" w:rsidR="009C1460" w:rsidRDefault="009C1460" w:rsidP="00632D6C">
      <w:pPr>
        <w:pStyle w:val="Explorationsteps"/>
      </w:pPr>
    </w:p>
    <w:p w14:paraId="6E317C8A" w14:textId="77777777" w:rsidR="002E23B4" w:rsidRDefault="002E23B4" w:rsidP="00632D6C">
      <w:pPr>
        <w:pStyle w:val="Explorationsteps"/>
      </w:pPr>
    </w:p>
    <w:p w14:paraId="7B83B4B6" w14:textId="77777777" w:rsidR="002E23B4" w:rsidRDefault="002E23B4" w:rsidP="00632D6C">
      <w:pPr>
        <w:pStyle w:val="Explorationsteps"/>
      </w:pPr>
    </w:p>
    <w:p w14:paraId="06B8B09E" w14:textId="77777777" w:rsidR="002E23B4" w:rsidRDefault="002E23B4" w:rsidP="00632D6C">
      <w:pPr>
        <w:pStyle w:val="Explorationsteps"/>
      </w:pPr>
    </w:p>
    <w:p w14:paraId="765C52AB" w14:textId="77777777" w:rsidR="002E23B4" w:rsidRDefault="002D1A8A" w:rsidP="00093CAE">
      <w:pPr>
        <w:pStyle w:val="Explorationsteps"/>
        <w:numPr>
          <w:ilvl w:val="0"/>
          <w:numId w:val="101"/>
        </w:numPr>
      </w:pPr>
      <w:r>
        <w:t xml:space="preserve">Save the file as </w:t>
      </w:r>
      <w:r w:rsidRPr="007121DC">
        <w:t>[Your Name] Africa Continent Hyperlink</w:t>
      </w:r>
      <w:r>
        <w:t xml:space="preserve">.  </w:t>
      </w:r>
      <w:r w:rsidR="007555EE">
        <w:t>Close</w:t>
      </w:r>
      <w:r>
        <w:t>.</w:t>
      </w:r>
    </w:p>
    <w:p w14:paraId="4EDC6FF1" w14:textId="77777777" w:rsidR="002E23B4" w:rsidRDefault="002E23B4" w:rsidP="00632D6C">
      <w:pPr>
        <w:pStyle w:val="Explorationsteps"/>
      </w:pPr>
    </w:p>
    <w:p w14:paraId="79BF5A1F" w14:textId="77777777" w:rsidR="009C1460" w:rsidRDefault="002D1A8A" w:rsidP="002D1A8A">
      <w:pPr>
        <w:pStyle w:val="Exploration-name"/>
      </w:pPr>
      <w:r>
        <w:t>Hyperlinks to a Web Page</w:t>
      </w:r>
    </w:p>
    <w:p w14:paraId="3CF154D8" w14:textId="77777777" w:rsidR="002D1A8A" w:rsidRDefault="002D1A8A" w:rsidP="00AA53BC">
      <w:pPr>
        <w:pStyle w:val="BodyText1"/>
      </w:pPr>
    </w:p>
    <w:p w14:paraId="1150A66F" w14:textId="77777777" w:rsidR="002D1A8A" w:rsidRDefault="002D1A8A" w:rsidP="00AA53BC">
      <w:pPr>
        <w:pStyle w:val="BodyText1"/>
      </w:pPr>
      <w:r>
        <w:t>You are ready to work on the Eastern Region slides and, since there is more than one country, you will have to be creative to place sufficient information on just two slides.</w:t>
      </w:r>
    </w:p>
    <w:p w14:paraId="5E0D9A22" w14:textId="77777777" w:rsidR="002D1A8A" w:rsidRDefault="00C46D49" w:rsidP="00093CAE">
      <w:pPr>
        <w:pStyle w:val="Explorationsteps"/>
        <w:numPr>
          <w:ilvl w:val="0"/>
          <w:numId w:val="103"/>
        </w:numPr>
      </w:pPr>
      <w:r>
        <w:t>O</w:t>
      </w:r>
      <w:r w:rsidR="002D1A8A">
        <w:t xml:space="preserve">pen the file </w:t>
      </w:r>
      <w:r w:rsidR="002D1A8A" w:rsidRPr="007121DC">
        <w:rPr>
          <w:i/>
        </w:rPr>
        <w:t xml:space="preserve">Africa Continent </w:t>
      </w:r>
      <w:r w:rsidRPr="007121DC">
        <w:rPr>
          <w:i/>
        </w:rPr>
        <w:t>Weblink</w:t>
      </w:r>
      <w:r w:rsidR="002D1A8A">
        <w:t>.</w:t>
      </w:r>
      <w:r w:rsidR="007132F9" w:rsidRPr="007121DC">
        <w:rPr>
          <w:i/>
        </w:rPr>
        <w:t>ppt.</w:t>
      </w:r>
      <w:r w:rsidR="002D1A8A">
        <w:t xml:space="preserve">  </w:t>
      </w:r>
      <w:r w:rsidR="00260656">
        <w:t xml:space="preserve">Go to </w:t>
      </w:r>
      <w:r w:rsidR="00260656" w:rsidRPr="007121DC">
        <w:rPr>
          <w:b/>
        </w:rPr>
        <w:t>slide 6</w:t>
      </w:r>
      <w:r w:rsidR="00260656">
        <w:t>.</w:t>
      </w:r>
    </w:p>
    <w:p w14:paraId="4ADEF1D4" w14:textId="77777777" w:rsidR="00DB2713" w:rsidRDefault="00224F89" w:rsidP="00093CAE">
      <w:pPr>
        <w:pStyle w:val="Explorationsteps"/>
        <w:numPr>
          <w:ilvl w:val="0"/>
          <w:numId w:val="103"/>
        </w:numPr>
      </w:pPr>
      <w:r>
        <w:t xml:space="preserve">Insert the picture </w:t>
      </w:r>
      <w:r w:rsidRPr="00224F89">
        <w:rPr>
          <w:rStyle w:val="Exploration-clickingChar"/>
        </w:rPr>
        <w:t>Map of Eastern Africa Link</w:t>
      </w:r>
      <w:r>
        <w:t xml:space="preserve"> in the right text box</w:t>
      </w:r>
      <w:r w:rsidR="00260656">
        <w:t xml:space="preserve"> (from your student files)</w:t>
      </w:r>
      <w:r>
        <w:t xml:space="preserve">.  </w:t>
      </w:r>
    </w:p>
    <w:p w14:paraId="65F025EF" w14:textId="77777777" w:rsidR="00224F89" w:rsidRDefault="00224F89" w:rsidP="00093CAE">
      <w:pPr>
        <w:pStyle w:val="Explorationsteps"/>
        <w:numPr>
          <w:ilvl w:val="0"/>
          <w:numId w:val="103"/>
        </w:numPr>
      </w:pPr>
      <w:r>
        <w:t xml:space="preserve">Create a text box below the map and type </w:t>
      </w:r>
      <w:r w:rsidRPr="00224F89">
        <w:rPr>
          <w:rStyle w:val="Exploration-typingChar"/>
        </w:rPr>
        <w:t>Click Here for More Information</w:t>
      </w:r>
      <w:r>
        <w:t xml:space="preserve">.  </w:t>
      </w:r>
    </w:p>
    <w:p w14:paraId="48EC2C72" w14:textId="77777777" w:rsidR="00224F89" w:rsidRDefault="00224F89" w:rsidP="00093CAE">
      <w:pPr>
        <w:pStyle w:val="Explorationsteps"/>
        <w:numPr>
          <w:ilvl w:val="0"/>
          <w:numId w:val="103"/>
        </w:numPr>
      </w:pPr>
      <w:r>
        <w:t xml:space="preserve">Highlight the text in the box.  Insert a hyperlink.  In the </w:t>
      </w:r>
      <w:r w:rsidR="00C46D49" w:rsidRPr="00C46D49">
        <w:rPr>
          <w:b/>
        </w:rPr>
        <w:t>Insert Hyperlink</w:t>
      </w:r>
      <w:r w:rsidR="00C46D49">
        <w:t xml:space="preserve"> dialog box</w:t>
      </w:r>
      <w:r>
        <w:t xml:space="preserve">, </w:t>
      </w:r>
      <w:r w:rsidRPr="00C46D49">
        <w:rPr>
          <w:b/>
        </w:rPr>
        <w:t xml:space="preserve">Address </w:t>
      </w:r>
      <w:r>
        <w:t xml:space="preserve">section (at the bottom of the box), type </w:t>
      </w:r>
      <w:hyperlink r:id="rId67" w:tgtFrame="_blank" w:history="1">
        <w:r w:rsidRPr="00224F89">
          <w:rPr>
            <w:rStyle w:val="Hyperlink"/>
            <w:vanish/>
          </w:rPr>
          <w:t>http://msp.sfsu.edu/intensive/cabaya/sites/AfricanCultural/africa/1_4east.html</w:t>
        </w:r>
      </w:hyperlink>
    </w:p>
    <w:p w14:paraId="2771FD76" w14:textId="77777777" w:rsidR="00224F89" w:rsidRDefault="00224F89" w:rsidP="00AA53BC">
      <w:pPr>
        <w:pStyle w:val="Exploration-typing"/>
      </w:pPr>
      <w:r w:rsidRPr="00224F89">
        <w:t>http://msp.sfsu.edu/intensive/cabaya/sites/AfricanCultural/africa/1_4east.html</w:t>
      </w:r>
    </w:p>
    <w:p w14:paraId="5B156EDC" w14:textId="77777777" w:rsidR="00260656" w:rsidRDefault="00224F89" w:rsidP="00093CAE">
      <w:pPr>
        <w:pStyle w:val="Explorationsteps"/>
        <w:numPr>
          <w:ilvl w:val="0"/>
          <w:numId w:val="103"/>
        </w:numPr>
      </w:pPr>
      <w:r>
        <w:t xml:space="preserve">Click </w:t>
      </w:r>
      <w:r w:rsidRPr="00C46D49">
        <w:rPr>
          <w:rStyle w:val="Exploration-clickingChar"/>
        </w:rPr>
        <w:t>OK</w:t>
      </w:r>
      <w:r>
        <w:t>.</w:t>
      </w:r>
      <w:r w:rsidR="007132F9">
        <w:t xml:space="preserve">  </w:t>
      </w:r>
    </w:p>
    <w:p w14:paraId="604AC357" w14:textId="77777777" w:rsidR="00260656" w:rsidRDefault="00260656" w:rsidP="00093CAE">
      <w:pPr>
        <w:pStyle w:val="Explorationsteps"/>
        <w:numPr>
          <w:ilvl w:val="0"/>
          <w:numId w:val="103"/>
        </w:numPr>
      </w:pPr>
      <w:r>
        <w:t>Resize and move the picture as needed.</w:t>
      </w:r>
    </w:p>
    <w:p w14:paraId="2F34BD25" w14:textId="77777777" w:rsidR="00881C89" w:rsidRDefault="00881C89" w:rsidP="00093CAE">
      <w:pPr>
        <w:pStyle w:val="Explorationsteps"/>
        <w:numPr>
          <w:ilvl w:val="0"/>
          <w:numId w:val="103"/>
        </w:numPr>
      </w:pPr>
      <w:r>
        <w:t xml:space="preserve">Click the outline of the hyperlink textbox until it is solid.  Animate it so that it is placed on the slide after the other text.  </w:t>
      </w:r>
    </w:p>
    <w:p w14:paraId="1548F46F" w14:textId="77777777" w:rsidR="00971F3C" w:rsidRDefault="00971F3C" w:rsidP="00632D6C">
      <w:pPr>
        <w:pStyle w:val="Explorationsteps"/>
      </w:pPr>
    </w:p>
    <w:p w14:paraId="2AD5FE72" w14:textId="77777777" w:rsidR="00881C89" w:rsidRDefault="00881C89" w:rsidP="003A7024">
      <w:pPr>
        <w:pStyle w:val="Explorationsteps"/>
        <w:ind w:firstLine="0"/>
      </w:pPr>
      <w:r w:rsidRPr="00881C89">
        <w:rPr>
          <w:b/>
        </w:rPr>
        <w:lastRenderedPageBreak/>
        <w:t>Note:</w:t>
      </w:r>
      <w:r>
        <w:t xml:space="preserve">  The default action </w:t>
      </w:r>
      <w:r w:rsidR="00A20170">
        <w:t xml:space="preserve">for animation is to insert </w:t>
      </w:r>
      <w:r>
        <w:t>after the previously placed object.</w:t>
      </w:r>
    </w:p>
    <w:p w14:paraId="6E8F3720" w14:textId="77777777" w:rsidR="00971F3C" w:rsidRDefault="00971F3C" w:rsidP="00632D6C">
      <w:pPr>
        <w:pStyle w:val="Explorationsteps"/>
      </w:pPr>
    </w:p>
    <w:p w14:paraId="0742AD0E" w14:textId="77777777" w:rsidR="00224F89" w:rsidRDefault="007132F9" w:rsidP="00093CAE">
      <w:pPr>
        <w:pStyle w:val="Explorationsteps"/>
        <w:numPr>
          <w:ilvl w:val="0"/>
          <w:numId w:val="103"/>
        </w:numPr>
      </w:pPr>
      <w:r>
        <w:t xml:space="preserve">Save as </w:t>
      </w:r>
      <w:r w:rsidRPr="003A7024">
        <w:rPr>
          <w:i/>
        </w:rPr>
        <w:t xml:space="preserve">[Your Name] Africa Continent </w:t>
      </w:r>
      <w:proofErr w:type="spellStart"/>
      <w:r w:rsidRPr="003A7024">
        <w:rPr>
          <w:i/>
        </w:rPr>
        <w:t>Weblink</w:t>
      </w:r>
      <w:proofErr w:type="spellEnd"/>
      <w:r>
        <w:t>.  Close.</w:t>
      </w:r>
    </w:p>
    <w:p w14:paraId="23F5B141" w14:textId="77777777" w:rsidR="00703F20" w:rsidRDefault="00703F20">
      <w:pPr>
        <w:rPr>
          <w:rFonts w:ascii="Arial Black" w:hAnsi="Arial Black" w:cs="Arial"/>
          <w:i/>
          <w:iCs/>
          <w:caps/>
          <w:smallCaps/>
          <w:color w:val="FFFFFF"/>
          <w:sz w:val="36"/>
          <w:szCs w:val="20"/>
          <w:shd w:val="clear" w:color="auto" w:fill="A6A6A6"/>
        </w:rPr>
      </w:pPr>
      <w:bookmarkStart w:id="127" w:name="_Toc224631118"/>
    </w:p>
    <w:p w14:paraId="239DC2D0" w14:textId="77777777" w:rsidR="005B0C8E" w:rsidRPr="00A76F7C" w:rsidRDefault="005B0C8E" w:rsidP="004721F4">
      <w:pPr>
        <w:pStyle w:val="TestYourKnowledgeheading"/>
      </w:pPr>
      <w:bookmarkStart w:id="128" w:name="_Toc227047740"/>
      <w:r w:rsidRPr="00A76F7C">
        <w:t>Test Your Knowledge</w:t>
      </w:r>
      <w:bookmarkEnd w:id="127"/>
      <w:bookmarkEnd w:id="128"/>
      <w:r w:rsidRPr="00A76F7C">
        <w:t xml:space="preserve"> </w:t>
      </w:r>
    </w:p>
    <w:p w14:paraId="764761E0" w14:textId="77777777" w:rsidR="005B0C8E" w:rsidRDefault="005B0C8E" w:rsidP="00AA53BC">
      <w:pPr>
        <w:pStyle w:val="BodyText1"/>
      </w:pPr>
      <w:r w:rsidRPr="00A76F7C">
        <w:t xml:space="preserve">The tasks below were addressed in </w:t>
      </w:r>
      <w:r>
        <w:t>this u</w:t>
      </w:r>
      <w:r w:rsidRPr="00A76F7C">
        <w:t>nit. Be sure you understand the terms used and are abl</w:t>
      </w:r>
      <w:r w:rsidR="003F69D2">
        <w:t>e to complete the tasks listed.</w:t>
      </w:r>
    </w:p>
    <w:p w14:paraId="2B82D70C" w14:textId="77777777" w:rsidR="005B0C8E" w:rsidRPr="00A76F7C" w:rsidRDefault="005B0C8E" w:rsidP="00AA53BC">
      <w:pPr>
        <w:pStyle w:val="BodyText1"/>
      </w:pPr>
    </w:p>
    <w:p w14:paraId="5580A6D3" w14:textId="77777777" w:rsidR="005B0C8E" w:rsidRPr="00A76F7C" w:rsidRDefault="005B0C8E" w:rsidP="005B0C8E">
      <w:pPr>
        <w:pStyle w:val="TestYourKnowledge-ReviewMe"/>
      </w:pPr>
      <w:r w:rsidRPr="00A76F7C">
        <w:t xml:space="preserve">Review Me – </w:t>
      </w:r>
      <w:r w:rsidR="001E1FE0">
        <w:t>Selecting Themes and Adding Slides (</w:t>
      </w:r>
      <w:proofErr w:type="spellStart"/>
      <w:r w:rsidR="001E1FE0">
        <w:t>PPt</w:t>
      </w:r>
      <w:proofErr w:type="spellEnd"/>
      <w:r w:rsidR="001E1FE0">
        <w:t>)</w:t>
      </w:r>
      <w:r w:rsidRPr="00A76F7C">
        <w:t xml:space="preserve">  </w:t>
      </w:r>
    </w:p>
    <w:p w14:paraId="438CC0B9" w14:textId="77777777" w:rsidR="005B0C8E" w:rsidRPr="003A7024" w:rsidRDefault="00C77C4E" w:rsidP="00DF71E6">
      <w:pPr>
        <w:pStyle w:val="TestYourKnowledgesteps"/>
        <w:numPr>
          <w:ilvl w:val="0"/>
          <w:numId w:val="128"/>
        </w:numPr>
      </w:pPr>
      <w:r w:rsidRPr="003A7024">
        <w:t>Open MS PowerPoint 2007</w:t>
      </w:r>
      <w:r w:rsidR="00BB7484" w:rsidRPr="003A7024">
        <w:t xml:space="preserve">.  </w:t>
      </w:r>
      <w:r w:rsidR="001E1FE0" w:rsidRPr="003A7024">
        <w:t>Open the database file, Water Quality Indicators, located in your Student files.</w:t>
      </w:r>
      <w:r w:rsidR="00277F02" w:rsidRPr="003A7024">
        <w:t xml:space="preserve"> </w:t>
      </w:r>
      <w:r w:rsidR="001E1FE0" w:rsidRPr="003A7024">
        <w:t xml:space="preserve"> Review </w:t>
      </w:r>
      <w:r w:rsidR="008D7A98" w:rsidRPr="003A7024">
        <w:t xml:space="preserve">the </w:t>
      </w:r>
      <w:r w:rsidR="001E1FE0" w:rsidRPr="003A7024">
        <w:t>data sheet</w:t>
      </w:r>
      <w:r w:rsidR="008D7A98" w:rsidRPr="003A7024">
        <w:t>,</w:t>
      </w:r>
      <w:r w:rsidR="001E1FE0" w:rsidRPr="003A7024">
        <w:t xml:space="preserve"> </w:t>
      </w:r>
      <w:r w:rsidR="002F1808" w:rsidRPr="003A7024">
        <w:t>Indicators</w:t>
      </w:r>
      <w:r w:rsidR="008D7A98" w:rsidRPr="003A7024">
        <w:t>,</w:t>
      </w:r>
      <w:r w:rsidR="002F1808" w:rsidRPr="003A7024">
        <w:t xml:space="preserve"> </w:t>
      </w:r>
      <w:r w:rsidR="001E1FE0" w:rsidRPr="003A7024">
        <w:t xml:space="preserve">to note the content.  Select the theme, </w:t>
      </w:r>
      <w:r w:rsidR="001E1FE0" w:rsidRPr="003A7024">
        <w:rPr>
          <w:rStyle w:val="Exploration-clickingChar"/>
          <w:sz w:val="24"/>
        </w:rPr>
        <w:t>Flow</w:t>
      </w:r>
      <w:r w:rsidRPr="003A7024">
        <w:t xml:space="preserve">, from available PPT </w:t>
      </w:r>
      <w:r w:rsidR="001E1FE0" w:rsidRPr="003A7024">
        <w:t>themes (Design tab, Themes section).</w:t>
      </w:r>
    </w:p>
    <w:p w14:paraId="09CA4B68" w14:textId="77777777" w:rsidR="005B0C8E" w:rsidRPr="003A7024" w:rsidRDefault="001E1FE0" w:rsidP="00DF71E6">
      <w:pPr>
        <w:pStyle w:val="TestYourKnowledgesteps"/>
        <w:numPr>
          <w:ilvl w:val="0"/>
          <w:numId w:val="128"/>
        </w:numPr>
      </w:pPr>
      <w:r w:rsidRPr="003A7024">
        <w:t xml:space="preserve">Place the title, </w:t>
      </w:r>
      <w:r w:rsidRPr="003A7024">
        <w:rPr>
          <w:rStyle w:val="Exploration-typingChar"/>
          <w:iCs w:val="0"/>
        </w:rPr>
        <w:t>Water Quality Indicators</w:t>
      </w:r>
      <w:r w:rsidRPr="003A7024">
        <w:t>, in the title box on slide 1.  Add your name as a subtitle.</w:t>
      </w:r>
    </w:p>
    <w:p w14:paraId="30BB9239" w14:textId="77777777" w:rsidR="005B0C8E" w:rsidRPr="003A7024" w:rsidRDefault="001E1FE0" w:rsidP="00DF71E6">
      <w:pPr>
        <w:pStyle w:val="TestYourKnowledgesteps"/>
        <w:numPr>
          <w:ilvl w:val="0"/>
          <w:numId w:val="128"/>
        </w:numPr>
      </w:pPr>
      <w:r w:rsidRPr="003A7024">
        <w:t xml:space="preserve">Add a slide </w:t>
      </w:r>
      <w:r w:rsidR="002F1808" w:rsidRPr="003A7024">
        <w:t xml:space="preserve">between slides 1 and 2 </w:t>
      </w:r>
      <w:r w:rsidRPr="003A7024">
        <w:t xml:space="preserve">and keep or select the </w:t>
      </w:r>
      <w:r w:rsidRPr="003A7024">
        <w:rPr>
          <w:rStyle w:val="Exploration-clickingChar"/>
          <w:sz w:val="24"/>
        </w:rPr>
        <w:t>Title and Content</w:t>
      </w:r>
      <w:r w:rsidRPr="003A7024">
        <w:t xml:space="preserve"> layout</w:t>
      </w:r>
      <w:r w:rsidR="002F1808" w:rsidRPr="003A7024">
        <w:t xml:space="preserve"> in the new slide</w:t>
      </w:r>
      <w:r w:rsidRPr="003A7024">
        <w:t xml:space="preserve">.  Type the title, </w:t>
      </w:r>
      <w:r w:rsidRPr="003A7024">
        <w:rPr>
          <w:rStyle w:val="Exploration-typingChar"/>
          <w:iCs w:val="0"/>
        </w:rPr>
        <w:t>Sites Tested</w:t>
      </w:r>
      <w:r w:rsidRPr="003A7024">
        <w:t xml:space="preserve"> in the title box.</w:t>
      </w:r>
      <w:r w:rsidR="008063A1" w:rsidRPr="003A7024">
        <w:t xml:space="preserve">  Leave all files open for next activity.</w:t>
      </w:r>
    </w:p>
    <w:p w14:paraId="26E56C73" w14:textId="77777777" w:rsidR="005B0C8E" w:rsidRPr="00A76F7C" w:rsidRDefault="005B0C8E" w:rsidP="005B0C8E">
      <w:pPr>
        <w:pStyle w:val="TestYourKnowledge-ReviewMe"/>
      </w:pPr>
      <w:r w:rsidRPr="00A76F7C">
        <w:t xml:space="preserve">Review Me – </w:t>
      </w:r>
      <w:r w:rsidR="008063A1">
        <w:t>Adding Content Slides</w:t>
      </w:r>
      <w:r w:rsidRPr="00A76F7C">
        <w:t xml:space="preserve">  </w:t>
      </w:r>
    </w:p>
    <w:p w14:paraId="4A7E4627" w14:textId="77777777" w:rsidR="005B0C8E" w:rsidRPr="003A7024" w:rsidRDefault="008063A1" w:rsidP="00DF71E6">
      <w:pPr>
        <w:pStyle w:val="TestYourKnowledgesteps"/>
        <w:numPr>
          <w:ilvl w:val="0"/>
          <w:numId w:val="129"/>
        </w:numPr>
      </w:pPr>
      <w:r w:rsidRPr="003A7024">
        <w:t xml:space="preserve">Click </w:t>
      </w:r>
      <w:r w:rsidRPr="003A7024">
        <w:rPr>
          <w:rStyle w:val="Exploration-clickingChar"/>
          <w:sz w:val="24"/>
        </w:rPr>
        <w:t>Insert Table</w:t>
      </w:r>
      <w:r w:rsidRPr="003A7024">
        <w:t xml:space="preserve"> in the slide 2 text box.  Create a slide with 2 columns and 6 rows.  Change the table style (Table Tools, Design tab) to </w:t>
      </w:r>
      <w:r w:rsidRPr="003A7024">
        <w:rPr>
          <w:rStyle w:val="Exploration-clickingChar"/>
          <w:sz w:val="24"/>
        </w:rPr>
        <w:t>Light Style 1 – Accent 3</w:t>
      </w:r>
      <w:r w:rsidRPr="003A7024">
        <w:t>.</w:t>
      </w:r>
    </w:p>
    <w:p w14:paraId="69561FDB" w14:textId="77777777" w:rsidR="005B0C8E" w:rsidRPr="003A7024" w:rsidRDefault="002F1808" w:rsidP="00DF71E6">
      <w:pPr>
        <w:pStyle w:val="TestYourKnowledgesteps"/>
        <w:numPr>
          <w:ilvl w:val="0"/>
          <w:numId w:val="129"/>
        </w:numPr>
      </w:pPr>
      <w:r w:rsidRPr="003A7024">
        <w:t xml:space="preserve">Copy and paste Table 2 from the </w:t>
      </w:r>
      <w:r w:rsidR="008D7A98" w:rsidRPr="003A7024">
        <w:t>data</w:t>
      </w:r>
      <w:r w:rsidRPr="003A7024">
        <w:t>sheet, Sites, of your water quality database into the table.</w:t>
      </w:r>
    </w:p>
    <w:p w14:paraId="2810FEA9" w14:textId="77777777" w:rsidR="005B0C8E" w:rsidRPr="003A7024" w:rsidRDefault="002F1808" w:rsidP="00DF71E6">
      <w:pPr>
        <w:pStyle w:val="TestYourKnowledgesteps"/>
        <w:numPr>
          <w:ilvl w:val="0"/>
          <w:numId w:val="129"/>
        </w:numPr>
      </w:pPr>
      <w:r w:rsidRPr="003A7024">
        <w:t>Enlarge the font of the table on slide 2 to Arial 24.  Move the table so it is not so close to the title box, if necessary.</w:t>
      </w:r>
    </w:p>
    <w:p w14:paraId="2F0654AA" w14:textId="77777777" w:rsidR="005B0C8E" w:rsidRPr="00A76F7C" w:rsidRDefault="005B0C8E" w:rsidP="005B0C8E">
      <w:pPr>
        <w:pStyle w:val="TestYourKnowledge-ReviewMe"/>
      </w:pPr>
      <w:r w:rsidRPr="00A76F7C">
        <w:t xml:space="preserve">Review Me – </w:t>
      </w:r>
      <w:r w:rsidR="002F1808">
        <w:t>Adding Text and Graphics</w:t>
      </w:r>
      <w:r w:rsidRPr="00A76F7C">
        <w:t xml:space="preserve"> </w:t>
      </w:r>
    </w:p>
    <w:p w14:paraId="20EACB3C" w14:textId="77777777" w:rsidR="008D7A98" w:rsidRPr="003A7024" w:rsidRDefault="002F1808" w:rsidP="00DF71E6">
      <w:pPr>
        <w:pStyle w:val="TestYourKnowledgesteps"/>
        <w:numPr>
          <w:ilvl w:val="0"/>
          <w:numId w:val="130"/>
        </w:numPr>
        <w:rPr>
          <w:rStyle w:val="ExplorationstepsChar"/>
        </w:rPr>
      </w:pPr>
      <w:r w:rsidRPr="003A7024">
        <w:t xml:space="preserve">Change slide 3 layout to </w:t>
      </w:r>
      <w:r w:rsidRPr="003A7024">
        <w:rPr>
          <w:rStyle w:val="Exploration-clickingChar"/>
          <w:sz w:val="24"/>
        </w:rPr>
        <w:t>Two Content</w:t>
      </w:r>
      <w:r w:rsidRPr="003A7024">
        <w:t xml:space="preserve">.  Title the slide, </w:t>
      </w:r>
      <w:r w:rsidRPr="003A7024">
        <w:rPr>
          <w:rStyle w:val="Exploration-typingChar"/>
          <w:iCs w:val="0"/>
        </w:rPr>
        <w:t>Testing Results</w:t>
      </w:r>
      <w:r w:rsidRPr="003A7024">
        <w:t xml:space="preserve">.  Add a subtitle to </w:t>
      </w:r>
      <w:r w:rsidRPr="003A7024">
        <w:rPr>
          <w:rStyle w:val="ExplorationstepsChar"/>
        </w:rPr>
        <w:t xml:space="preserve">the left text box, </w:t>
      </w:r>
      <w:r w:rsidRPr="003A7024">
        <w:rPr>
          <w:rStyle w:val="Exploration-typingChar"/>
          <w:iCs w:val="0"/>
        </w:rPr>
        <w:t>Temperature vs. Dissolved Oxygen</w:t>
      </w:r>
      <w:r w:rsidRPr="003A7024">
        <w:rPr>
          <w:rStyle w:val="ExplorationstepsChar"/>
        </w:rPr>
        <w:t>.</w:t>
      </w:r>
      <w:r w:rsidR="008D7A98" w:rsidRPr="003A7024">
        <w:rPr>
          <w:rStyle w:val="ExplorationstepsChar"/>
        </w:rPr>
        <w:t xml:space="preserve">  </w:t>
      </w:r>
    </w:p>
    <w:p w14:paraId="6A838F97" w14:textId="77777777" w:rsidR="005B0C8E" w:rsidRPr="003A7024" w:rsidRDefault="008D7A98" w:rsidP="00DF71E6">
      <w:pPr>
        <w:pStyle w:val="TestYourKnowledgesteps"/>
        <w:numPr>
          <w:ilvl w:val="0"/>
          <w:numId w:val="130"/>
        </w:numPr>
      </w:pPr>
      <w:r w:rsidRPr="003A7024">
        <w:lastRenderedPageBreak/>
        <w:t xml:space="preserve">Add 3-4 bulleted points about the relationship between temperature and dissolved oxygen based on information in datasheet, Temp and Oxy.  These could be any points of information, e.g. </w:t>
      </w:r>
      <w:r w:rsidRPr="003A7024">
        <w:rPr>
          <w:rStyle w:val="Exploration-typingChar"/>
          <w:iCs w:val="0"/>
        </w:rPr>
        <w:t>Colorado site had the lowest temperature at time measurements were recorded</w:t>
      </w:r>
      <w:r w:rsidRPr="003A7024">
        <w:t>.</w:t>
      </w:r>
    </w:p>
    <w:p w14:paraId="5428890B" w14:textId="77777777" w:rsidR="008D7A98" w:rsidRPr="008D7A98" w:rsidRDefault="008D7A98" w:rsidP="00DF71E6">
      <w:pPr>
        <w:pStyle w:val="TestYourKnowledgesteps"/>
        <w:numPr>
          <w:ilvl w:val="0"/>
          <w:numId w:val="130"/>
        </w:numPr>
      </w:pPr>
      <w:r w:rsidRPr="008D7A98">
        <w:rPr>
          <w:b/>
        </w:rPr>
        <w:t>Note</w:t>
      </w:r>
      <w:r>
        <w:t>:  Remember to indent your bulleted points.</w:t>
      </w:r>
    </w:p>
    <w:p w14:paraId="321E4822" w14:textId="77777777" w:rsidR="005B0C8E" w:rsidRPr="00A76F7C" w:rsidRDefault="008D7A98" w:rsidP="00DF71E6">
      <w:pPr>
        <w:pStyle w:val="TestYourKnowledgesteps"/>
        <w:numPr>
          <w:ilvl w:val="0"/>
          <w:numId w:val="130"/>
        </w:numPr>
        <w:sectPr w:rsidR="005B0C8E" w:rsidRPr="00A76F7C" w:rsidSect="007D6146">
          <w:pgSz w:w="12240" w:h="15840" w:code="1"/>
          <w:pgMar w:top="1440" w:right="1440" w:bottom="1440" w:left="1440" w:header="720" w:footer="720" w:gutter="0"/>
          <w:cols w:space="720"/>
          <w:docGrid w:linePitch="360"/>
        </w:sectPr>
      </w:pPr>
      <w:r>
        <w:t xml:space="preserve">Copy and paste the chart from the datasheet, </w:t>
      </w:r>
      <w:r w:rsidRPr="008D7A98">
        <w:rPr>
          <w:i/>
        </w:rPr>
        <w:t>Temp and Oxy</w:t>
      </w:r>
      <w:r>
        <w:t xml:space="preserve">, to the right text box.  Resize or move the chart as necessary.  </w:t>
      </w:r>
      <w:r w:rsidR="004C7C78">
        <w:t xml:space="preserve">Animate the slide so the bulleted points enter after it is opened.  </w:t>
      </w:r>
      <w:r>
        <w:t>Close all files.</w:t>
      </w:r>
    </w:p>
    <w:p w14:paraId="4EC211B9" w14:textId="77777777" w:rsidR="005B0C8E" w:rsidRPr="00A76F7C" w:rsidRDefault="005B0C8E" w:rsidP="004721F4">
      <w:pPr>
        <w:pStyle w:val="CurriculumConnectionsheader"/>
      </w:pPr>
      <w:bookmarkStart w:id="129" w:name="_Toc224631119"/>
      <w:bookmarkStart w:id="130" w:name="_Toc227047741"/>
      <w:r w:rsidRPr="00A76F7C">
        <w:lastRenderedPageBreak/>
        <w:t>Curriculum Connections</w:t>
      </w:r>
      <w:bookmarkEnd w:id="129"/>
      <w:bookmarkEnd w:id="130"/>
    </w:p>
    <w:p w14:paraId="062ECA17" w14:textId="77777777" w:rsidR="005B0C8E" w:rsidRPr="00A76F7C" w:rsidRDefault="005B0C8E" w:rsidP="00AA53BC">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r w:rsidR="004C080F">
        <w:t xml:space="preserve">  </w:t>
      </w: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A76F7C">
        <w:t>curriculum.</w:t>
      </w:r>
    </w:p>
    <w:p w14:paraId="4C0B8CB3" w14:textId="77777777" w:rsidR="005B0C8E" w:rsidRPr="00B32C48" w:rsidRDefault="005B0C8E" w:rsidP="005B0C8E">
      <w:pPr>
        <w:pStyle w:val="CurriculumConnectionsIdeaheading"/>
      </w:pPr>
      <w:r>
        <w:t xml:space="preserve">Idea 1 – </w:t>
      </w:r>
      <w:r w:rsidR="00ED56D8">
        <w:t>Synthesizing Information</w:t>
      </w:r>
    </w:p>
    <w:p w14:paraId="72219FA4" w14:textId="77777777" w:rsidR="005B0C8E" w:rsidRPr="00A76F7C" w:rsidRDefault="004C7C78" w:rsidP="00900B77">
      <w:pPr>
        <w:pStyle w:val="CurriculumConnectionsIdeaslist"/>
      </w:pPr>
      <w:r>
        <w:t xml:space="preserve">Student teams create </w:t>
      </w:r>
      <w:r w:rsidR="00ED56D8">
        <w:t>presentations at the end of project activities, a unit of instruction, or grading period to force their synthesis and analysis of information and key points</w:t>
      </w:r>
      <w:r w:rsidR="005B0C8E" w:rsidRPr="00A76F7C">
        <w:t>.</w:t>
      </w:r>
    </w:p>
    <w:p w14:paraId="0EF65702" w14:textId="77777777" w:rsidR="005B0C8E" w:rsidRPr="00A76F7C" w:rsidRDefault="00ED56D8" w:rsidP="007D7D06">
      <w:pPr>
        <w:pStyle w:val="CurriculumConnectionsIdeaslist"/>
        <w:numPr>
          <w:ilvl w:val="1"/>
          <w:numId w:val="29"/>
        </w:numPr>
      </w:pPr>
      <w:r>
        <w:t>PowerPoint displays of data tables and charts enhance discussions and enable students to better see connections and relationships</w:t>
      </w:r>
      <w:r w:rsidR="005B0C8E" w:rsidRPr="00A76F7C">
        <w:t>.</w:t>
      </w:r>
    </w:p>
    <w:p w14:paraId="1B74A7F1" w14:textId="77777777" w:rsidR="005B0C8E" w:rsidRPr="00A76F7C" w:rsidRDefault="00ED56D8" w:rsidP="00900B77">
      <w:pPr>
        <w:pStyle w:val="CurriculumConnectionsIdeaslist"/>
      </w:pPr>
      <w:r>
        <w:t>Students create PowerPoint presentations as one form of a digital portfolio of their work, particularly when focused on a unique standard or competency</w:t>
      </w:r>
      <w:r w:rsidR="005B0C8E" w:rsidRPr="00A76F7C">
        <w:t>.</w:t>
      </w:r>
    </w:p>
    <w:p w14:paraId="655B9593" w14:textId="77777777" w:rsidR="005B0C8E" w:rsidRPr="00A76F7C" w:rsidRDefault="005B0C8E" w:rsidP="005B0C8E">
      <w:pPr>
        <w:pStyle w:val="CurriculumConnectionsIdeaheading"/>
      </w:pPr>
      <w:r w:rsidRPr="00A76F7C">
        <w:t xml:space="preserve">Idea </w:t>
      </w:r>
      <w:r w:rsidRPr="00B32C48">
        <w:t>2 –</w:t>
      </w:r>
      <w:r w:rsidR="00176D30">
        <w:t xml:space="preserve">Engaging </w:t>
      </w:r>
      <w:r w:rsidR="00ED56D8">
        <w:t>Multiple Intelligences</w:t>
      </w:r>
    </w:p>
    <w:p w14:paraId="05861E1E" w14:textId="77777777" w:rsidR="005B0C8E" w:rsidRDefault="00ED56D8" w:rsidP="00D15015">
      <w:pPr>
        <w:pStyle w:val="CurriculumConnectionsIdeaslist"/>
      </w:pPr>
      <w:r>
        <w:t>All student</w:t>
      </w:r>
      <w:r w:rsidR="004C080F">
        <w:t>s</w:t>
      </w:r>
      <w:r>
        <w:t xml:space="preserve"> contribute to </w:t>
      </w:r>
      <w:r w:rsidR="00FC45FD">
        <w:t>a</w:t>
      </w:r>
      <w:r>
        <w:t xml:space="preserve"> PowerPoint creation by tapping into their </w:t>
      </w:r>
      <w:r w:rsidR="004C080F">
        <w:t xml:space="preserve">unique </w:t>
      </w:r>
      <w:r>
        <w:t>interests and abilities.  This concept is particularly evidenced when teamwork involves students in multidisciplinary settings.</w:t>
      </w:r>
    </w:p>
    <w:p w14:paraId="053E2617" w14:textId="77777777" w:rsidR="00D15015" w:rsidRPr="00A76F7C" w:rsidRDefault="00D15015" w:rsidP="00D15015">
      <w:pPr>
        <w:pStyle w:val="CurriculumConnectionsIdeaslist"/>
      </w:pPr>
      <w:r>
        <w:t xml:space="preserve">A presentation can be extremely sophisticated or very simple.  Even the most challenged students can use PowerPoint to express themselves in ways they are most comfortable and confident, thereby contributing to the group process.  </w:t>
      </w:r>
    </w:p>
    <w:p w14:paraId="3C47F4E1" w14:textId="77777777" w:rsidR="005B0C8E" w:rsidRPr="00A76F7C" w:rsidRDefault="005B0C8E" w:rsidP="005B0C8E">
      <w:pPr>
        <w:pStyle w:val="CurriculumConnectionsIdeaheading"/>
      </w:pPr>
      <w:r w:rsidRPr="00A76F7C">
        <w:t xml:space="preserve">Idea 3 – </w:t>
      </w:r>
      <w:r w:rsidR="00D15015">
        <w:t>Variety</w:t>
      </w:r>
      <w:r w:rsidR="004C080F">
        <w:t xml:space="preserve"> i</w:t>
      </w:r>
      <w:r w:rsidR="00D15015">
        <w:t>n Presentation to Individualize Instruction</w:t>
      </w:r>
    </w:p>
    <w:p w14:paraId="2F8A423E" w14:textId="77777777" w:rsidR="005B0C8E" w:rsidRDefault="00D15015" w:rsidP="00900B77">
      <w:pPr>
        <w:pStyle w:val="CurriculumConnectionsIdeaslist"/>
      </w:pPr>
      <w:r>
        <w:t>Educators use PowerPoint to present content in a variety of modes</w:t>
      </w:r>
      <w:r w:rsidR="004C080F">
        <w:t>, reaching</w:t>
      </w:r>
      <w:r>
        <w:t xml:space="preserve"> students of varied learning styles.  Open class with a “global or big picture” view of the content (e.g. the solar system) and narrow to a discussion of </w:t>
      </w:r>
      <w:r w:rsidR="004C080F">
        <w:t xml:space="preserve">more detail, such as location of planet Earth in the system. </w:t>
      </w:r>
    </w:p>
    <w:p w14:paraId="661C0A94" w14:textId="77777777" w:rsidR="004C080F" w:rsidRPr="00A76F7C" w:rsidRDefault="004C080F" w:rsidP="007D7D06">
      <w:pPr>
        <w:pStyle w:val="CurriculumConnectionsIdeaslist"/>
        <w:numPr>
          <w:ilvl w:val="1"/>
          <w:numId w:val="29"/>
        </w:numPr>
      </w:pPr>
      <w:r>
        <w:t>The homework assignment for this lesson utilizes a 2-3 slide PowerPoint, accessed via the class website</w:t>
      </w:r>
      <w:r w:rsidR="00FC45FD">
        <w:t xml:space="preserve"> and</w:t>
      </w:r>
      <w:r>
        <w:t xml:space="preserve"> using the opposite sequence (very detailed to more global data).</w:t>
      </w:r>
    </w:p>
    <w:p w14:paraId="5CCEC999" w14:textId="77777777" w:rsidR="005B0C8E" w:rsidRPr="00A76F7C" w:rsidRDefault="004C080F" w:rsidP="00900B77">
      <w:pPr>
        <w:pStyle w:val="CurriculumConnectionsIdeaslist"/>
      </w:pPr>
      <w:r>
        <w:t>Synthesis of key points to a PowerPoint presentation as well as the colors, graphics, and varying layouts, aid students with reading, auditory, vision, and attention deficit  difficulties</w:t>
      </w:r>
      <w:r w:rsidR="005B0C8E" w:rsidRPr="00A76F7C">
        <w:t>.</w:t>
      </w:r>
      <w:r>
        <w:t xml:space="preserve">  </w:t>
      </w:r>
    </w:p>
    <w:p w14:paraId="0418D9C3" w14:textId="77777777" w:rsidR="005B0C8E" w:rsidRPr="00A76F7C" w:rsidRDefault="005B0C8E" w:rsidP="005B0C8E">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5B0C8E" w:rsidRPr="00A76F7C" w14:paraId="29C26A36" w14:textId="77777777">
        <w:trPr>
          <w:trHeight w:val="576"/>
        </w:trPr>
        <w:tc>
          <w:tcPr>
            <w:tcW w:w="9360" w:type="dxa"/>
          </w:tcPr>
          <w:p w14:paraId="4866C5E3" w14:textId="77777777" w:rsidR="005B0C8E" w:rsidRPr="00A76F7C" w:rsidRDefault="005B0C8E" w:rsidP="005B0C8E"/>
        </w:tc>
      </w:tr>
      <w:tr w:rsidR="005B0C8E" w:rsidRPr="00A76F7C" w14:paraId="7228668C" w14:textId="77777777">
        <w:trPr>
          <w:trHeight w:val="576"/>
        </w:trPr>
        <w:tc>
          <w:tcPr>
            <w:tcW w:w="9360" w:type="dxa"/>
          </w:tcPr>
          <w:p w14:paraId="22715DCE" w14:textId="77777777" w:rsidR="005B0C8E" w:rsidRPr="00A76F7C" w:rsidRDefault="005B0C8E" w:rsidP="005B0C8E"/>
        </w:tc>
      </w:tr>
      <w:tr w:rsidR="005B0C8E" w:rsidRPr="00A76F7C" w14:paraId="10E05A4A" w14:textId="77777777">
        <w:trPr>
          <w:trHeight w:val="576"/>
        </w:trPr>
        <w:tc>
          <w:tcPr>
            <w:tcW w:w="9360" w:type="dxa"/>
          </w:tcPr>
          <w:p w14:paraId="12F30A57" w14:textId="77777777" w:rsidR="005B0C8E" w:rsidRPr="00A76F7C" w:rsidRDefault="005B0C8E" w:rsidP="005B0C8E"/>
        </w:tc>
      </w:tr>
      <w:tr w:rsidR="005B0C8E" w:rsidRPr="00A76F7C" w14:paraId="04423C5D" w14:textId="77777777">
        <w:trPr>
          <w:trHeight w:val="576"/>
        </w:trPr>
        <w:tc>
          <w:tcPr>
            <w:tcW w:w="9360" w:type="dxa"/>
          </w:tcPr>
          <w:p w14:paraId="09F48295" w14:textId="77777777" w:rsidR="005B0C8E" w:rsidRPr="00A76F7C" w:rsidRDefault="005B0C8E" w:rsidP="005B0C8E"/>
        </w:tc>
      </w:tr>
      <w:tr w:rsidR="005B0C8E" w:rsidRPr="00A76F7C" w14:paraId="6AAD8A39" w14:textId="77777777">
        <w:trPr>
          <w:trHeight w:val="576"/>
        </w:trPr>
        <w:tc>
          <w:tcPr>
            <w:tcW w:w="9360" w:type="dxa"/>
          </w:tcPr>
          <w:p w14:paraId="7C127208" w14:textId="77777777" w:rsidR="005B0C8E" w:rsidRPr="00A76F7C" w:rsidRDefault="005B0C8E" w:rsidP="005B0C8E"/>
        </w:tc>
      </w:tr>
      <w:tr w:rsidR="005B0C8E" w:rsidRPr="00A76F7C" w14:paraId="7BB93747" w14:textId="77777777">
        <w:trPr>
          <w:trHeight w:val="576"/>
        </w:trPr>
        <w:tc>
          <w:tcPr>
            <w:tcW w:w="9360" w:type="dxa"/>
          </w:tcPr>
          <w:p w14:paraId="1E9CAD83" w14:textId="77777777" w:rsidR="005B0C8E" w:rsidRPr="00A76F7C" w:rsidRDefault="005B0C8E" w:rsidP="005B0C8E"/>
        </w:tc>
      </w:tr>
      <w:tr w:rsidR="005B0C8E" w:rsidRPr="00A76F7C" w14:paraId="60C025D9" w14:textId="77777777">
        <w:trPr>
          <w:trHeight w:val="576"/>
        </w:trPr>
        <w:tc>
          <w:tcPr>
            <w:tcW w:w="9360" w:type="dxa"/>
          </w:tcPr>
          <w:p w14:paraId="0B8AA3F2" w14:textId="77777777" w:rsidR="005B0C8E" w:rsidRPr="00A76F7C" w:rsidRDefault="005B0C8E" w:rsidP="005B0C8E"/>
        </w:tc>
      </w:tr>
      <w:tr w:rsidR="005B0C8E" w:rsidRPr="00A76F7C" w14:paraId="2439A5DB" w14:textId="77777777">
        <w:trPr>
          <w:trHeight w:val="576"/>
        </w:trPr>
        <w:tc>
          <w:tcPr>
            <w:tcW w:w="9360" w:type="dxa"/>
          </w:tcPr>
          <w:p w14:paraId="4678D2BE" w14:textId="77777777" w:rsidR="005B0C8E" w:rsidRPr="00A76F7C" w:rsidRDefault="005B0C8E" w:rsidP="005B0C8E"/>
        </w:tc>
      </w:tr>
      <w:tr w:rsidR="005B0C8E" w:rsidRPr="00A76F7C" w14:paraId="5AC48246" w14:textId="77777777">
        <w:trPr>
          <w:trHeight w:val="576"/>
        </w:trPr>
        <w:tc>
          <w:tcPr>
            <w:tcW w:w="9360" w:type="dxa"/>
          </w:tcPr>
          <w:p w14:paraId="529C8C70" w14:textId="77777777" w:rsidR="005B0C8E" w:rsidRPr="00A76F7C" w:rsidRDefault="005B0C8E" w:rsidP="005B0C8E"/>
        </w:tc>
      </w:tr>
      <w:tr w:rsidR="005B0C8E" w:rsidRPr="00A76F7C" w14:paraId="3EFF3E67" w14:textId="77777777">
        <w:trPr>
          <w:trHeight w:val="576"/>
        </w:trPr>
        <w:tc>
          <w:tcPr>
            <w:tcW w:w="9360" w:type="dxa"/>
          </w:tcPr>
          <w:p w14:paraId="3FC68C40" w14:textId="77777777" w:rsidR="005B0C8E" w:rsidRPr="00A76F7C" w:rsidRDefault="005B0C8E" w:rsidP="005B0C8E"/>
        </w:tc>
      </w:tr>
      <w:tr w:rsidR="005B0C8E" w:rsidRPr="00A76F7C" w14:paraId="5171FC5D" w14:textId="77777777">
        <w:trPr>
          <w:trHeight w:val="576"/>
        </w:trPr>
        <w:tc>
          <w:tcPr>
            <w:tcW w:w="9360" w:type="dxa"/>
          </w:tcPr>
          <w:p w14:paraId="6109D660" w14:textId="77777777" w:rsidR="005B0C8E" w:rsidRPr="00A76F7C" w:rsidRDefault="005B0C8E" w:rsidP="005B0C8E"/>
        </w:tc>
      </w:tr>
      <w:tr w:rsidR="005B0C8E" w:rsidRPr="00A76F7C" w14:paraId="0A019B28" w14:textId="77777777">
        <w:trPr>
          <w:trHeight w:val="576"/>
        </w:trPr>
        <w:tc>
          <w:tcPr>
            <w:tcW w:w="9360" w:type="dxa"/>
          </w:tcPr>
          <w:p w14:paraId="1CEB4D4F" w14:textId="77777777" w:rsidR="005B0C8E" w:rsidRPr="00A76F7C" w:rsidRDefault="005B0C8E" w:rsidP="005B0C8E"/>
        </w:tc>
      </w:tr>
      <w:tr w:rsidR="005B0C8E" w:rsidRPr="00A76F7C" w14:paraId="66742137" w14:textId="77777777">
        <w:trPr>
          <w:trHeight w:val="576"/>
        </w:trPr>
        <w:tc>
          <w:tcPr>
            <w:tcW w:w="9360" w:type="dxa"/>
          </w:tcPr>
          <w:p w14:paraId="7AA9FDA2" w14:textId="77777777" w:rsidR="005B0C8E" w:rsidRPr="00A76F7C" w:rsidRDefault="005B0C8E" w:rsidP="005B0C8E"/>
        </w:tc>
      </w:tr>
      <w:tr w:rsidR="005B0C8E" w:rsidRPr="00A76F7C" w14:paraId="64879762" w14:textId="77777777">
        <w:trPr>
          <w:trHeight w:val="576"/>
        </w:trPr>
        <w:tc>
          <w:tcPr>
            <w:tcW w:w="9360" w:type="dxa"/>
          </w:tcPr>
          <w:p w14:paraId="102B3471" w14:textId="77777777" w:rsidR="005B0C8E" w:rsidRPr="00A76F7C" w:rsidRDefault="005B0C8E" w:rsidP="005B0C8E"/>
        </w:tc>
      </w:tr>
      <w:tr w:rsidR="005B0C8E" w:rsidRPr="00A76F7C" w14:paraId="402AE945" w14:textId="77777777">
        <w:trPr>
          <w:trHeight w:val="576"/>
        </w:trPr>
        <w:tc>
          <w:tcPr>
            <w:tcW w:w="9360" w:type="dxa"/>
          </w:tcPr>
          <w:p w14:paraId="40C77D9E" w14:textId="77777777" w:rsidR="005B0C8E" w:rsidRPr="00A76F7C" w:rsidRDefault="005B0C8E" w:rsidP="005B0C8E"/>
        </w:tc>
      </w:tr>
      <w:tr w:rsidR="005B0C8E" w:rsidRPr="00A76F7C" w14:paraId="49D6BDF0" w14:textId="77777777">
        <w:trPr>
          <w:trHeight w:val="576"/>
        </w:trPr>
        <w:tc>
          <w:tcPr>
            <w:tcW w:w="9360" w:type="dxa"/>
          </w:tcPr>
          <w:p w14:paraId="4943D1DC" w14:textId="77777777" w:rsidR="005B0C8E" w:rsidRPr="00A76F7C" w:rsidRDefault="005B0C8E" w:rsidP="005B0C8E"/>
        </w:tc>
      </w:tr>
      <w:tr w:rsidR="005B0C8E" w:rsidRPr="00A76F7C" w14:paraId="3FBCBE2F" w14:textId="77777777">
        <w:trPr>
          <w:trHeight w:val="576"/>
        </w:trPr>
        <w:tc>
          <w:tcPr>
            <w:tcW w:w="9360" w:type="dxa"/>
          </w:tcPr>
          <w:p w14:paraId="4E4171EF" w14:textId="77777777" w:rsidR="005B0C8E" w:rsidRPr="00A76F7C" w:rsidRDefault="005B0C8E" w:rsidP="005B0C8E"/>
        </w:tc>
      </w:tr>
      <w:tr w:rsidR="005B0C8E" w:rsidRPr="00A76F7C" w14:paraId="085D3FD8" w14:textId="77777777">
        <w:trPr>
          <w:trHeight w:val="576"/>
        </w:trPr>
        <w:tc>
          <w:tcPr>
            <w:tcW w:w="9360" w:type="dxa"/>
          </w:tcPr>
          <w:p w14:paraId="46D8DB2E" w14:textId="77777777" w:rsidR="005B0C8E" w:rsidRPr="00A76F7C" w:rsidRDefault="005B0C8E" w:rsidP="005B0C8E"/>
        </w:tc>
      </w:tr>
      <w:tr w:rsidR="005B0C8E" w:rsidRPr="00A76F7C" w14:paraId="1234D798" w14:textId="77777777">
        <w:trPr>
          <w:trHeight w:val="576"/>
        </w:trPr>
        <w:tc>
          <w:tcPr>
            <w:tcW w:w="9360" w:type="dxa"/>
          </w:tcPr>
          <w:p w14:paraId="7C66E38F" w14:textId="77777777" w:rsidR="005B0C8E" w:rsidRPr="00A76F7C" w:rsidRDefault="005B0C8E" w:rsidP="005B0C8E"/>
        </w:tc>
      </w:tr>
      <w:tr w:rsidR="005B0C8E" w:rsidRPr="00A76F7C" w14:paraId="71DA6548" w14:textId="77777777">
        <w:trPr>
          <w:trHeight w:val="576"/>
        </w:trPr>
        <w:tc>
          <w:tcPr>
            <w:tcW w:w="9360" w:type="dxa"/>
          </w:tcPr>
          <w:p w14:paraId="103F9240" w14:textId="77777777" w:rsidR="005B0C8E" w:rsidRPr="00A76F7C" w:rsidRDefault="005B0C8E" w:rsidP="005B0C8E"/>
        </w:tc>
      </w:tr>
    </w:tbl>
    <w:p w14:paraId="626C78A9"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p>
    <w:p w14:paraId="765DCED2" w14:textId="77777777" w:rsidR="005B0C8E" w:rsidRPr="00A76F7C" w:rsidRDefault="00566A4D" w:rsidP="00A94CCC">
      <w:pPr>
        <w:pStyle w:val="Unittitle"/>
      </w:pPr>
      <w:bookmarkStart w:id="131" w:name="_Toc224631120"/>
      <w:bookmarkStart w:id="132" w:name="_Toc227047742"/>
      <w:r>
        <w:lastRenderedPageBreak/>
        <w:t>Unit 4</w:t>
      </w:r>
      <w:r w:rsidR="005B0C8E">
        <w:t xml:space="preserve">:  </w:t>
      </w:r>
      <w:bookmarkEnd w:id="131"/>
      <w:r w:rsidR="0077509C">
        <w:t>21</w:t>
      </w:r>
      <w:r w:rsidR="0077509C" w:rsidRPr="0077509C">
        <w:rPr>
          <w:vertAlign w:val="superscript"/>
        </w:rPr>
        <w:t>st</w:t>
      </w:r>
      <w:r w:rsidR="0077509C">
        <w:t xml:space="preserve"> Century Tools to Aid </w:t>
      </w:r>
      <w:r w:rsidR="00CF04D3">
        <w:t>Collaboration</w:t>
      </w:r>
      <w:bookmarkEnd w:id="132"/>
    </w:p>
    <w:p w14:paraId="07D44FEB" w14:textId="77777777" w:rsidR="005B0C8E" w:rsidRPr="00A76F7C" w:rsidRDefault="005B0C8E" w:rsidP="005B0C8E">
      <w:pPr>
        <w:pStyle w:val="Objectivesheading"/>
      </w:pPr>
      <w:r w:rsidRPr="00A76F7C">
        <w:t xml:space="preserve">Unit Objectives </w:t>
      </w:r>
    </w:p>
    <w:p w14:paraId="770AA6FC" w14:textId="77777777" w:rsidR="005B0C8E" w:rsidRPr="00A76F7C" w:rsidRDefault="00196DCE" w:rsidP="005B0C8E">
      <w:pPr>
        <w:pStyle w:val="Objectiveslist"/>
      </w:pPr>
      <w:r>
        <w:t>Create and Navigate a digital notebook using MS Office One Note 2007®.</w:t>
      </w:r>
    </w:p>
    <w:p w14:paraId="6EB50FB9" w14:textId="77777777" w:rsidR="005B0C8E" w:rsidRPr="00A76F7C" w:rsidRDefault="00196DCE" w:rsidP="005B0C8E">
      <w:pPr>
        <w:pStyle w:val="Objectiveslist"/>
      </w:pPr>
      <w:r>
        <w:t>Edit documents stored in One Note using the Tablet PC and its tools</w:t>
      </w:r>
      <w:r w:rsidR="005B0C8E">
        <w:t>.</w:t>
      </w:r>
    </w:p>
    <w:p w14:paraId="332927EA" w14:textId="77777777" w:rsidR="005B0C8E" w:rsidRPr="00A76F7C" w:rsidRDefault="00196DCE" w:rsidP="005B0C8E">
      <w:pPr>
        <w:pStyle w:val="Objectiveslist"/>
      </w:pPr>
      <w:r>
        <w:t>Create a Live Mesh</w:t>
      </w:r>
      <w:r w:rsidRPr="00196DCE">
        <w:t>®</w:t>
      </w:r>
      <w:r>
        <w:t xml:space="preserve"> and desktop folders.  Access and share documents using Live Mesh.</w:t>
      </w:r>
    </w:p>
    <w:p w14:paraId="4CED11A6" w14:textId="77777777" w:rsidR="005B0C8E" w:rsidRPr="00A76F7C" w:rsidRDefault="005B0C8E" w:rsidP="005B0C8E">
      <w:pPr>
        <w:sectPr w:rsidR="005B0C8E" w:rsidRPr="00A76F7C" w:rsidSect="00E61C67">
          <w:headerReference w:type="default" r:id="rId68"/>
          <w:type w:val="oddPage"/>
          <w:pgSz w:w="12240" w:h="15840" w:code="1"/>
          <w:pgMar w:top="1440" w:right="1440" w:bottom="1440" w:left="1440" w:header="720" w:footer="720" w:gutter="0"/>
          <w:cols w:space="720"/>
          <w:docGrid w:linePitch="360"/>
        </w:sectPr>
      </w:pPr>
    </w:p>
    <w:p w14:paraId="3DCAFEBF" w14:textId="77777777" w:rsidR="005B0C8E" w:rsidRPr="00A76F7C" w:rsidRDefault="0077509C" w:rsidP="005B0C8E">
      <w:pPr>
        <w:pStyle w:val="Unitheading"/>
      </w:pPr>
      <w:bookmarkStart w:id="133" w:name="_Toc227047743"/>
      <w:r>
        <w:lastRenderedPageBreak/>
        <w:t>21</w:t>
      </w:r>
      <w:r w:rsidRPr="0077509C">
        <w:rPr>
          <w:vertAlign w:val="superscript"/>
        </w:rPr>
        <w:t>st</w:t>
      </w:r>
      <w:r>
        <w:t xml:space="preserve"> Century Tools to Aid Collaboration</w:t>
      </w:r>
      <w:bookmarkEnd w:id="133"/>
    </w:p>
    <w:p w14:paraId="2F9BBF60" w14:textId="77777777" w:rsidR="0077509C" w:rsidRDefault="0077509C" w:rsidP="00AA53BC">
      <w:pPr>
        <w:pStyle w:val="BodyText1"/>
      </w:pPr>
      <w:r>
        <w:t>So, you consider yourself to be a 21</w:t>
      </w:r>
      <w:r w:rsidRPr="0077509C">
        <w:rPr>
          <w:vertAlign w:val="superscript"/>
        </w:rPr>
        <w:t>st</w:t>
      </w:r>
      <w:r>
        <w:t xml:space="preserve"> century teacher or learner!  How many times have you or your students </w:t>
      </w:r>
      <w:r w:rsidRPr="00FC45FD">
        <w:rPr>
          <w:b/>
        </w:rPr>
        <w:t xml:space="preserve">forgotten to e-mail a document </w:t>
      </w:r>
      <w:r>
        <w:t>or put it on the flash drive, leaving for work or school and realizing—too late—that it is not available when you need it?  An “</w:t>
      </w:r>
      <w:r w:rsidRPr="00FC45FD">
        <w:rPr>
          <w:b/>
        </w:rPr>
        <w:t>anytime, anywhere learning attitude</w:t>
      </w:r>
      <w:r>
        <w:t xml:space="preserve">” requires use of multiple types of hardware—PCs, tablet PCs, smart phones, etc., and a means to </w:t>
      </w:r>
      <w:r w:rsidRPr="00FC45FD">
        <w:rPr>
          <w:b/>
        </w:rPr>
        <w:t>synchronize work</w:t>
      </w:r>
      <w:r>
        <w:t xml:space="preserve"> between them. </w:t>
      </w:r>
    </w:p>
    <w:p w14:paraId="0509A57D" w14:textId="77777777" w:rsidR="00971F3C" w:rsidRDefault="00CF04D3" w:rsidP="00AA53BC">
      <w:pPr>
        <w:pStyle w:val="BodyText1"/>
      </w:pPr>
      <w:r>
        <w:t>Microsoft</w:t>
      </w:r>
      <w:r w:rsidR="00FC45FD">
        <w:t>®</w:t>
      </w:r>
      <w:r>
        <w:t xml:space="preserve"> has tools available to allow learners to collaborate on projects from </w:t>
      </w:r>
      <w:r w:rsidR="00FA6E57">
        <w:t>several</w:t>
      </w:r>
      <w:r>
        <w:t xml:space="preserve"> locations, not just using the school network.  </w:t>
      </w:r>
      <w:r w:rsidR="00FA6E57">
        <w:t xml:space="preserve">You have already experienced the usefulness of MS Office Live to share documents and document versions.  Now you will look at a few tools that enable you to </w:t>
      </w:r>
      <w:r w:rsidR="00F834DC">
        <w:t xml:space="preserve">collaborate across locations, </w:t>
      </w:r>
      <w:r w:rsidR="00FA6E57">
        <w:t>access multiple</w:t>
      </w:r>
      <w:r w:rsidR="00F834DC">
        <w:t xml:space="preserve"> media and documents, and provide controlled access to others more efficiently.  </w:t>
      </w:r>
    </w:p>
    <w:p w14:paraId="5E1E5731" w14:textId="77777777" w:rsidR="00F834DC" w:rsidRDefault="00F834DC" w:rsidP="00AA53BC">
      <w:pPr>
        <w:pStyle w:val="BodyText1"/>
      </w:pPr>
    </w:p>
    <w:p w14:paraId="4D03E823" w14:textId="77777777" w:rsidR="00971F3C" w:rsidRDefault="00971F3C" w:rsidP="00971F3C">
      <w:pPr>
        <w:pStyle w:val="Exploration-name"/>
      </w:pPr>
      <w:r>
        <w:t>MS Office 2007 One Note</w:t>
      </w:r>
    </w:p>
    <w:p w14:paraId="29ED71CA" w14:textId="77777777" w:rsidR="00971F3C" w:rsidRDefault="00971F3C" w:rsidP="00971F3C">
      <w:pPr>
        <w:pStyle w:val="Exploration-name"/>
      </w:pPr>
    </w:p>
    <w:p w14:paraId="15331B84" w14:textId="77777777" w:rsidR="00F834DC" w:rsidRPr="00F834DC" w:rsidRDefault="00F834DC" w:rsidP="00AA53BC">
      <w:pPr>
        <w:pStyle w:val="BodyText1"/>
      </w:pPr>
      <w:r w:rsidRPr="00F834DC">
        <w:t xml:space="preserve">MS Office One Note 2007 is a </w:t>
      </w:r>
      <w:r w:rsidRPr="00F834DC">
        <w:rPr>
          <w:b/>
        </w:rPr>
        <w:t>digital “three-ring binder”</w:t>
      </w:r>
      <w:r w:rsidRPr="00F834DC">
        <w:t xml:space="preserve"> </w:t>
      </w:r>
      <w:r w:rsidR="00FC45FD">
        <w:t>that enables</w:t>
      </w:r>
      <w:r w:rsidRPr="00F834DC">
        <w:t xml:space="preserve"> individuals and team members to manage project, personal, and business information.  Any student project can be organized more efficiently because, unlike paper-based systems, One Note provides a “storage place” for text, pictures, digital handwriting, audio and video recordings, and much more.  As with other Office products, One Note has </w:t>
      </w:r>
      <w:r w:rsidRPr="00C77C4E">
        <w:t>readily</w:t>
      </w:r>
      <w:r w:rsidR="00176D30" w:rsidRPr="00C77C4E">
        <w:t xml:space="preserve"> </w:t>
      </w:r>
      <w:r w:rsidRPr="00C77C4E">
        <w:t>available templates</w:t>
      </w:r>
      <w:r w:rsidRPr="00F834DC">
        <w:t xml:space="preserve"> to make the organizing easier, with a set of collaborative tools to help teams work together, both offline and online.</w:t>
      </w:r>
    </w:p>
    <w:p w14:paraId="64B35537" w14:textId="77777777" w:rsidR="00971F3C" w:rsidRDefault="00971F3C" w:rsidP="00AA53BC">
      <w:pPr>
        <w:pStyle w:val="BodyText1"/>
      </w:pPr>
    </w:p>
    <w:p w14:paraId="4ED91D02" w14:textId="77777777" w:rsidR="0075397B" w:rsidRDefault="0075397B" w:rsidP="0075397B">
      <w:pPr>
        <w:pStyle w:val="Exploration-name"/>
      </w:pPr>
    </w:p>
    <w:p w14:paraId="7A3AC37E" w14:textId="77777777" w:rsidR="0077509C" w:rsidRDefault="0075397B" w:rsidP="0075397B">
      <w:pPr>
        <w:pStyle w:val="Exploration-name"/>
      </w:pPr>
      <w:r>
        <w:t>MS Live Mesh</w:t>
      </w:r>
    </w:p>
    <w:p w14:paraId="3B6ABCF3" w14:textId="77777777" w:rsidR="0075397B" w:rsidRDefault="0075397B" w:rsidP="0075397B">
      <w:pPr>
        <w:pStyle w:val="Exploration-name"/>
      </w:pPr>
    </w:p>
    <w:p w14:paraId="08DF79A4" w14:textId="77777777" w:rsidR="0075397B" w:rsidRDefault="0075397B" w:rsidP="00AA53BC">
      <w:pPr>
        <w:pStyle w:val="BodyText1"/>
      </w:pPr>
      <w:r>
        <w:t xml:space="preserve">MS Live Mesh </w:t>
      </w:r>
      <w:r w:rsidRPr="00FC45FD">
        <w:rPr>
          <w:b/>
        </w:rPr>
        <w:t>connects you, seamlessly</w:t>
      </w:r>
      <w:r w:rsidR="00FC45FD">
        <w:t>,</w:t>
      </w:r>
      <w:r>
        <w:t xml:space="preserve"> to the people, devices, programs, and information that you care about—wherever you happen to be.  </w:t>
      </w:r>
      <w:r w:rsidRPr="00FC45FD">
        <w:rPr>
          <w:b/>
        </w:rPr>
        <w:t>YOU create your mesh</w:t>
      </w:r>
      <w:r>
        <w:t>, adding devices, specifying what information is available and to whom, and synchronizing your network so that the most up-to-date versions are available at all times.</w:t>
      </w:r>
    </w:p>
    <w:p w14:paraId="004A475F" w14:textId="77777777" w:rsidR="00312624" w:rsidRDefault="00312624" w:rsidP="00AA53BC">
      <w:pPr>
        <w:pStyle w:val="BodyText1"/>
      </w:pPr>
      <w:r>
        <w:t xml:space="preserve">The best feature of Live Mesh is that you can </w:t>
      </w:r>
      <w:r w:rsidRPr="00FC45FD">
        <w:rPr>
          <w:b/>
        </w:rPr>
        <w:t>connect to your remote computer</w:t>
      </w:r>
      <w:r>
        <w:t xml:space="preserve"> and then use it as if you are sitting right in front of it!  Once you access, edit, or do whatever work is required on the remote computer, you can copy and paste files between your local computer and your remote computer as necessary.  MS Live Mesh puts YOU at the center of your digital world!</w:t>
      </w:r>
    </w:p>
    <w:p w14:paraId="3CA0C33B" w14:textId="77777777" w:rsidR="0077509C" w:rsidRDefault="0077509C" w:rsidP="00AA53BC">
      <w:pPr>
        <w:pStyle w:val="BodyText1"/>
      </w:pPr>
    </w:p>
    <w:p w14:paraId="7E6E7F5B" w14:textId="77777777" w:rsidR="0077509C" w:rsidRDefault="0077509C" w:rsidP="00AA53BC">
      <w:pPr>
        <w:pStyle w:val="BodyText1"/>
      </w:pPr>
    </w:p>
    <w:p w14:paraId="7018B4E0" w14:textId="77777777" w:rsidR="0077509C" w:rsidRDefault="00743836" w:rsidP="00AA53BC">
      <w:pPr>
        <w:pStyle w:val="BodyText1"/>
      </w:pPr>
      <w:r>
        <w:rPr>
          <w:noProof/>
        </w:rPr>
        <w:pict>
          <v:oval id="_x0000_s1059" style="position:absolute;margin-left:186.75pt;margin-top:124.2pt;width:1in;height:1in;z-index:251724288;mso-position-horizontal-relative:margin" filled="f" stroked="f">
            <v:textbox style="mso-rotate-with-shape:t"/>
            <w10:wrap anchorx="margin"/>
          </v:oval>
        </w:pict>
      </w:r>
    </w:p>
    <w:p w14:paraId="7EDFE816" w14:textId="77777777" w:rsidR="0077509C" w:rsidRDefault="0077509C" w:rsidP="00AA53BC">
      <w:pPr>
        <w:pStyle w:val="BodyText1"/>
      </w:pPr>
    </w:p>
    <w:p w14:paraId="6ED797CA" w14:textId="77777777" w:rsidR="0077509C" w:rsidRDefault="0077509C" w:rsidP="00AA53BC">
      <w:pPr>
        <w:pStyle w:val="BodyText1"/>
      </w:pPr>
    </w:p>
    <w:p w14:paraId="5FE70DB4" w14:textId="77777777" w:rsidR="0077509C" w:rsidRDefault="00F834DC" w:rsidP="00AA53BC">
      <w:pPr>
        <w:pStyle w:val="BodyText1"/>
      </w:pPr>
      <w:r>
        <w:rPr>
          <w:noProof/>
        </w:rPr>
        <w:lastRenderedPageBreak/>
        <w:drawing>
          <wp:anchor distT="0" distB="0" distL="114300" distR="114300" simplePos="0" relativeHeight="251725312" behindDoc="1" locked="0" layoutInCell="1" allowOverlap="1" wp14:editId="0EF6CF38">
            <wp:simplePos x="0" y="0"/>
            <wp:positionH relativeFrom="margin">
              <wp:posOffset>428625</wp:posOffset>
            </wp:positionH>
            <wp:positionV relativeFrom="paragraph">
              <wp:posOffset>219075</wp:posOffset>
            </wp:positionV>
            <wp:extent cx="5486400" cy="3200400"/>
            <wp:effectExtent l="0" t="38100" r="0" b="95250"/>
            <wp:wrapTight wrapText="bothSides">
              <wp:wrapPolygon edited="0">
                <wp:start x="10200" y="-257"/>
                <wp:lineTo x="9675" y="0"/>
                <wp:lineTo x="8925" y="1157"/>
                <wp:lineTo x="8925" y="2057"/>
                <wp:lineTo x="7650" y="3857"/>
                <wp:lineTo x="7350" y="4114"/>
                <wp:lineTo x="6525" y="5657"/>
                <wp:lineTo x="6525" y="6171"/>
                <wp:lineTo x="5400" y="6171"/>
                <wp:lineTo x="5400" y="8229"/>
                <wp:lineTo x="4950" y="8229"/>
                <wp:lineTo x="4275" y="9514"/>
                <wp:lineTo x="4275" y="10414"/>
                <wp:lineTo x="4350" y="12471"/>
                <wp:lineTo x="6000" y="14400"/>
                <wp:lineTo x="6750" y="16586"/>
                <wp:lineTo x="8175" y="18514"/>
                <wp:lineTo x="9150" y="20700"/>
                <wp:lineTo x="10275" y="21986"/>
                <wp:lineTo x="10350" y="22243"/>
                <wp:lineTo x="11325" y="22243"/>
                <wp:lineTo x="11400" y="21986"/>
                <wp:lineTo x="12450" y="20700"/>
                <wp:lineTo x="13200" y="18514"/>
                <wp:lineTo x="15000" y="16586"/>
                <wp:lineTo x="15900" y="14400"/>
                <wp:lineTo x="17250" y="12471"/>
                <wp:lineTo x="17400" y="9643"/>
                <wp:lineTo x="16425" y="8229"/>
                <wp:lineTo x="16425" y="6171"/>
                <wp:lineTo x="15150" y="5786"/>
                <wp:lineTo x="14025" y="3729"/>
                <wp:lineTo x="12450" y="2057"/>
                <wp:lineTo x="12525" y="1414"/>
                <wp:lineTo x="11625" y="0"/>
                <wp:lineTo x="11175" y="-257"/>
                <wp:lineTo x="10200" y="-257"/>
              </wp:wrapPolygon>
            </wp:wrapTight>
            <wp:docPr id="41"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p>
    <w:p w14:paraId="3E058CD4" w14:textId="77777777" w:rsidR="0077509C" w:rsidRDefault="0077509C" w:rsidP="00AA53BC">
      <w:pPr>
        <w:pStyle w:val="BodyText1"/>
      </w:pPr>
    </w:p>
    <w:p w14:paraId="75F88411" w14:textId="77777777" w:rsidR="0077509C" w:rsidRDefault="0077509C" w:rsidP="00AA53BC">
      <w:pPr>
        <w:pStyle w:val="BodyText1"/>
      </w:pPr>
    </w:p>
    <w:p w14:paraId="59EF8552" w14:textId="77777777" w:rsidR="0077509C" w:rsidRDefault="0077509C" w:rsidP="00AA53BC">
      <w:pPr>
        <w:pStyle w:val="BodyText1"/>
      </w:pPr>
    </w:p>
    <w:p w14:paraId="54DA9273" w14:textId="77777777" w:rsidR="0077509C" w:rsidRDefault="0077509C" w:rsidP="00AA53BC">
      <w:pPr>
        <w:pStyle w:val="BodyText1"/>
      </w:pPr>
    </w:p>
    <w:p w14:paraId="603122B0" w14:textId="77777777" w:rsidR="00FA6E57" w:rsidRDefault="00743836" w:rsidP="00AA53BC">
      <w:pPr>
        <w:pStyle w:val="BodyText1"/>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0" type="#_x0000_t144" style="position:absolute;margin-left:68.25pt;margin-top:1.05pt;width:360.75pt;height:58.5pt;z-index:-251589120;mso-position-horizontal-relative:margin" adj="8395960" fillcolor="black">
            <v:shadow color="#868686"/>
            <v:textpath style="font-family:&quot;Arial Black&quot;;font-size:18pt" fitshape="t" trim="t" string="MS Live Mesh puts YOU at the center of your digital world !"/>
            <w10:wrap anchorx="margin"/>
          </v:shape>
        </w:pict>
      </w:r>
    </w:p>
    <w:p w14:paraId="580C9CC4" w14:textId="77777777" w:rsidR="00860134" w:rsidRDefault="00860134" w:rsidP="00AA53BC">
      <w:pPr>
        <w:pStyle w:val="BodyText1"/>
      </w:pPr>
    </w:p>
    <w:p w14:paraId="76E6FB71" w14:textId="77777777" w:rsidR="00860134" w:rsidRDefault="00860134" w:rsidP="00AA53BC">
      <w:pPr>
        <w:pStyle w:val="BodyText1"/>
      </w:pPr>
    </w:p>
    <w:p w14:paraId="16492201" w14:textId="77777777" w:rsidR="00F834DC" w:rsidRDefault="00F834DC" w:rsidP="00AA53BC">
      <w:pPr>
        <w:pStyle w:val="BodyText1"/>
      </w:pPr>
    </w:p>
    <w:p w14:paraId="0EAA2EE6" w14:textId="77777777" w:rsidR="00F834DC" w:rsidRDefault="00F834DC" w:rsidP="00AA53BC">
      <w:pPr>
        <w:pStyle w:val="BodyText1"/>
      </w:pPr>
    </w:p>
    <w:p w14:paraId="31D5D950" w14:textId="77777777" w:rsidR="00F834DC" w:rsidRDefault="00F834DC" w:rsidP="00AA53BC">
      <w:pPr>
        <w:pStyle w:val="BodyText1"/>
      </w:pPr>
    </w:p>
    <w:p w14:paraId="73FEAEE5" w14:textId="77777777" w:rsidR="00F834DC" w:rsidRDefault="00F834DC" w:rsidP="00AA53BC">
      <w:pPr>
        <w:pStyle w:val="BodyText1"/>
      </w:pPr>
    </w:p>
    <w:p w14:paraId="0C88896C" w14:textId="77777777" w:rsidR="00F834DC" w:rsidRDefault="00F834DC" w:rsidP="00AA53BC">
      <w:pPr>
        <w:pStyle w:val="BodyText1"/>
      </w:pPr>
    </w:p>
    <w:p w14:paraId="6D0C9BDE" w14:textId="77777777" w:rsidR="00F834DC" w:rsidRDefault="00F834DC" w:rsidP="00AA53BC">
      <w:pPr>
        <w:pStyle w:val="BodyText1"/>
      </w:pPr>
    </w:p>
    <w:p w14:paraId="17C4973A" w14:textId="77777777" w:rsidR="00F834DC" w:rsidRPr="00FC45FD" w:rsidRDefault="00FC45FD" w:rsidP="00AA53BC">
      <w:pPr>
        <w:pStyle w:val="BodyText1"/>
      </w:pPr>
      <w:r>
        <w:t>MS Live Mesh Connecting Several Computers</w:t>
      </w:r>
    </w:p>
    <w:p w14:paraId="6BEA3E0C" w14:textId="77777777" w:rsidR="00F834DC" w:rsidRDefault="00F834DC" w:rsidP="00AA53BC">
      <w:pPr>
        <w:pStyle w:val="BodyText1"/>
      </w:pPr>
    </w:p>
    <w:p w14:paraId="145B321F" w14:textId="77777777" w:rsidR="00F834DC" w:rsidRDefault="00F834DC" w:rsidP="00AA53BC">
      <w:pPr>
        <w:pStyle w:val="BodyText1"/>
      </w:pPr>
    </w:p>
    <w:p w14:paraId="099E87FC" w14:textId="77777777" w:rsidR="00F834DC" w:rsidRDefault="00FC45FD" w:rsidP="00FC45FD">
      <w:pPr>
        <w:pStyle w:val="Exploration-name"/>
      </w:pPr>
      <w:r>
        <w:t>The Integrated Lesson</w:t>
      </w:r>
    </w:p>
    <w:p w14:paraId="21D39548" w14:textId="77777777" w:rsidR="00FC45FD" w:rsidRDefault="00FC45FD" w:rsidP="00FC45FD">
      <w:pPr>
        <w:pStyle w:val="Exploration-name"/>
      </w:pPr>
    </w:p>
    <w:p w14:paraId="4D12B09D" w14:textId="77777777" w:rsidR="00FB4630" w:rsidRDefault="001023BD" w:rsidP="00AA53BC">
      <w:pPr>
        <w:pStyle w:val="BodyText1"/>
      </w:pPr>
      <w:r>
        <w:t xml:space="preserve">The following lesson </w:t>
      </w:r>
      <w:r w:rsidR="00B7776D">
        <w:t>was written by Mr. Jonathan Kidman</w:t>
      </w:r>
      <w:r>
        <w:t>, the English teacher who taught the collaborative writing lessons in Unit 1.  Mr. Kid</w:t>
      </w:r>
      <w:r w:rsidR="00176D30">
        <w:t>man</w:t>
      </w:r>
      <w:r>
        <w:t xml:space="preserve"> plans </w:t>
      </w:r>
      <w:r w:rsidR="00176D30">
        <w:t>to involve</w:t>
      </w:r>
      <w:r>
        <w:t xml:space="preserve"> his students in another collaborative writing </w:t>
      </w:r>
      <w:r w:rsidR="00D64B10">
        <w:t>activity</w:t>
      </w:r>
      <w:r>
        <w:t xml:space="preserve">, this time </w:t>
      </w:r>
      <w:r w:rsidR="00FB4630">
        <w:t xml:space="preserve">writing poems.  </w:t>
      </w:r>
      <w:r w:rsidR="00176D30">
        <w:t>Students</w:t>
      </w:r>
      <w:r w:rsidR="00FB4630">
        <w:t xml:space="preserve"> learned the basics </w:t>
      </w:r>
      <w:r w:rsidR="00D64B10">
        <w:t xml:space="preserve">of, </w:t>
      </w:r>
      <w:r w:rsidR="004C7C78">
        <w:t>“</w:t>
      </w:r>
      <w:r w:rsidR="00FB4630">
        <w:t xml:space="preserve">What is poetry?” </w:t>
      </w:r>
      <w:r w:rsidR="00176D30">
        <w:t xml:space="preserve">in the previous lesson </w:t>
      </w:r>
      <w:r w:rsidR="00FB4630">
        <w:t xml:space="preserve">and will now </w:t>
      </w:r>
      <w:r w:rsidR="004C7C78">
        <w:t>write poems in</w:t>
      </w:r>
      <w:r w:rsidR="00FB4630">
        <w:t xml:space="preserve"> several styles.  The product of the collaborative project will be a book of poems about the continent Africa to be illustrated by the art classes.</w:t>
      </w:r>
    </w:p>
    <w:p w14:paraId="610E5F7C" w14:textId="77777777" w:rsidR="00FB4630" w:rsidRDefault="00FB4630" w:rsidP="00AA53BC">
      <w:pPr>
        <w:pStyle w:val="BodyText1"/>
      </w:pPr>
      <w:r>
        <w:t xml:space="preserve">In this lesson, students begin with the letters  </w:t>
      </w:r>
      <w:r>
        <w:tab/>
        <w:t>A</w:t>
      </w:r>
    </w:p>
    <w:p w14:paraId="7F71F9D3" w14:textId="77777777" w:rsidR="00FB4630" w:rsidRDefault="00FB4630" w:rsidP="00AA53BC">
      <w:pPr>
        <w:pStyle w:val="BodyText1"/>
      </w:pPr>
      <w:r>
        <w:tab/>
      </w:r>
      <w:r>
        <w:tab/>
      </w:r>
      <w:r>
        <w:tab/>
      </w:r>
      <w:r>
        <w:tab/>
      </w:r>
      <w:r>
        <w:tab/>
      </w:r>
      <w:r>
        <w:tab/>
      </w:r>
      <w:r>
        <w:tab/>
        <w:t>F</w:t>
      </w:r>
    </w:p>
    <w:p w14:paraId="528A156D" w14:textId="77777777" w:rsidR="00E92A0D" w:rsidRDefault="00E92A0D" w:rsidP="00AA53BC">
      <w:pPr>
        <w:pStyle w:val="BodyText1"/>
      </w:pPr>
      <w:r>
        <w:tab/>
      </w:r>
      <w:r>
        <w:tab/>
      </w:r>
      <w:r>
        <w:tab/>
      </w:r>
      <w:r>
        <w:tab/>
      </w:r>
      <w:r>
        <w:tab/>
      </w:r>
      <w:r>
        <w:tab/>
      </w:r>
      <w:r>
        <w:tab/>
        <w:t>R</w:t>
      </w:r>
    </w:p>
    <w:p w14:paraId="1664E784" w14:textId="77777777" w:rsidR="00E92A0D" w:rsidRDefault="00E92A0D" w:rsidP="00AA53BC">
      <w:pPr>
        <w:pStyle w:val="BodyText1"/>
      </w:pPr>
      <w:r>
        <w:tab/>
      </w:r>
      <w:r>
        <w:tab/>
      </w:r>
      <w:r>
        <w:tab/>
      </w:r>
      <w:r>
        <w:tab/>
      </w:r>
      <w:r>
        <w:tab/>
      </w:r>
      <w:r>
        <w:tab/>
      </w:r>
      <w:r>
        <w:tab/>
        <w:t>I</w:t>
      </w:r>
    </w:p>
    <w:p w14:paraId="38128287" w14:textId="77777777" w:rsidR="00E92A0D" w:rsidRDefault="00E92A0D" w:rsidP="00AA53BC">
      <w:pPr>
        <w:pStyle w:val="BodyText1"/>
      </w:pPr>
      <w:r>
        <w:tab/>
      </w:r>
      <w:r>
        <w:tab/>
      </w:r>
      <w:r>
        <w:tab/>
      </w:r>
      <w:r>
        <w:tab/>
      </w:r>
      <w:r>
        <w:tab/>
      </w:r>
      <w:r>
        <w:tab/>
      </w:r>
      <w:r>
        <w:tab/>
        <w:t>C</w:t>
      </w:r>
    </w:p>
    <w:p w14:paraId="39264B23" w14:textId="77777777" w:rsidR="00E92A0D" w:rsidRDefault="00E92A0D" w:rsidP="00AA53BC">
      <w:pPr>
        <w:pStyle w:val="BodyText1"/>
      </w:pPr>
      <w:r>
        <w:tab/>
      </w:r>
      <w:r>
        <w:tab/>
      </w:r>
      <w:r>
        <w:tab/>
      </w:r>
      <w:r>
        <w:tab/>
      </w:r>
      <w:r>
        <w:tab/>
      </w:r>
      <w:r>
        <w:tab/>
      </w:r>
      <w:r>
        <w:tab/>
        <w:t>A</w:t>
      </w:r>
    </w:p>
    <w:p w14:paraId="0D1D4C3E" w14:textId="77777777" w:rsidR="00E92A0D" w:rsidRDefault="00E92A0D" w:rsidP="00AA53BC">
      <w:pPr>
        <w:pStyle w:val="BodyText1"/>
      </w:pPr>
    </w:p>
    <w:p w14:paraId="3802A7C9" w14:textId="77777777" w:rsidR="00E92A0D" w:rsidRDefault="00E92A0D" w:rsidP="00AA53BC">
      <w:pPr>
        <w:pStyle w:val="BodyText1"/>
      </w:pPr>
      <w:r>
        <w:t xml:space="preserve">and </w:t>
      </w:r>
      <w:r w:rsidR="004C7C78">
        <w:t xml:space="preserve">with </w:t>
      </w:r>
      <w:r>
        <w:t xml:space="preserve">access to all their resources from the Africa project.  Each line of the six-line poems will begin with A, </w:t>
      </w:r>
      <w:r w:rsidR="004C7C78">
        <w:t xml:space="preserve">then </w:t>
      </w:r>
      <w:r>
        <w:t xml:space="preserve">F, R, I, C, </w:t>
      </w:r>
      <w:r w:rsidR="004C7C78">
        <w:t>and finally</w:t>
      </w:r>
      <w:r>
        <w:t xml:space="preserve"> A.  </w:t>
      </w:r>
      <w:r w:rsidR="00D64B10">
        <w:t xml:space="preserve">They will be working in 2-3 member </w:t>
      </w:r>
      <w:r>
        <w:t xml:space="preserve">teams, </w:t>
      </w:r>
      <w:r>
        <w:lastRenderedPageBreak/>
        <w:t xml:space="preserve">rotating through the team to write </w:t>
      </w:r>
      <w:r w:rsidR="00EA3873">
        <w:t>each line and using One Note and Live Mesh as they work on their projects.</w:t>
      </w:r>
    </w:p>
    <w:p w14:paraId="58EBABE0" w14:textId="77777777" w:rsidR="001023BD" w:rsidRPr="00CF04D3" w:rsidRDefault="001023BD" w:rsidP="00AA53BC">
      <w:pPr>
        <w:pStyle w:val="BodyText1"/>
      </w:pPr>
    </w:p>
    <w:p w14:paraId="642D92C1" w14:textId="77777777" w:rsidR="005B0C8E" w:rsidRPr="00512E23" w:rsidRDefault="00581951" w:rsidP="004721F4">
      <w:pPr>
        <w:pStyle w:val="IntegrateProjectheading"/>
      </w:pPr>
      <w:bookmarkStart w:id="134" w:name="_Toc224631122"/>
      <w:bookmarkStart w:id="135" w:name="_Toc227047744"/>
      <w:r>
        <w:t>Integration</w:t>
      </w:r>
      <w:r w:rsidR="005B0C8E" w:rsidRPr="00512E23">
        <w:t xml:space="preserve"> Project Lesson Plan</w:t>
      </w:r>
      <w:bookmarkEnd w:id="134"/>
      <w:bookmarkEnd w:id="135"/>
    </w:p>
    <w:tbl>
      <w:tblPr>
        <w:tblW w:w="4991" w:type="pct"/>
        <w:tblLook w:val="0000" w:firstRow="0" w:lastRow="0" w:firstColumn="0" w:lastColumn="0" w:noHBand="0" w:noVBand="0"/>
      </w:tblPr>
      <w:tblGrid>
        <w:gridCol w:w="3347"/>
        <w:gridCol w:w="2713"/>
        <w:gridCol w:w="3499"/>
      </w:tblGrid>
      <w:tr w:rsidR="005B0C8E" w:rsidRPr="00A76F7C" w14:paraId="6ACA6DF7" w14:textId="77777777">
        <w:trPr>
          <w:cantSplit/>
          <w:trHeight w:val="280"/>
          <w:tblHeader/>
        </w:trPr>
        <w:tc>
          <w:tcPr>
            <w:tcW w:w="1751" w:type="pct"/>
            <w:vMerge w:val="restart"/>
            <w:tcBorders>
              <w:right w:val="single" w:sz="8" w:space="0" w:color="auto"/>
            </w:tcBorders>
          </w:tcPr>
          <w:p w14:paraId="4363E2E9" w14:textId="77777777" w:rsidR="005B0C8E" w:rsidRPr="00A76F7C" w:rsidRDefault="000C7F53" w:rsidP="005B0C8E">
            <w:r>
              <w:rPr>
                <w:noProof/>
              </w:rPr>
              <w:drawing>
                <wp:anchor distT="0" distB="0" distL="114300" distR="114300" simplePos="0" relativeHeight="251656704" behindDoc="0" locked="0" layoutInCell="1" allowOverlap="1" wp14:editId="2D78401B">
                  <wp:simplePos x="0" y="0"/>
                  <wp:positionH relativeFrom="column">
                    <wp:posOffset>-10795</wp:posOffset>
                  </wp:positionH>
                  <wp:positionV relativeFrom="paragraph">
                    <wp:posOffset>13335</wp:posOffset>
                  </wp:positionV>
                  <wp:extent cx="1143000" cy="381000"/>
                  <wp:effectExtent l="19050" t="0" r="0" b="0"/>
                  <wp:wrapNone/>
                  <wp:docPr id="24" name="Picture 1" descr="K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S"/>
                          <pic:cNvPicPr>
                            <a:picLocks noChangeAspect="1" noChangeArrowheads="1"/>
                          </pic:cNvPicPr>
                        </pic:nvPicPr>
                        <pic:blipFill>
                          <a:blip r:embed="rId15" cstate="print"/>
                          <a:srcRect/>
                          <a:stretch>
                            <a:fillRect/>
                          </a:stretch>
                        </pic:blipFill>
                        <pic:spPr bwMode="auto">
                          <a:xfrm>
                            <a:off x="0" y="0"/>
                            <a:ext cx="1143000" cy="381000"/>
                          </a:xfrm>
                          <a:prstGeom prst="rect">
                            <a:avLst/>
                          </a:prstGeom>
                          <a:noFill/>
                          <a:ln w="9525">
                            <a:noFill/>
                            <a:miter lim="800000"/>
                            <a:headEnd/>
                            <a:tailEnd/>
                          </a:ln>
                        </pic:spPr>
                      </pic:pic>
                    </a:graphicData>
                  </a:graphic>
                </wp:anchor>
              </w:drawing>
            </w:r>
          </w:p>
          <w:p w14:paraId="6A04D497" w14:textId="77777777" w:rsidR="005B0C8E" w:rsidRPr="00A76F7C" w:rsidRDefault="005B0C8E" w:rsidP="005B0C8E"/>
          <w:p w14:paraId="565C9DCA" w14:textId="77777777" w:rsidR="005B0C8E" w:rsidRDefault="005B0C8E" w:rsidP="005B0C8E">
            <w:pPr>
              <w:pStyle w:val="IntegrateProjecttagline"/>
            </w:pPr>
          </w:p>
          <w:p w14:paraId="3A1E2EAB" w14:textId="77777777" w:rsidR="005B0C8E" w:rsidRDefault="005B0C8E" w:rsidP="005B0C8E">
            <w:pPr>
              <w:pStyle w:val="IntegrateProjecttagline"/>
            </w:pPr>
          </w:p>
          <w:p w14:paraId="32F11942" w14:textId="77777777" w:rsidR="005B0C8E" w:rsidRPr="00B30E2D" w:rsidRDefault="005B0C8E" w:rsidP="005B0C8E">
            <w:pPr>
              <w:pStyle w:val="IntegrateProjecttagline"/>
            </w:pPr>
            <w:r w:rsidRPr="00B30E2D">
              <w:t>For Standards-based, Student-centered, Technology-rich Learning</w:t>
            </w: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6662C939" w14:textId="77777777" w:rsidR="005B0C8E" w:rsidRPr="00A76F7C" w:rsidRDefault="005B0C8E" w:rsidP="00DE48D2">
            <w:pPr>
              <w:pStyle w:val="IntegrateProjecttableheadings"/>
            </w:pPr>
            <w:r w:rsidRPr="00A76F7C">
              <w:t>Teacher:</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76CE7E26" w14:textId="77777777" w:rsidR="005B0C8E" w:rsidRPr="00A76F7C" w:rsidRDefault="00FB4630" w:rsidP="005916DC">
            <w:pPr>
              <w:pStyle w:val="IntegrateProjectbodytext"/>
            </w:pPr>
            <w:r>
              <w:t>Mr. Jonathan Kidman</w:t>
            </w:r>
          </w:p>
        </w:tc>
      </w:tr>
      <w:tr w:rsidR="005B0C8E" w:rsidRPr="00A76F7C" w14:paraId="708DF4D9" w14:textId="77777777">
        <w:trPr>
          <w:cantSplit/>
          <w:trHeight w:val="280"/>
          <w:tblHeader/>
        </w:trPr>
        <w:tc>
          <w:tcPr>
            <w:tcW w:w="1751" w:type="pct"/>
            <w:vMerge/>
            <w:tcBorders>
              <w:right w:val="single" w:sz="8" w:space="0" w:color="auto"/>
            </w:tcBorders>
          </w:tcPr>
          <w:p w14:paraId="72E987CD"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040BB30B" w14:textId="77777777" w:rsidR="005B0C8E" w:rsidRPr="00A76F7C" w:rsidRDefault="005B0C8E" w:rsidP="00DE48D2">
            <w:pPr>
              <w:pStyle w:val="IntegrateProjecttableheadings"/>
            </w:pPr>
            <w:r w:rsidRPr="00A76F7C">
              <w:t>School/District:</w:t>
            </w:r>
          </w:p>
        </w:tc>
        <w:tc>
          <w:tcPr>
            <w:tcW w:w="1830" w:type="pct"/>
            <w:tcBorders>
              <w:top w:val="single" w:sz="8" w:space="0" w:color="auto"/>
              <w:left w:val="single" w:sz="8" w:space="0" w:color="auto"/>
              <w:bottom w:val="single" w:sz="8" w:space="0" w:color="auto"/>
              <w:right w:val="single" w:sz="8" w:space="0" w:color="auto"/>
            </w:tcBorders>
          </w:tcPr>
          <w:p w14:paraId="4FE0724E" w14:textId="77777777" w:rsidR="005B0C8E" w:rsidRPr="00A76F7C" w:rsidRDefault="00FB4630" w:rsidP="005916DC">
            <w:pPr>
              <w:pStyle w:val="IntegrateProjectbodytext"/>
            </w:pPr>
            <w:r>
              <w:t>Homestead Middle School</w:t>
            </w:r>
          </w:p>
        </w:tc>
      </w:tr>
      <w:tr w:rsidR="005B0C8E" w:rsidRPr="00A76F7C" w14:paraId="1F84BEA6" w14:textId="77777777">
        <w:trPr>
          <w:cantSplit/>
          <w:trHeight w:val="280"/>
          <w:tblHeader/>
        </w:trPr>
        <w:tc>
          <w:tcPr>
            <w:tcW w:w="1751" w:type="pct"/>
            <w:vMerge/>
            <w:tcBorders>
              <w:right w:val="single" w:sz="8" w:space="0" w:color="auto"/>
            </w:tcBorders>
          </w:tcPr>
          <w:p w14:paraId="10F712DC"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719B364B" w14:textId="77777777" w:rsidR="005B0C8E" w:rsidRPr="00A76F7C" w:rsidRDefault="005B0C8E" w:rsidP="00DE48D2">
            <w:pPr>
              <w:pStyle w:val="IntegrateProjecttableheadings"/>
            </w:pPr>
            <w:r w:rsidRPr="00A76F7C">
              <w:t>Subject Area(s) Addressed: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6A7EDA2C" w14:textId="77777777" w:rsidR="005B0C8E" w:rsidRPr="00A76F7C" w:rsidRDefault="00FB4630" w:rsidP="005916DC">
            <w:pPr>
              <w:pStyle w:val="IntegrateProjectbodytext"/>
            </w:pPr>
            <w:r>
              <w:t>Language Arts</w:t>
            </w:r>
          </w:p>
        </w:tc>
      </w:tr>
      <w:tr w:rsidR="005B0C8E" w:rsidRPr="00A76F7C" w14:paraId="2A552110" w14:textId="77777777">
        <w:trPr>
          <w:cantSplit/>
          <w:trHeight w:val="280"/>
          <w:tblHeader/>
        </w:trPr>
        <w:tc>
          <w:tcPr>
            <w:tcW w:w="1751" w:type="pct"/>
            <w:vMerge/>
            <w:tcBorders>
              <w:right w:val="single" w:sz="8" w:space="0" w:color="auto"/>
            </w:tcBorders>
          </w:tcPr>
          <w:p w14:paraId="4292B907"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11D10967" w14:textId="77777777" w:rsidR="005B0C8E" w:rsidRPr="00A76F7C" w:rsidRDefault="005B0C8E" w:rsidP="00DE48D2">
            <w:pPr>
              <w:pStyle w:val="IntegrateProjecttableheadings"/>
            </w:pPr>
            <w:r w:rsidRPr="00A76F7C">
              <w:t>Grade Level(s)/Course:</w:t>
            </w:r>
          </w:p>
        </w:tc>
        <w:tc>
          <w:tcPr>
            <w:tcW w:w="1830" w:type="pct"/>
            <w:tcBorders>
              <w:top w:val="single" w:sz="8" w:space="0" w:color="auto"/>
              <w:left w:val="single" w:sz="8" w:space="0" w:color="auto"/>
              <w:bottom w:val="single" w:sz="8" w:space="0" w:color="auto"/>
              <w:right w:val="single" w:sz="8" w:space="0" w:color="auto"/>
            </w:tcBorders>
          </w:tcPr>
          <w:p w14:paraId="1B626F50" w14:textId="77777777" w:rsidR="005B0C8E" w:rsidRPr="00A76F7C" w:rsidRDefault="003A7024" w:rsidP="003A7024">
            <w:pPr>
              <w:pStyle w:val="IntegrateProjectbodytext"/>
            </w:pPr>
            <w:r>
              <w:t>6</w:t>
            </w:r>
            <w:r w:rsidRPr="003A7024">
              <w:rPr>
                <w:vertAlign w:val="superscript"/>
              </w:rPr>
              <w:t>th</w:t>
            </w:r>
            <w:r>
              <w:t xml:space="preserve"> - 8</w:t>
            </w:r>
            <w:r w:rsidR="00FB4630">
              <w:t>th</w:t>
            </w:r>
          </w:p>
        </w:tc>
      </w:tr>
      <w:tr w:rsidR="005B0C8E" w:rsidRPr="00A76F7C" w14:paraId="3DF42FBF" w14:textId="77777777">
        <w:trPr>
          <w:cantSplit/>
          <w:trHeight w:val="280"/>
          <w:tblHeader/>
        </w:trPr>
        <w:tc>
          <w:tcPr>
            <w:tcW w:w="1751" w:type="pct"/>
            <w:vMerge/>
            <w:tcBorders>
              <w:right w:val="single" w:sz="8" w:space="0" w:color="auto"/>
            </w:tcBorders>
          </w:tcPr>
          <w:p w14:paraId="1EE223DA"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shd w:val="pct10" w:color="auto" w:fill="FFFFFF"/>
          </w:tcPr>
          <w:p w14:paraId="64862F25" w14:textId="77777777" w:rsidR="005B0C8E" w:rsidRPr="00A76F7C" w:rsidRDefault="005B0C8E" w:rsidP="00DE48D2">
            <w:pPr>
              <w:pStyle w:val="IntegrateProjecttableheadings"/>
            </w:pPr>
            <w:r w:rsidRPr="00A76F7C">
              <w:t>Date Submitted:</w:t>
            </w:r>
          </w:p>
        </w:tc>
        <w:tc>
          <w:tcPr>
            <w:tcW w:w="1830" w:type="pct"/>
            <w:tcBorders>
              <w:top w:val="single" w:sz="8" w:space="0" w:color="auto"/>
              <w:left w:val="single" w:sz="8" w:space="0" w:color="auto"/>
              <w:bottom w:val="single" w:sz="8" w:space="0" w:color="auto"/>
              <w:right w:val="single" w:sz="8" w:space="0" w:color="auto"/>
            </w:tcBorders>
            <w:shd w:val="pct10" w:color="auto" w:fill="FFFFFF"/>
          </w:tcPr>
          <w:p w14:paraId="0ACB8D30" w14:textId="77777777" w:rsidR="005B0C8E" w:rsidRPr="00A76F7C" w:rsidRDefault="00FB4630" w:rsidP="005916DC">
            <w:pPr>
              <w:pStyle w:val="IntegrateProjectbodytext"/>
            </w:pPr>
            <w:r>
              <w:t>July 1, 2009</w:t>
            </w:r>
          </w:p>
        </w:tc>
      </w:tr>
      <w:tr w:rsidR="005B0C8E" w:rsidRPr="00A76F7C" w14:paraId="38721A8F" w14:textId="77777777">
        <w:trPr>
          <w:cantSplit/>
          <w:trHeight w:val="330"/>
          <w:tblHeader/>
        </w:trPr>
        <w:tc>
          <w:tcPr>
            <w:tcW w:w="1751" w:type="pct"/>
            <w:vMerge/>
            <w:tcBorders>
              <w:right w:val="single" w:sz="8" w:space="0" w:color="auto"/>
            </w:tcBorders>
          </w:tcPr>
          <w:p w14:paraId="5BD88CE6" w14:textId="77777777" w:rsidR="005B0C8E" w:rsidRPr="00A76F7C" w:rsidRDefault="005B0C8E" w:rsidP="005B0C8E">
            <w:pPr>
              <w:rPr>
                <w:rFonts w:ascii="Arial" w:hAnsi="Arial"/>
                <w:sz w:val="18"/>
              </w:rPr>
            </w:pPr>
          </w:p>
        </w:tc>
        <w:tc>
          <w:tcPr>
            <w:tcW w:w="1419" w:type="pct"/>
            <w:tcBorders>
              <w:top w:val="single" w:sz="8" w:space="0" w:color="auto"/>
              <w:left w:val="single" w:sz="8" w:space="0" w:color="auto"/>
              <w:bottom w:val="single" w:sz="8" w:space="0" w:color="auto"/>
              <w:right w:val="single" w:sz="8" w:space="0" w:color="auto"/>
            </w:tcBorders>
          </w:tcPr>
          <w:p w14:paraId="1DA23D95" w14:textId="77777777" w:rsidR="005B0C8E" w:rsidRPr="00A76F7C" w:rsidRDefault="005B0C8E" w:rsidP="00DE48D2">
            <w:pPr>
              <w:pStyle w:val="IntegrateProjecttableheadings"/>
            </w:pPr>
            <w:r>
              <w:t>Lesson</w:t>
            </w:r>
            <w:r w:rsidRPr="00A76F7C">
              <w:t xml:space="preserve"> Duration:</w:t>
            </w:r>
          </w:p>
        </w:tc>
        <w:tc>
          <w:tcPr>
            <w:tcW w:w="1830" w:type="pct"/>
            <w:tcBorders>
              <w:top w:val="single" w:sz="8" w:space="0" w:color="auto"/>
              <w:left w:val="single" w:sz="8" w:space="0" w:color="auto"/>
              <w:bottom w:val="single" w:sz="8" w:space="0" w:color="auto"/>
              <w:right w:val="single" w:sz="8" w:space="0" w:color="auto"/>
            </w:tcBorders>
          </w:tcPr>
          <w:p w14:paraId="7421316D" w14:textId="77777777" w:rsidR="005B0C8E" w:rsidRPr="00A76F7C" w:rsidRDefault="00FB4630" w:rsidP="005916DC">
            <w:pPr>
              <w:pStyle w:val="IntegrateProjectbodytext"/>
            </w:pPr>
            <w:r>
              <w:t>1 50-minute period</w:t>
            </w:r>
          </w:p>
        </w:tc>
      </w:tr>
    </w:tbl>
    <w:p w14:paraId="0C71B273" w14:textId="77777777" w:rsidR="005B0C8E" w:rsidRPr="00A76F7C" w:rsidRDefault="005B0C8E" w:rsidP="005B0C8E"/>
    <w:tbl>
      <w:tblPr>
        <w:tblW w:w="9450" w:type="dxa"/>
        <w:tblInd w:w="108" w:type="dxa"/>
        <w:tblLayout w:type="fixed"/>
        <w:tblLook w:val="0000" w:firstRow="0" w:lastRow="0" w:firstColumn="0" w:lastColumn="0" w:noHBand="0" w:noVBand="0"/>
      </w:tblPr>
      <w:tblGrid>
        <w:gridCol w:w="1908"/>
        <w:gridCol w:w="3840"/>
        <w:gridCol w:w="3702"/>
      </w:tblGrid>
      <w:tr w:rsidR="005B0C8E" w:rsidRPr="00A76F7C" w14:paraId="43D2F8AD" w14:textId="77777777">
        <w:trPr>
          <w:trHeight w:val="233"/>
        </w:trPr>
        <w:tc>
          <w:tcPr>
            <w:tcW w:w="1908" w:type="dxa"/>
            <w:tcBorders>
              <w:top w:val="single" w:sz="8" w:space="0" w:color="auto"/>
              <w:left w:val="single" w:sz="8" w:space="0" w:color="auto"/>
              <w:bottom w:val="single" w:sz="8" w:space="0" w:color="auto"/>
              <w:right w:val="single" w:sz="8" w:space="0" w:color="auto"/>
            </w:tcBorders>
            <w:shd w:val="clear" w:color="auto" w:fill="auto"/>
          </w:tcPr>
          <w:p w14:paraId="00D798BC" w14:textId="77777777" w:rsidR="005B0C8E" w:rsidRPr="00A76F7C" w:rsidRDefault="005B0C8E" w:rsidP="00DE48D2">
            <w:pPr>
              <w:pStyle w:val="IntegrateProjecttableheadings"/>
            </w:pPr>
            <w:r>
              <w:t>Unit Title</w:t>
            </w:r>
          </w:p>
        </w:tc>
        <w:tc>
          <w:tcPr>
            <w:tcW w:w="7542" w:type="dxa"/>
            <w:gridSpan w:val="2"/>
            <w:tcBorders>
              <w:top w:val="single" w:sz="8" w:space="0" w:color="auto"/>
              <w:left w:val="single" w:sz="8" w:space="0" w:color="auto"/>
              <w:bottom w:val="single" w:sz="8" w:space="0" w:color="auto"/>
              <w:right w:val="single" w:sz="8" w:space="0" w:color="auto"/>
            </w:tcBorders>
            <w:shd w:val="clear" w:color="auto" w:fill="auto"/>
          </w:tcPr>
          <w:p w14:paraId="6A0B0530" w14:textId="77777777" w:rsidR="005B0C8E" w:rsidRPr="003A7024" w:rsidRDefault="00FB4630" w:rsidP="005916DC">
            <w:pPr>
              <w:pStyle w:val="IntegrateProjectbodytext"/>
            </w:pPr>
            <w:r w:rsidRPr="003A7024">
              <w:t>Experiencing Africa</w:t>
            </w:r>
          </w:p>
        </w:tc>
      </w:tr>
      <w:tr w:rsidR="005B0C8E" w:rsidRPr="00A76F7C" w14:paraId="11F8071C" w14:textId="77777777">
        <w:trPr>
          <w:trHeight w:val="233"/>
        </w:trPr>
        <w:tc>
          <w:tcPr>
            <w:tcW w:w="1908" w:type="dxa"/>
            <w:tcBorders>
              <w:top w:val="single" w:sz="8" w:space="0" w:color="auto"/>
              <w:left w:val="single" w:sz="8" w:space="0" w:color="auto"/>
              <w:bottom w:val="single" w:sz="8" w:space="0" w:color="auto"/>
              <w:right w:val="single" w:sz="8" w:space="0" w:color="auto"/>
            </w:tcBorders>
            <w:shd w:val="pct10" w:color="auto" w:fill="FFFFFF"/>
          </w:tcPr>
          <w:p w14:paraId="0F9ADBEB" w14:textId="77777777" w:rsidR="005B0C8E" w:rsidRPr="00A76F7C" w:rsidRDefault="005B0C8E" w:rsidP="00DE48D2">
            <w:pPr>
              <w:pStyle w:val="IntegrateProjecttableheadings"/>
            </w:pPr>
            <w:r>
              <w:t>Lesson</w:t>
            </w:r>
            <w:r w:rsidRPr="00A76F7C">
              <w:t xml:space="preserve"> Title</w:t>
            </w:r>
          </w:p>
        </w:tc>
        <w:tc>
          <w:tcPr>
            <w:tcW w:w="7542" w:type="dxa"/>
            <w:gridSpan w:val="2"/>
            <w:tcBorders>
              <w:top w:val="single" w:sz="8" w:space="0" w:color="auto"/>
              <w:left w:val="single" w:sz="8" w:space="0" w:color="auto"/>
              <w:bottom w:val="single" w:sz="8" w:space="0" w:color="auto"/>
              <w:right w:val="single" w:sz="8" w:space="0" w:color="auto"/>
            </w:tcBorders>
            <w:shd w:val="pct10" w:color="auto" w:fill="FFFFFF"/>
          </w:tcPr>
          <w:p w14:paraId="42F37C65" w14:textId="77777777" w:rsidR="005B0C8E" w:rsidRPr="003A7024" w:rsidRDefault="00851A7A" w:rsidP="005916DC">
            <w:pPr>
              <w:pStyle w:val="IntegrateProjectbodytext"/>
            </w:pPr>
            <w:r w:rsidRPr="003A7024">
              <w:t>Thinking as a Poet</w:t>
            </w:r>
          </w:p>
        </w:tc>
      </w:tr>
      <w:tr w:rsidR="005B0C8E" w:rsidRPr="00A76F7C" w14:paraId="201DB268"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73357D88" w14:textId="77777777" w:rsidR="005B0C8E" w:rsidRPr="00A76F7C" w:rsidRDefault="005B0C8E" w:rsidP="00DE48D2">
            <w:pPr>
              <w:pStyle w:val="IntegrateProjecttableheadings"/>
            </w:pPr>
            <w:r w:rsidRPr="00A76F7C">
              <w:t xml:space="preserve">General </w:t>
            </w:r>
            <w:r>
              <w:t>Lesson</w:t>
            </w:r>
            <w:r w:rsidRPr="00A76F7C">
              <w:t xml:space="preserve"> </w:t>
            </w:r>
            <w:r w:rsidRPr="00A76F7C">
              <w:br/>
              <w:t>Outcomes</w:t>
            </w:r>
          </w:p>
        </w:tc>
        <w:tc>
          <w:tcPr>
            <w:tcW w:w="7542" w:type="dxa"/>
            <w:gridSpan w:val="2"/>
            <w:tcBorders>
              <w:top w:val="single" w:sz="8" w:space="0" w:color="auto"/>
              <w:left w:val="single" w:sz="8" w:space="0" w:color="auto"/>
              <w:bottom w:val="single" w:sz="8" w:space="0" w:color="auto"/>
              <w:right w:val="single" w:sz="8" w:space="0" w:color="auto"/>
            </w:tcBorders>
          </w:tcPr>
          <w:p w14:paraId="661DCBBB" w14:textId="77777777" w:rsidR="005B0C8E" w:rsidRPr="003A7024" w:rsidRDefault="00EA3873" w:rsidP="005916DC">
            <w:pPr>
              <w:pStyle w:val="IntegrateProjectbodytext"/>
              <w:rPr>
                <w:b w:val="0"/>
              </w:rPr>
            </w:pPr>
            <w:r w:rsidRPr="003A7024">
              <w:rPr>
                <w:b w:val="0"/>
              </w:rPr>
              <w:t>In the previous lesson, students read and learned about many types of poetry.  They are now going to spend some time working within a team to develop poems that contain content about the African continent.</w:t>
            </w:r>
          </w:p>
        </w:tc>
      </w:tr>
      <w:tr w:rsidR="005B0C8E" w:rsidRPr="00A76F7C" w14:paraId="3A8BDDFB"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2E5201B8" w14:textId="77777777" w:rsidR="005B0C8E" w:rsidRPr="00A76F7C" w:rsidRDefault="005B0C8E" w:rsidP="00D951F9">
            <w:pPr>
              <w:spacing w:before="80"/>
              <w:rPr>
                <w:b/>
                <w:bCs/>
                <w:sz w:val="20"/>
                <w:szCs w:val="20"/>
              </w:rPr>
            </w:pPr>
            <w:r w:rsidRPr="00A76F7C">
              <w:rPr>
                <w:b/>
                <w:bCs/>
                <w:sz w:val="20"/>
                <w:szCs w:val="20"/>
              </w:rPr>
              <w:t>Academic Standards Addressed</w:t>
            </w:r>
            <w:r>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1B18C3B1" w14:textId="77777777" w:rsidR="005B0C8E" w:rsidRDefault="00E9569F" w:rsidP="005916DC">
            <w:pPr>
              <w:pStyle w:val="IntegrateProjectbodytext"/>
              <w:rPr>
                <w:b w:val="0"/>
              </w:rPr>
            </w:pPr>
            <w:r>
              <w:rPr>
                <w:b w:val="0"/>
              </w:rPr>
              <w:t xml:space="preserve">NCTE/IRA </w:t>
            </w:r>
            <w:r w:rsidR="00D951F9">
              <w:rPr>
                <w:b w:val="0"/>
              </w:rPr>
              <w:t xml:space="preserve">National Standards </w:t>
            </w:r>
            <w:r>
              <w:rPr>
                <w:b w:val="0"/>
              </w:rPr>
              <w:t xml:space="preserve">for the </w:t>
            </w:r>
            <w:r w:rsidR="00D951F9">
              <w:rPr>
                <w:b w:val="0"/>
              </w:rPr>
              <w:t>Language Arts</w:t>
            </w:r>
            <w:r w:rsidR="00176D30">
              <w:rPr>
                <w:b w:val="0"/>
              </w:rPr>
              <w:t xml:space="preserve"> </w:t>
            </w:r>
            <w:r>
              <w:rPr>
                <w:b w:val="0"/>
              </w:rPr>
              <w:t>(http://www.ncte.org/standards)</w:t>
            </w:r>
          </w:p>
          <w:p w14:paraId="20181A98" w14:textId="77777777" w:rsidR="004C709C" w:rsidRPr="004C709C" w:rsidRDefault="004C709C" w:rsidP="00DF71E6">
            <w:pPr>
              <w:pStyle w:val="TestYourKnowledgesteps"/>
              <w:numPr>
                <w:ilvl w:val="0"/>
                <w:numId w:val="130"/>
              </w:numPr>
            </w:pPr>
            <w:r w:rsidRPr="004C709C">
              <w:t>Students adjust their use of spoken, written, and visual language (e.g., conventions, style, vocabulary) to communicate effectively with a variety of audiences and for different purposes.</w:t>
            </w:r>
          </w:p>
          <w:p w14:paraId="57C10306" w14:textId="77777777" w:rsidR="004C709C" w:rsidRPr="004C709C" w:rsidRDefault="004C709C" w:rsidP="00DF71E6">
            <w:pPr>
              <w:pStyle w:val="TestYourKnowledgesteps"/>
              <w:numPr>
                <w:ilvl w:val="0"/>
                <w:numId w:val="130"/>
              </w:numPr>
            </w:pPr>
            <w:r w:rsidRPr="004C709C">
              <w:t>Students employ a wide range of strategies as they write and use different writing process elements appropriately to communicate with different audiences for a variety of purposes.</w:t>
            </w:r>
          </w:p>
          <w:p w14:paraId="229DD3CD" w14:textId="77777777" w:rsidR="00E9569F" w:rsidRPr="00E9569F" w:rsidRDefault="004C709C" w:rsidP="00DF71E6">
            <w:pPr>
              <w:pStyle w:val="TestYourKnowledgesteps"/>
              <w:numPr>
                <w:ilvl w:val="0"/>
                <w:numId w:val="130"/>
              </w:numPr>
            </w:pPr>
            <w:r w:rsidRPr="004C709C">
              <w:t xml:space="preserve"> </w:t>
            </w:r>
            <w:r w:rsidR="00E9569F" w:rsidRPr="00E9569F">
              <w:t>Students use a variety of technological and information resources (e.g., libraries, databases, computer networks, video) to gather and synthesize information and to create and communicate knowledge.</w:t>
            </w:r>
          </w:p>
          <w:p w14:paraId="1BD3120D" w14:textId="77777777" w:rsidR="00E9569F" w:rsidRPr="00E9569F" w:rsidRDefault="00E9569F" w:rsidP="00DF71E6">
            <w:pPr>
              <w:pStyle w:val="TestYourKnowledgesteps"/>
              <w:numPr>
                <w:ilvl w:val="0"/>
                <w:numId w:val="130"/>
              </w:numPr>
            </w:pPr>
            <w:r w:rsidRPr="00E9569F">
              <w:t>Students develop an understanding of and respect for diversity in language use, patterns, and dialects across cultures, ethnic groups, geographic regions, and social roles.</w:t>
            </w:r>
          </w:p>
          <w:p w14:paraId="0B684781" w14:textId="77777777" w:rsidR="005B0C8E" w:rsidRPr="00A76F7C" w:rsidRDefault="005B0C8E" w:rsidP="004721F4">
            <w:pPr>
              <w:pStyle w:val="IntegrateProjectbodytext"/>
              <w:ind w:firstLine="45"/>
            </w:pPr>
          </w:p>
        </w:tc>
      </w:tr>
      <w:tr w:rsidR="005B0C8E" w:rsidRPr="00A76F7C" w14:paraId="3689E67A"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22CFAFEA" w14:textId="77777777" w:rsidR="005B0C8E" w:rsidRPr="00A76F7C" w:rsidRDefault="005B0C8E" w:rsidP="005B0C8E">
            <w:pPr>
              <w:spacing w:before="80"/>
              <w:rPr>
                <w:b/>
                <w:bCs/>
                <w:sz w:val="20"/>
                <w:szCs w:val="20"/>
              </w:rPr>
            </w:pPr>
            <w:r w:rsidRPr="00A76F7C">
              <w:rPr>
                <w:b/>
                <w:bCs/>
                <w:sz w:val="20"/>
                <w:szCs w:val="20"/>
              </w:rPr>
              <w:t>Technology Standards</w:t>
            </w:r>
            <w:r w:rsidRPr="00A76F7C">
              <w:rPr>
                <w:b/>
                <w:bCs/>
                <w:sz w:val="20"/>
                <w:szCs w:val="20"/>
              </w:rPr>
              <w:br/>
              <w:t>Addressed</w:t>
            </w:r>
            <w:r>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tcPr>
          <w:p w14:paraId="149C73A9" w14:textId="77777777" w:rsidR="003A7024" w:rsidRPr="00906184" w:rsidRDefault="003A7024" w:rsidP="003A7024">
            <w:pPr>
              <w:pStyle w:val="IntegrateProjectbodytext"/>
              <w:ind w:left="234"/>
            </w:pPr>
            <w:r>
              <w:t>Technology Standards (NETS – http://www.iste.org)</w:t>
            </w:r>
          </w:p>
          <w:p w14:paraId="510DD117" w14:textId="77777777" w:rsidR="003A7024" w:rsidRPr="00906184" w:rsidRDefault="003A7024" w:rsidP="00DF71E6">
            <w:pPr>
              <w:pStyle w:val="IntegrateProjectbodytext"/>
              <w:numPr>
                <w:ilvl w:val="0"/>
                <w:numId w:val="131"/>
              </w:numPr>
              <w:rPr>
                <w:b w:val="0"/>
              </w:rPr>
            </w:pPr>
            <w:r w:rsidRPr="00906184">
              <w:rPr>
                <w:b w:val="0"/>
              </w:rPr>
              <w:t xml:space="preserve">Creativity and Innovation.  </w:t>
            </w:r>
          </w:p>
          <w:p w14:paraId="1A1B5020" w14:textId="77777777" w:rsidR="003A7024" w:rsidRPr="00906184" w:rsidRDefault="003A7024" w:rsidP="003A7024">
            <w:pPr>
              <w:pStyle w:val="IntegrateProjectbodytext"/>
              <w:ind w:left="234"/>
              <w:rPr>
                <w:b w:val="0"/>
              </w:rPr>
            </w:pPr>
            <w:r w:rsidRPr="00906184">
              <w:rPr>
                <w:b w:val="0"/>
              </w:rPr>
              <w:t>Students demonstrate creative thinking, construct knowledge, and develop innovative products and processes using technology. Students:</w:t>
            </w:r>
          </w:p>
          <w:p w14:paraId="24DD9D44" w14:textId="77777777" w:rsidR="003A7024" w:rsidRPr="00906184" w:rsidRDefault="003A7024" w:rsidP="003A7024">
            <w:pPr>
              <w:pStyle w:val="IntegrateProjectbodytext"/>
              <w:ind w:left="234"/>
              <w:rPr>
                <w:b w:val="0"/>
              </w:rPr>
            </w:pPr>
            <w:r w:rsidRPr="00906184">
              <w:rPr>
                <w:b w:val="0"/>
              </w:rPr>
              <w:t>a. apply existing knowledge to generate new ideas, products, or processes.</w:t>
            </w:r>
          </w:p>
          <w:p w14:paraId="64E6F1AC" w14:textId="77777777" w:rsidR="003A7024" w:rsidRPr="00906184" w:rsidRDefault="003A7024" w:rsidP="003A7024">
            <w:pPr>
              <w:pStyle w:val="IntegrateProjectbodytext"/>
              <w:ind w:left="234"/>
              <w:rPr>
                <w:b w:val="0"/>
              </w:rPr>
            </w:pPr>
            <w:r w:rsidRPr="00906184">
              <w:rPr>
                <w:b w:val="0"/>
              </w:rPr>
              <w:t>b. create original works as a means of personal or group expression.</w:t>
            </w:r>
          </w:p>
          <w:p w14:paraId="0AD247A0" w14:textId="77777777" w:rsidR="003A7024" w:rsidRPr="00906184" w:rsidRDefault="003A7024" w:rsidP="003A7024">
            <w:pPr>
              <w:pStyle w:val="IntegrateProjectbodytext"/>
              <w:ind w:left="0"/>
              <w:rPr>
                <w:b w:val="0"/>
              </w:rPr>
            </w:pPr>
            <w:r w:rsidRPr="00906184">
              <w:rPr>
                <w:b w:val="0"/>
              </w:rPr>
              <w:t>2.  Communication and Collaboration</w:t>
            </w:r>
          </w:p>
          <w:p w14:paraId="40128D6E" w14:textId="77777777" w:rsidR="003A7024" w:rsidRPr="00906184" w:rsidRDefault="003A7024" w:rsidP="003A7024">
            <w:pPr>
              <w:pStyle w:val="IntegrateProjectbodytext"/>
              <w:ind w:left="234"/>
              <w:rPr>
                <w:b w:val="0"/>
              </w:rPr>
            </w:pPr>
            <w:r w:rsidRPr="00906184">
              <w:rPr>
                <w:b w:val="0"/>
              </w:rPr>
              <w:t xml:space="preserve">Students use digital media and environments to communicate and work collaboratively, </w:t>
            </w:r>
            <w:r w:rsidRPr="00906184">
              <w:rPr>
                <w:b w:val="0"/>
              </w:rPr>
              <w:lastRenderedPageBreak/>
              <w:t>including at a distance, to support individual learning and contribute to the learning of others. Students:</w:t>
            </w:r>
          </w:p>
          <w:p w14:paraId="22C899AB" w14:textId="77777777" w:rsidR="003A7024" w:rsidRPr="00906184" w:rsidRDefault="003A7024" w:rsidP="003A7024">
            <w:pPr>
              <w:pStyle w:val="IntegrateProjectbodytext"/>
              <w:ind w:left="234"/>
              <w:rPr>
                <w:b w:val="0"/>
              </w:rPr>
            </w:pPr>
            <w:r w:rsidRPr="00906184">
              <w:rPr>
                <w:b w:val="0"/>
              </w:rPr>
              <w:t>a. interact, collaborate, and publish with peers, experts, or others employing a variety of digital environments and media.</w:t>
            </w:r>
          </w:p>
          <w:p w14:paraId="04BBED65" w14:textId="77777777" w:rsidR="003A7024" w:rsidRPr="00906184" w:rsidRDefault="003A7024" w:rsidP="003A7024">
            <w:pPr>
              <w:pStyle w:val="IntegrateProjectbodytext"/>
              <w:ind w:left="234"/>
              <w:rPr>
                <w:b w:val="0"/>
              </w:rPr>
            </w:pPr>
            <w:r w:rsidRPr="00906184">
              <w:rPr>
                <w:b w:val="0"/>
              </w:rPr>
              <w:t>b. communicate information and ideas effectively to multiple audiences using a variety of media and formats.</w:t>
            </w:r>
          </w:p>
          <w:p w14:paraId="388EFEFA" w14:textId="77777777" w:rsidR="003A7024" w:rsidRPr="00906184" w:rsidRDefault="003A7024" w:rsidP="003A7024">
            <w:pPr>
              <w:pStyle w:val="IntegrateProjectbodytext"/>
              <w:ind w:left="234"/>
              <w:rPr>
                <w:b w:val="0"/>
              </w:rPr>
            </w:pPr>
            <w:r w:rsidRPr="00906184">
              <w:rPr>
                <w:b w:val="0"/>
              </w:rPr>
              <w:t>d. contribute to project teams to produce original works or solve problems.</w:t>
            </w:r>
          </w:p>
          <w:p w14:paraId="60D89B01" w14:textId="77777777" w:rsidR="003A7024" w:rsidRPr="00906184" w:rsidRDefault="003A7024" w:rsidP="003A7024">
            <w:pPr>
              <w:pStyle w:val="IntegrateProjectbodytext"/>
              <w:ind w:left="0"/>
              <w:rPr>
                <w:b w:val="0"/>
              </w:rPr>
            </w:pPr>
            <w:r w:rsidRPr="00906184">
              <w:rPr>
                <w:b w:val="0"/>
              </w:rPr>
              <w:t>3.  Research and Information Fluency</w:t>
            </w:r>
          </w:p>
          <w:p w14:paraId="70BF5B90" w14:textId="77777777" w:rsidR="003A7024" w:rsidRPr="00906184" w:rsidRDefault="003A7024" w:rsidP="003A7024">
            <w:pPr>
              <w:pStyle w:val="IntegrateProjectbodytext"/>
              <w:ind w:left="234"/>
              <w:rPr>
                <w:b w:val="0"/>
              </w:rPr>
            </w:pPr>
            <w:r w:rsidRPr="00906184">
              <w:rPr>
                <w:b w:val="0"/>
              </w:rPr>
              <w:t>Students apply digital tools to gather, evaluate, and use information. Students:</w:t>
            </w:r>
          </w:p>
          <w:p w14:paraId="78289A38" w14:textId="77777777" w:rsidR="003A7024" w:rsidRPr="00906184" w:rsidRDefault="003A7024" w:rsidP="003A7024">
            <w:pPr>
              <w:pStyle w:val="IntegrateProjectbodytext"/>
              <w:ind w:left="234"/>
              <w:rPr>
                <w:b w:val="0"/>
              </w:rPr>
            </w:pPr>
            <w:r w:rsidRPr="00906184">
              <w:rPr>
                <w:b w:val="0"/>
              </w:rPr>
              <w:t>plan strategies to guide inquiry.</w:t>
            </w:r>
          </w:p>
          <w:p w14:paraId="48B160BC" w14:textId="77777777" w:rsidR="003A7024" w:rsidRPr="00906184" w:rsidRDefault="003A7024" w:rsidP="003A7024">
            <w:pPr>
              <w:pStyle w:val="IntegrateProjectbodytext"/>
              <w:ind w:left="234"/>
              <w:rPr>
                <w:b w:val="0"/>
              </w:rPr>
            </w:pPr>
            <w:r w:rsidRPr="00906184">
              <w:rPr>
                <w:b w:val="0"/>
              </w:rPr>
              <w:t>a. locate, organize, analyze, evaluate, synthesize, and ethically use information from a variety of sources and media.</w:t>
            </w:r>
          </w:p>
          <w:p w14:paraId="57D8F904" w14:textId="77777777" w:rsidR="003A7024" w:rsidRPr="00906184" w:rsidRDefault="003A7024" w:rsidP="003A7024">
            <w:pPr>
              <w:pStyle w:val="IntegrateProjectbodytext"/>
              <w:ind w:left="234"/>
              <w:rPr>
                <w:b w:val="0"/>
              </w:rPr>
            </w:pPr>
            <w:r w:rsidRPr="00906184">
              <w:rPr>
                <w:b w:val="0"/>
              </w:rPr>
              <w:t>c. evaluate and select information sources and digital tools based on the appropriateness to specific tasks.</w:t>
            </w:r>
          </w:p>
          <w:p w14:paraId="39D5FDCC" w14:textId="77777777" w:rsidR="003A7024" w:rsidRPr="00906184" w:rsidRDefault="003A7024" w:rsidP="003A7024">
            <w:pPr>
              <w:pStyle w:val="IntegrateProjectbodytext"/>
              <w:ind w:left="234"/>
              <w:rPr>
                <w:b w:val="0"/>
              </w:rPr>
            </w:pPr>
            <w:r w:rsidRPr="00906184">
              <w:rPr>
                <w:b w:val="0"/>
              </w:rPr>
              <w:t>d. process data and report results.</w:t>
            </w:r>
          </w:p>
          <w:p w14:paraId="617651CD" w14:textId="77777777" w:rsidR="003A7024" w:rsidRPr="00906184" w:rsidRDefault="003A7024" w:rsidP="003A7024">
            <w:pPr>
              <w:pStyle w:val="IntegrateProjectbodytext"/>
              <w:ind w:left="0"/>
              <w:rPr>
                <w:b w:val="0"/>
                <w:bCs/>
              </w:rPr>
            </w:pPr>
            <w:r w:rsidRPr="00906184">
              <w:rPr>
                <w:b w:val="0"/>
                <w:bCs/>
              </w:rPr>
              <w:t>4.   Critical Thinking, Problem Solving, and Decision Making</w:t>
            </w:r>
          </w:p>
          <w:p w14:paraId="132D0562" w14:textId="77777777" w:rsidR="003A7024" w:rsidRPr="00906184" w:rsidRDefault="003A7024" w:rsidP="003A7024">
            <w:pPr>
              <w:pStyle w:val="IntegrateProjectbodytext"/>
              <w:ind w:left="234"/>
              <w:rPr>
                <w:b w:val="0"/>
              </w:rPr>
            </w:pPr>
            <w:r w:rsidRPr="00906184">
              <w:rPr>
                <w:b w:val="0"/>
              </w:rPr>
              <w:t>Students use critical thinking skills to plan and conduct research, manage projects, solve problems, and make informed decisions using appropriate digital tools and resources. Students:</w:t>
            </w:r>
          </w:p>
          <w:p w14:paraId="41344742" w14:textId="77777777" w:rsidR="003A7024" w:rsidRPr="00906184" w:rsidRDefault="003A7024" w:rsidP="003A7024">
            <w:pPr>
              <w:pStyle w:val="IntegrateProjectbodytext"/>
              <w:ind w:left="234"/>
              <w:rPr>
                <w:b w:val="0"/>
              </w:rPr>
            </w:pPr>
            <w:r w:rsidRPr="00906184">
              <w:rPr>
                <w:b w:val="0"/>
              </w:rPr>
              <w:t>b. plan and manage activities to develop a solution or complete a project.</w:t>
            </w:r>
          </w:p>
          <w:p w14:paraId="0D9E93D5" w14:textId="77777777" w:rsidR="003A7024" w:rsidRPr="00906184" w:rsidRDefault="003A7024" w:rsidP="003A7024">
            <w:pPr>
              <w:pStyle w:val="IntegrateProjectbodytext"/>
              <w:ind w:left="234"/>
              <w:rPr>
                <w:b w:val="0"/>
              </w:rPr>
            </w:pPr>
            <w:r w:rsidRPr="00906184">
              <w:rPr>
                <w:b w:val="0"/>
              </w:rPr>
              <w:t>c. collect and analyze data to identify solutions and/or make informed decisions.</w:t>
            </w:r>
          </w:p>
          <w:p w14:paraId="179A1897" w14:textId="77777777" w:rsidR="003A7024" w:rsidRPr="00906184" w:rsidRDefault="003A7024" w:rsidP="003A7024">
            <w:pPr>
              <w:pStyle w:val="IntegrateProjectbodytext"/>
              <w:ind w:left="0"/>
              <w:rPr>
                <w:b w:val="0"/>
              </w:rPr>
            </w:pPr>
            <w:r w:rsidRPr="00906184">
              <w:rPr>
                <w:b w:val="0"/>
              </w:rPr>
              <w:t xml:space="preserve">5.   </w:t>
            </w:r>
            <w:r w:rsidRPr="00906184">
              <w:rPr>
                <w:b w:val="0"/>
                <w:bCs/>
              </w:rPr>
              <w:t>Digital Citizenship</w:t>
            </w:r>
          </w:p>
          <w:p w14:paraId="0DAE13E7" w14:textId="77777777" w:rsidR="003A7024" w:rsidRPr="00906184" w:rsidRDefault="003A7024" w:rsidP="003A7024">
            <w:pPr>
              <w:pStyle w:val="IntegrateProjectbodytext"/>
              <w:ind w:left="234"/>
              <w:rPr>
                <w:b w:val="0"/>
              </w:rPr>
            </w:pPr>
            <w:r w:rsidRPr="00906184">
              <w:rPr>
                <w:b w:val="0"/>
              </w:rPr>
              <w:t>Students understand human, cultural, and societal issues related to technology and practice legal and ethical behavior. Students:</w:t>
            </w:r>
          </w:p>
          <w:p w14:paraId="6A3E3D7D" w14:textId="77777777" w:rsidR="003A7024" w:rsidRPr="00906184" w:rsidRDefault="003A7024" w:rsidP="003A7024">
            <w:pPr>
              <w:pStyle w:val="IntegrateProjectbodytext"/>
              <w:ind w:left="234"/>
              <w:rPr>
                <w:b w:val="0"/>
              </w:rPr>
            </w:pPr>
            <w:r w:rsidRPr="00906184">
              <w:rPr>
                <w:b w:val="0"/>
              </w:rPr>
              <w:t>a. advocate and practice safe, legal, and responsible use of information and technology.</w:t>
            </w:r>
          </w:p>
          <w:p w14:paraId="70C9C391" w14:textId="77777777" w:rsidR="003A7024" w:rsidRPr="00906184" w:rsidRDefault="003A7024" w:rsidP="003A7024">
            <w:pPr>
              <w:pStyle w:val="IntegrateProjectbodytext"/>
              <w:ind w:left="234"/>
              <w:rPr>
                <w:b w:val="0"/>
              </w:rPr>
            </w:pPr>
            <w:r w:rsidRPr="00906184">
              <w:rPr>
                <w:b w:val="0"/>
              </w:rPr>
              <w:t>b. exhibit a positive attitude toward using technology that supports collaboration, learning, and productivity.</w:t>
            </w:r>
          </w:p>
          <w:p w14:paraId="076085BE" w14:textId="77777777" w:rsidR="003A7024" w:rsidRPr="00906184" w:rsidRDefault="003A7024" w:rsidP="003A7024">
            <w:pPr>
              <w:pStyle w:val="IntegrateProjectbodytext"/>
              <w:ind w:left="234"/>
              <w:rPr>
                <w:b w:val="0"/>
              </w:rPr>
            </w:pPr>
            <w:r w:rsidRPr="00906184">
              <w:rPr>
                <w:b w:val="0"/>
              </w:rPr>
              <w:t>c. demonstrate personal responsibility for lifelong learning.</w:t>
            </w:r>
          </w:p>
          <w:p w14:paraId="1CF78B70" w14:textId="77777777" w:rsidR="003A7024" w:rsidRPr="00906184" w:rsidRDefault="003A7024" w:rsidP="003A7024">
            <w:pPr>
              <w:pStyle w:val="IntegrateProjectbodytext"/>
              <w:ind w:left="234"/>
              <w:rPr>
                <w:b w:val="0"/>
              </w:rPr>
            </w:pPr>
            <w:r w:rsidRPr="00906184">
              <w:rPr>
                <w:b w:val="0"/>
              </w:rPr>
              <w:t>d. exhibit leadership for digital citizenship.</w:t>
            </w:r>
          </w:p>
          <w:p w14:paraId="5FAD111E" w14:textId="77777777" w:rsidR="003A7024" w:rsidRPr="00906184" w:rsidRDefault="003A7024" w:rsidP="003A7024">
            <w:pPr>
              <w:pStyle w:val="IntegrateProjectbodytext"/>
              <w:ind w:left="0"/>
              <w:rPr>
                <w:b w:val="0"/>
                <w:bCs/>
              </w:rPr>
            </w:pPr>
            <w:r w:rsidRPr="00906184">
              <w:rPr>
                <w:b w:val="0"/>
                <w:bCs/>
              </w:rPr>
              <w:t>6.  Technology Operations and Concepts</w:t>
            </w:r>
          </w:p>
          <w:p w14:paraId="0D76860A" w14:textId="77777777" w:rsidR="003A7024" w:rsidRPr="00906184" w:rsidRDefault="003A7024" w:rsidP="003A7024">
            <w:pPr>
              <w:pStyle w:val="IntegrateProjectbodytext"/>
              <w:ind w:left="234"/>
              <w:rPr>
                <w:b w:val="0"/>
              </w:rPr>
            </w:pPr>
            <w:r w:rsidRPr="00906184">
              <w:rPr>
                <w:b w:val="0"/>
              </w:rPr>
              <w:t>Students demonstrate a sound understanding of technology concepts, systems, and operations. Students:</w:t>
            </w:r>
          </w:p>
          <w:p w14:paraId="1700F4D1" w14:textId="77777777" w:rsidR="003A7024" w:rsidRPr="00906184" w:rsidRDefault="003A7024" w:rsidP="003A7024">
            <w:pPr>
              <w:pStyle w:val="IntegrateProjectbodytext"/>
              <w:ind w:left="234"/>
              <w:rPr>
                <w:b w:val="0"/>
              </w:rPr>
            </w:pPr>
            <w:r w:rsidRPr="00906184">
              <w:rPr>
                <w:b w:val="0"/>
              </w:rPr>
              <w:t>a. understand and use technology systems.</w:t>
            </w:r>
          </w:p>
          <w:p w14:paraId="1ABCBED5" w14:textId="77777777" w:rsidR="003A7024" w:rsidRDefault="003A7024" w:rsidP="003A7024">
            <w:pPr>
              <w:pStyle w:val="IntegrateProjectbodytext"/>
              <w:ind w:left="234"/>
              <w:rPr>
                <w:b w:val="0"/>
              </w:rPr>
            </w:pPr>
            <w:r w:rsidRPr="00906184">
              <w:rPr>
                <w:b w:val="0"/>
              </w:rPr>
              <w:t>b. select and use applications effectively and productively.</w:t>
            </w:r>
          </w:p>
          <w:p w14:paraId="55F1C11A" w14:textId="77777777" w:rsidR="005B0C8E" w:rsidRPr="003A7024" w:rsidRDefault="003A7024" w:rsidP="003A7024">
            <w:pPr>
              <w:pStyle w:val="IntegrateProjectbodytext"/>
              <w:ind w:left="234"/>
            </w:pPr>
            <w:r w:rsidRPr="00906184">
              <w:rPr>
                <w:b w:val="0"/>
              </w:rPr>
              <w:t>d. transfer current knowledge to learning of new technologies.</w:t>
            </w:r>
          </w:p>
        </w:tc>
      </w:tr>
      <w:tr w:rsidR="005B0C8E" w:rsidRPr="00A76F7C" w14:paraId="25E1F3FB" w14:textId="77777777">
        <w:trPr>
          <w:trHeight w:val="492"/>
        </w:trPr>
        <w:tc>
          <w:tcPr>
            <w:tcW w:w="1908" w:type="dxa"/>
            <w:tcBorders>
              <w:top w:val="single" w:sz="8" w:space="0" w:color="auto"/>
              <w:left w:val="single" w:sz="8" w:space="0" w:color="auto"/>
              <w:bottom w:val="single" w:sz="8" w:space="0" w:color="auto"/>
              <w:right w:val="single" w:sz="8" w:space="0" w:color="auto"/>
            </w:tcBorders>
            <w:shd w:val="clear" w:color="auto" w:fill="E6E6E6"/>
          </w:tcPr>
          <w:p w14:paraId="635B9C9A" w14:textId="77777777" w:rsidR="005B0C8E" w:rsidRPr="00A76F7C" w:rsidRDefault="005B0C8E" w:rsidP="005B0C8E">
            <w:pPr>
              <w:spacing w:before="80"/>
              <w:rPr>
                <w:b/>
                <w:bCs/>
                <w:sz w:val="20"/>
                <w:szCs w:val="20"/>
              </w:rPr>
            </w:pPr>
            <w:r w:rsidRPr="00A76F7C">
              <w:rPr>
                <w:b/>
                <w:bCs/>
                <w:sz w:val="20"/>
                <w:szCs w:val="20"/>
              </w:rPr>
              <w:lastRenderedPageBreak/>
              <w:t>Teacher-Led Activities</w:t>
            </w:r>
            <w:r>
              <w:rPr>
                <w:b/>
                <w:bCs/>
                <w:sz w:val="20"/>
                <w:szCs w:val="20"/>
              </w:rPr>
              <w:t xml:space="preserve"> </w:t>
            </w:r>
          </w:p>
        </w:tc>
        <w:tc>
          <w:tcPr>
            <w:tcW w:w="7542" w:type="dxa"/>
            <w:gridSpan w:val="2"/>
            <w:tcBorders>
              <w:top w:val="single" w:sz="8" w:space="0" w:color="auto"/>
              <w:left w:val="single" w:sz="8" w:space="0" w:color="auto"/>
              <w:bottom w:val="single" w:sz="8" w:space="0" w:color="auto"/>
              <w:right w:val="single" w:sz="8" w:space="0" w:color="auto"/>
            </w:tcBorders>
            <w:shd w:val="clear" w:color="auto" w:fill="E6E6E6"/>
          </w:tcPr>
          <w:p w14:paraId="4C93A852" w14:textId="77777777" w:rsidR="005B0C8E" w:rsidRDefault="00EA3873" w:rsidP="00093CAE">
            <w:pPr>
              <w:pStyle w:val="IntegrateProjectbodytext"/>
              <w:numPr>
                <w:ilvl w:val="0"/>
                <w:numId w:val="43"/>
              </w:numPr>
            </w:pPr>
            <w:r>
              <w:t xml:space="preserve">  Review content from previous day on types of poems.</w:t>
            </w:r>
          </w:p>
          <w:p w14:paraId="57AD2C9A" w14:textId="77777777" w:rsidR="00EA3873" w:rsidRDefault="00EA3873" w:rsidP="00093CAE">
            <w:pPr>
              <w:pStyle w:val="IntegrateProjectbodytext"/>
              <w:numPr>
                <w:ilvl w:val="0"/>
                <w:numId w:val="43"/>
              </w:numPr>
            </w:pPr>
            <w:r>
              <w:t xml:space="preserve">  Describe project and provide students with project website where they can access full instructions, links, documents, etc.</w:t>
            </w:r>
          </w:p>
          <w:p w14:paraId="2994EF7B" w14:textId="77777777" w:rsidR="00EA3873" w:rsidRDefault="00EA3873" w:rsidP="00093CAE">
            <w:pPr>
              <w:pStyle w:val="IntegrateProjectbodytext"/>
              <w:numPr>
                <w:ilvl w:val="0"/>
                <w:numId w:val="43"/>
              </w:numPr>
            </w:pPr>
            <w:r>
              <w:t xml:space="preserve">  Handout instruction sheet for cooperative group work.</w:t>
            </w:r>
          </w:p>
          <w:p w14:paraId="51B40BDD" w14:textId="77777777" w:rsidR="00EA3873" w:rsidRDefault="00EA3873" w:rsidP="00093CAE">
            <w:pPr>
              <w:pStyle w:val="IntegrateProjectbodytext"/>
              <w:numPr>
                <w:ilvl w:val="0"/>
                <w:numId w:val="43"/>
              </w:numPr>
            </w:pPr>
            <w:r>
              <w:t xml:space="preserve">  Divide students into groups of 2-3 by having them match poems to authors (written on index cards handed out as they enter room).</w:t>
            </w:r>
          </w:p>
          <w:p w14:paraId="0337F062" w14:textId="77777777" w:rsidR="00EA3873" w:rsidRDefault="00EA3873" w:rsidP="00093CAE">
            <w:pPr>
              <w:pStyle w:val="IntegrateProjectbodytext"/>
              <w:numPr>
                <w:ilvl w:val="0"/>
                <w:numId w:val="43"/>
              </w:numPr>
            </w:pPr>
            <w:r>
              <w:t xml:space="preserve">  Monitor and assist students as needed.</w:t>
            </w:r>
          </w:p>
          <w:p w14:paraId="140DA3F0" w14:textId="77777777" w:rsidR="00EA3873" w:rsidRPr="00A76F7C" w:rsidRDefault="00EA3873" w:rsidP="00093CAE">
            <w:pPr>
              <w:pStyle w:val="IntegrateProjectbodytext"/>
              <w:numPr>
                <w:ilvl w:val="0"/>
                <w:numId w:val="43"/>
              </w:numPr>
            </w:pPr>
            <w:r>
              <w:t xml:space="preserve">  Collect poems .</w:t>
            </w:r>
          </w:p>
          <w:p w14:paraId="6A56FAD7" w14:textId="77777777" w:rsidR="005B0C8E" w:rsidRPr="00A76F7C" w:rsidRDefault="005B0C8E" w:rsidP="005916DC">
            <w:pPr>
              <w:pStyle w:val="IntegrateProjectbodytext"/>
            </w:pPr>
          </w:p>
        </w:tc>
      </w:tr>
      <w:tr w:rsidR="005B0C8E" w:rsidRPr="00A76F7C" w14:paraId="4439685B"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6859B0E8" w14:textId="77777777" w:rsidR="005B0C8E" w:rsidRPr="00A76F7C" w:rsidRDefault="005B0C8E" w:rsidP="005B0C8E">
            <w:pPr>
              <w:spacing w:before="80"/>
              <w:rPr>
                <w:b/>
                <w:bCs/>
                <w:sz w:val="20"/>
                <w:szCs w:val="20"/>
              </w:rPr>
            </w:pPr>
            <w:r w:rsidRPr="00A76F7C">
              <w:rPr>
                <w:b/>
                <w:bCs/>
                <w:sz w:val="20"/>
                <w:szCs w:val="20"/>
              </w:rPr>
              <w:t xml:space="preserve">Student-Centered </w:t>
            </w:r>
            <w:r w:rsidRPr="00A76F7C">
              <w:rPr>
                <w:b/>
                <w:bCs/>
                <w:sz w:val="20"/>
                <w:szCs w:val="20"/>
              </w:rPr>
              <w:br/>
              <w:t>Activities</w:t>
            </w:r>
          </w:p>
        </w:tc>
        <w:tc>
          <w:tcPr>
            <w:tcW w:w="7542" w:type="dxa"/>
            <w:gridSpan w:val="2"/>
            <w:tcBorders>
              <w:top w:val="single" w:sz="8" w:space="0" w:color="auto"/>
              <w:left w:val="single" w:sz="8" w:space="0" w:color="auto"/>
              <w:bottom w:val="single" w:sz="8" w:space="0" w:color="auto"/>
              <w:right w:val="single" w:sz="8" w:space="0" w:color="auto"/>
            </w:tcBorders>
          </w:tcPr>
          <w:p w14:paraId="53E4B47C" w14:textId="77777777" w:rsidR="005B0C8E" w:rsidRPr="003A7024" w:rsidRDefault="00EA3873" w:rsidP="00093CAE">
            <w:pPr>
              <w:pStyle w:val="IntegrateProjectbodytext"/>
              <w:numPr>
                <w:ilvl w:val="0"/>
                <w:numId w:val="44"/>
              </w:numPr>
              <w:rPr>
                <w:b w:val="0"/>
              </w:rPr>
            </w:pPr>
            <w:r w:rsidRPr="003A7024">
              <w:rPr>
                <w:b w:val="0"/>
              </w:rPr>
              <w:t xml:space="preserve"> Make notes, as needed, on project instructions.</w:t>
            </w:r>
          </w:p>
          <w:p w14:paraId="07ECCAB9" w14:textId="77777777" w:rsidR="00EA3873" w:rsidRPr="003A7024" w:rsidRDefault="00EA3873" w:rsidP="00093CAE">
            <w:pPr>
              <w:pStyle w:val="IntegrateProjectbodytext"/>
              <w:numPr>
                <w:ilvl w:val="0"/>
                <w:numId w:val="44"/>
              </w:numPr>
              <w:rPr>
                <w:b w:val="0"/>
              </w:rPr>
            </w:pPr>
            <w:r w:rsidRPr="003A7024">
              <w:rPr>
                <w:b w:val="0"/>
              </w:rPr>
              <w:t>Access Excel databases with information on African continent and Power Point presentation.</w:t>
            </w:r>
          </w:p>
          <w:p w14:paraId="2229CE3C" w14:textId="77777777" w:rsidR="00EA3873" w:rsidRPr="003A7024" w:rsidRDefault="00EA3873" w:rsidP="00093CAE">
            <w:pPr>
              <w:pStyle w:val="IntegrateProjectbodytext"/>
              <w:numPr>
                <w:ilvl w:val="0"/>
                <w:numId w:val="44"/>
              </w:numPr>
              <w:rPr>
                <w:b w:val="0"/>
              </w:rPr>
            </w:pPr>
            <w:r w:rsidRPr="003A7024">
              <w:rPr>
                <w:b w:val="0"/>
              </w:rPr>
              <w:t xml:space="preserve">Open Africa project workspace </w:t>
            </w:r>
            <w:r w:rsidR="00851A7A" w:rsidRPr="003A7024">
              <w:rPr>
                <w:b w:val="0"/>
              </w:rPr>
              <w:t>to access all content documents.</w:t>
            </w:r>
          </w:p>
          <w:p w14:paraId="38D9A206" w14:textId="77777777" w:rsidR="00851A7A" w:rsidRPr="003A7024" w:rsidRDefault="00851A7A" w:rsidP="00093CAE">
            <w:pPr>
              <w:pStyle w:val="IntegrateProjectbodytext"/>
              <w:numPr>
                <w:ilvl w:val="0"/>
                <w:numId w:val="44"/>
              </w:numPr>
              <w:rPr>
                <w:b w:val="0"/>
              </w:rPr>
            </w:pPr>
            <w:r w:rsidRPr="003A7024">
              <w:rPr>
                <w:b w:val="0"/>
              </w:rPr>
              <w:t xml:space="preserve"> Using letters of A, F, R, I, C, and A as first letters of a six-line poem, write a poem using content about Africa.  Team members will rotate authorship of the lines, with each member completing 2-3 lines depending on the size of the group.  All </w:t>
            </w:r>
            <w:r w:rsidRPr="003A7024">
              <w:rPr>
                <w:b w:val="0"/>
              </w:rPr>
              <w:lastRenderedPageBreak/>
              <w:t>information provided should accurately reflect content.</w:t>
            </w:r>
          </w:p>
          <w:p w14:paraId="10298BEF" w14:textId="77777777" w:rsidR="00851A7A" w:rsidRPr="003A7024" w:rsidRDefault="00851A7A" w:rsidP="00093CAE">
            <w:pPr>
              <w:pStyle w:val="IntegrateProjectbodytext"/>
              <w:numPr>
                <w:ilvl w:val="0"/>
                <w:numId w:val="44"/>
              </w:numPr>
              <w:rPr>
                <w:b w:val="0"/>
              </w:rPr>
            </w:pPr>
            <w:r w:rsidRPr="003A7024">
              <w:rPr>
                <w:b w:val="0"/>
              </w:rPr>
              <w:t xml:space="preserve"> Conduct Internet research to locate clip art or other graphics to illustrate the poem.</w:t>
            </w:r>
          </w:p>
          <w:p w14:paraId="24EA1BCE" w14:textId="77777777" w:rsidR="00851A7A" w:rsidRPr="00A76F7C" w:rsidRDefault="00851A7A" w:rsidP="00093CAE">
            <w:pPr>
              <w:pStyle w:val="IntegrateProjectbodytext"/>
              <w:numPr>
                <w:ilvl w:val="0"/>
                <w:numId w:val="44"/>
              </w:numPr>
            </w:pPr>
            <w:r w:rsidRPr="003A7024">
              <w:rPr>
                <w:b w:val="0"/>
              </w:rPr>
              <w:t xml:space="preserve">  Revise the font size, font type, color, shape, etc. to enhance the appearance of the poem and also match its theme, if possible.</w:t>
            </w:r>
          </w:p>
        </w:tc>
      </w:tr>
      <w:tr w:rsidR="005B0C8E" w:rsidRPr="00A76F7C" w14:paraId="2A6305B3" w14:textId="77777777">
        <w:trPr>
          <w:trHeight w:val="483"/>
        </w:trPr>
        <w:tc>
          <w:tcPr>
            <w:tcW w:w="1908" w:type="dxa"/>
            <w:vMerge w:val="restart"/>
            <w:tcBorders>
              <w:top w:val="single" w:sz="8" w:space="0" w:color="auto"/>
              <w:left w:val="single" w:sz="8" w:space="0" w:color="auto"/>
              <w:bottom w:val="single" w:sz="8" w:space="0" w:color="auto"/>
              <w:right w:val="single" w:sz="8" w:space="0" w:color="auto"/>
            </w:tcBorders>
            <w:shd w:val="clear" w:color="auto" w:fill="E6E6E6"/>
          </w:tcPr>
          <w:p w14:paraId="69653F93" w14:textId="77777777" w:rsidR="005B0C8E" w:rsidRPr="00A76F7C" w:rsidRDefault="005B0C8E" w:rsidP="005B0C8E">
            <w:pPr>
              <w:keepNext/>
              <w:spacing w:before="80"/>
              <w:rPr>
                <w:b/>
                <w:bCs/>
                <w:sz w:val="20"/>
                <w:szCs w:val="20"/>
              </w:rPr>
            </w:pPr>
            <w:r w:rsidRPr="00A76F7C">
              <w:rPr>
                <w:b/>
                <w:bCs/>
                <w:sz w:val="20"/>
                <w:szCs w:val="20"/>
              </w:rPr>
              <w:lastRenderedPageBreak/>
              <w:t>Resources</w:t>
            </w:r>
            <w:r w:rsidRPr="00A76F7C">
              <w:rPr>
                <w:b/>
                <w:bCs/>
                <w:sz w:val="20"/>
                <w:szCs w:val="20"/>
              </w:rPr>
              <w:br/>
              <w:t>Needed</w:t>
            </w: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6C44E668" w14:textId="77777777" w:rsidR="005B0C8E" w:rsidRPr="00B30E2D" w:rsidRDefault="005B0C8E" w:rsidP="005B0C8E">
            <w:pPr>
              <w:pStyle w:val="IntegrateProjecttagline"/>
            </w:pPr>
            <w:r>
              <w:t>Content resources (books, a</w:t>
            </w:r>
            <w:r w:rsidRPr="00B30E2D">
              <w:t>rticles, speakers, handouts, materials,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2A481539" w14:textId="77777777" w:rsidR="005B0C8E" w:rsidRPr="00B30E2D" w:rsidRDefault="005B0C8E" w:rsidP="005B0C8E">
            <w:pPr>
              <w:pStyle w:val="IntegrateProjecttagline"/>
            </w:pPr>
            <w:r>
              <w:t>Software/Web Resources (CD-</w:t>
            </w:r>
            <w:proofErr w:type="spellStart"/>
            <w:r>
              <w:t>ROMs,</w:t>
            </w:r>
            <w:r w:rsidRPr="00B30E2D">
              <w:t>URLs</w:t>
            </w:r>
            <w:proofErr w:type="spellEnd"/>
            <w:r w:rsidRPr="00B30E2D">
              <w:t>, etc.</w:t>
            </w:r>
            <w:r>
              <w:t>)</w:t>
            </w:r>
          </w:p>
        </w:tc>
      </w:tr>
      <w:tr w:rsidR="005B0C8E" w:rsidRPr="00A76F7C" w14:paraId="2BE5D33A" w14:textId="77777777">
        <w:trPr>
          <w:trHeight w:val="540"/>
        </w:trPr>
        <w:tc>
          <w:tcPr>
            <w:tcW w:w="1908" w:type="dxa"/>
            <w:vMerge/>
            <w:tcBorders>
              <w:top w:val="single" w:sz="8" w:space="0" w:color="auto"/>
              <w:left w:val="single" w:sz="8" w:space="0" w:color="auto"/>
              <w:bottom w:val="single" w:sz="8" w:space="0" w:color="auto"/>
              <w:right w:val="single" w:sz="8" w:space="0" w:color="auto"/>
            </w:tcBorders>
          </w:tcPr>
          <w:p w14:paraId="33DE5D46" w14:textId="77777777" w:rsidR="005B0C8E" w:rsidRPr="00A76F7C" w:rsidRDefault="005B0C8E" w:rsidP="005B0C8E">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74AD1793" w14:textId="77777777" w:rsidR="005B0C8E" w:rsidRPr="003A7024" w:rsidRDefault="00851A7A" w:rsidP="00093CAE">
            <w:pPr>
              <w:pStyle w:val="IntegrateProjectbodytext"/>
              <w:numPr>
                <w:ilvl w:val="0"/>
                <w:numId w:val="45"/>
              </w:numPr>
              <w:tabs>
                <w:tab w:val="clear" w:pos="519"/>
                <w:tab w:val="left" w:pos="234"/>
              </w:tabs>
              <w:ind w:left="234" w:hanging="180"/>
              <w:rPr>
                <w:b w:val="0"/>
              </w:rPr>
            </w:pPr>
            <w:r w:rsidRPr="003A7024">
              <w:rPr>
                <w:b w:val="0"/>
              </w:rPr>
              <w:t>Handout - Project instruction worksheets.</w:t>
            </w:r>
          </w:p>
          <w:p w14:paraId="2F6E57BE" w14:textId="77777777" w:rsidR="00851A7A" w:rsidRPr="003A7024" w:rsidRDefault="00851A7A" w:rsidP="00093CAE">
            <w:pPr>
              <w:pStyle w:val="IntegrateProjectbodytext"/>
              <w:numPr>
                <w:ilvl w:val="0"/>
                <w:numId w:val="45"/>
              </w:numPr>
              <w:tabs>
                <w:tab w:val="clear" w:pos="519"/>
                <w:tab w:val="left" w:pos="234"/>
              </w:tabs>
              <w:ind w:left="234" w:hanging="180"/>
              <w:rPr>
                <w:b w:val="0"/>
              </w:rPr>
            </w:pPr>
            <w:r w:rsidRPr="003A7024">
              <w:rPr>
                <w:b w:val="0"/>
              </w:rPr>
              <w:t>Handout - Activity worksheets.</w:t>
            </w:r>
          </w:p>
          <w:p w14:paraId="3728D8BC" w14:textId="77777777" w:rsidR="00851A7A" w:rsidRPr="00A76F7C" w:rsidRDefault="00851A7A" w:rsidP="00093CAE">
            <w:pPr>
              <w:pStyle w:val="IntegrateProjectbodytext"/>
              <w:numPr>
                <w:ilvl w:val="0"/>
                <w:numId w:val="45"/>
              </w:numPr>
              <w:tabs>
                <w:tab w:val="clear" w:pos="519"/>
                <w:tab w:val="left" w:pos="234"/>
              </w:tabs>
              <w:ind w:left="234" w:hanging="180"/>
            </w:pPr>
            <w:r w:rsidRPr="003A7024">
              <w:rPr>
                <w:b w:val="0"/>
              </w:rPr>
              <w:t>Excel databases containing African continent content.</w:t>
            </w:r>
          </w:p>
        </w:tc>
        <w:tc>
          <w:tcPr>
            <w:tcW w:w="3702" w:type="dxa"/>
            <w:tcBorders>
              <w:top w:val="single" w:sz="8" w:space="0" w:color="auto"/>
              <w:left w:val="single" w:sz="8" w:space="0" w:color="auto"/>
              <w:bottom w:val="single" w:sz="8" w:space="0" w:color="auto"/>
              <w:right w:val="single" w:sz="8" w:space="0" w:color="auto"/>
            </w:tcBorders>
          </w:tcPr>
          <w:p w14:paraId="350F6D6E" w14:textId="77777777" w:rsidR="005B0C8E" w:rsidRPr="00A76F7C" w:rsidRDefault="00851A7A" w:rsidP="005916DC">
            <w:pPr>
              <w:pStyle w:val="IntegrateProjectbodytext"/>
            </w:pPr>
            <w:r>
              <w:t xml:space="preserve"> </w:t>
            </w:r>
          </w:p>
        </w:tc>
      </w:tr>
      <w:tr w:rsidR="005B0C8E" w:rsidRPr="00A76F7C" w14:paraId="6B0B2745" w14:textId="77777777">
        <w:trPr>
          <w:trHeight w:val="270"/>
        </w:trPr>
        <w:tc>
          <w:tcPr>
            <w:tcW w:w="1908" w:type="dxa"/>
            <w:vMerge/>
            <w:tcBorders>
              <w:top w:val="single" w:sz="8" w:space="0" w:color="auto"/>
              <w:left w:val="single" w:sz="8" w:space="0" w:color="auto"/>
              <w:bottom w:val="single" w:sz="8" w:space="0" w:color="auto"/>
              <w:right w:val="single" w:sz="8" w:space="0" w:color="auto"/>
            </w:tcBorders>
          </w:tcPr>
          <w:p w14:paraId="2AE52FBD" w14:textId="77777777" w:rsidR="005B0C8E" w:rsidRPr="00A76F7C" w:rsidRDefault="005B0C8E" w:rsidP="005B0C8E">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shd w:val="clear" w:color="auto" w:fill="E6E6E6"/>
          </w:tcPr>
          <w:p w14:paraId="35652D11" w14:textId="77777777" w:rsidR="005B0C8E" w:rsidRPr="00A76F7C" w:rsidRDefault="005B0C8E" w:rsidP="005B0C8E">
            <w:pPr>
              <w:pStyle w:val="IntegrateProjecttagline"/>
            </w:pPr>
            <w:r w:rsidRPr="00A76F7C">
              <w:t xml:space="preserve">Hardware (computers, TV, </w:t>
            </w:r>
            <w:r>
              <w:t>DVD</w:t>
            </w:r>
            <w:r w:rsidRPr="00A76F7C">
              <w:t>, etc.)</w:t>
            </w:r>
          </w:p>
        </w:tc>
        <w:tc>
          <w:tcPr>
            <w:tcW w:w="3702" w:type="dxa"/>
            <w:tcBorders>
              <w:top w:val="single" w:sz="8" w:space="0" w:color="auto"/>
              <w:left w:val="single" w:sz="8" w:space="0" w:color="auto"/>
              <w:bottom w:val="single" w:sz="8" w:space="0" w:color="auto"/>
              <w:right w:val="single" w:sz="8" w:space="0" w:color="auto"/>
            </w:tcBorders>
            <w:shd w:val="clear" w:color="auto" w:fill="E6E6E6"/>
          </w:tcPr>
          <w:p w14:paraId="057EC2FD" w14:textId="77777777" w:rsidR="005B0C8E" w:rsidRPr="00A76F7C" w:rsidRDefault="005B0C8E" w:rsidP="005B0C8E">
            <w:pPr>
              <w:pStyle w:val="IntegrateProjecttagline"/>
              <w:rPr>
                <w:lang w:val="es-PR"/>
              </w:rPr>
            </w:pPr>
            <w:proofErr w:type="spellStart"/>
            <w:r w:rsidRPr="00A76F7C">
              <w:rPr>
                <w:lang w:val="es-PR"/>
              </w:rPr>
              <w:t>Other</w:t>
            </w:r>
            <w:proofErr w:type="spellEnd"/>
            <w:r w:rsidRPr="00A76F7C">
              <w:rPr>
                <w:lang w:val="es-PR"/>
              </w:rPr>
              <w:t xml:space="preserve"> media, video, </w:t>
            </w:r>
            <w:proofErr w:type="spellStart"/>
            <w:r w:rsidRPr="00A76F7C">
              <w:rPr>
                <w:lang w:val="es-PR"/>
              </w:rPr>
              <w:t>satellite</w:t>
            </w:r>
            <w:proofErr w:type="spellEnd"/>
            <w:r w:rsidRPr="00A76F7C">
              <w:rPr>
                <w:lang w:val="es-PR"/>
              </w:rPr>
              <w:t>, etc.</w:t>
            </w:r>
          </w:p>
        </w:tc>
      </w:tr>
      <w:tr w:rsidR="005B0C8E" w:rsidRPr="00A76F7C" w14:paraId="5DDD95BF" w14:textId="77777777">
        <w:trPr>
          <w:trHeight w:val="480"/>
        </w:trPr>
        <w:tc>
          <w:tcPr>
            <w:tcW w:w="1908" w:type="dxa"/>
            <w:vMerge/>
            <w:tcBorders>
              <w:top w:val="single" w:sz="8" w:space="0" w:color="auto"/>
              <w:left w:val="single" w:sz="8" w:space="0" w:color="auto"/>
              <w:bottom w:val="single" w:sz="8" w:space="0" w:color="auto"/>
              <w:right w:val="single" w:sz="8" w:space="0" w:color="auto"/>
            </w:tcBorders>
          </w:tcPr>
          <w:p w14:paraId="25EE6739" w14:textId="77777777" w:rsidR="005B0C8E" w:rsidRPr="00A76F7C" w:rsidRDefault="005B0C8E" w:rsidP="005B0C8E">
            <w:pPr>
              <w:keepNext/>
              <w:spacing w:before="80"/>
              <w:rPr>
                <w:b/>
                <w:bCs/>
                <w:sz w:val="20"/>
                <w:szCs w:val="20"/>
              </w:rPr>
            </w:pPr>
          </w:p>
        </w:tc>
        <w:tc>
          <w:tcPr>
            <w:tcW w:w="3840" w:type="dxa"/>
            <w:tcBorders>
              <w:top w:val="single" w:sz="8" w:space="0" w:color="auto"/>
              <w:left w:val="single" w:sz="8" w:space="0" w:color="auto"/>
              <w:bottom w:val="single" w:sz="8" w:space="0" w:color="auto"/>
              <w:right w:val="single" w:sz="8" w:space="0" w:color="auto"/>
            </w:tcBorders>
          </w:tcPr>
          <w:p w14:paraId="45FAB16D" w14:textId="77777777" w:rsidR="005B0C8E" w:rsidRPr="003A7024" w:rsidRDefault="00851A7A" w:rsidP="003A7024">
            <w:pPr>
              <w:pStyle w:val="IntegrateProjectbodytext"/>
              <w:ind w:left="234"/>
              <w:rPr>
                <w:b w:val="0"/>
              </w:rPr>
            </w:pPr>
            <w:r w:rsidRPr="003A7024">
              <w:rPr>
                <w:b w:val="0"/>
              </w:rPr>
              <w:t>Computer lab with minimum 25 computers or mobile lab with individual laptops.</w:t>
            </w:r>
          </w:p>
        </w:tc>
        <w:tc>
          <w:tcPr>
            <w:tcW w:w="3702" w:type="dxa"/>
            <w:tcBorders>
              <w:top w:val="single" w:sz="8" w:space="0" w:color="auto"/>
              <w:left w:val="single" w:sz="8" w:space="0" w:color="auto"/>
              <w:bottom w:val="single" w:sz="8" w:space="0" w:color="auto"/>
              <w:right w:val="single" w:sz="8" w:space="0" w:color="auto"/>
            </w:tcBorders>
          </w:tcPr>
          <w:p w14:paraId="3D757385" w14:textId="77777777" w:rsidR="005B0C8E" w:rsidRPr="00A76F7C" w:rsidRDefault="005B0C8E" w:rsidP="005916DC">
            <w:pPr>
              <w:pStyle w:val="IntegrateProjectbodytext"/>
            </w:pPr>
          </w:p>
        </w:tc>
      </w:tr>
      <w:tr w:rsidR="005B0C8E" w:rsidRPr="00A76F7C" w14:paraId="69B090BE" w14:textId="77777777">
        <w:trPr>
          <w:trHeight w:val="492"/>
        </w:trPr>
        <w:tc>
          <w:tcPr>
            <w:tcW w:w="1908" w:type="dxa"/>
            <w:tcBorders>
              <w:top w:val="single" w:sz="8" w:space="0" w:color="auto"/>
              <w:left w:val="single" w:sz="8" w:space="0" w:color="auto"/>
              <w:bottom w:val="single" w:sz="8" w:space="0" w:color="auto"/>
              <w:right w:val="single" w:sz="8" w:space="0" w:color="auto"/>
            </w:tcBorders>
          </w:tcPr>
          <w:p w14:paraId="18C6B7D3" w14:textId="77777777" w:rsidR="005B0C8E" w:rsidRPr="00A76F7C" w:rsidRDefault="005B0C8E" w:rsidP="005B0C8E">
            <w:pPr>
              <w:keepNext/>
              <w:spacing w:before="80"/>
              <w:rPr>
                <w:rFonts w:ascii="Arial" w:hAnsi="Arial" w:cs="Arial"/>
                <w:b/>
                <w:sz w:val="20"/>
                <w:szCs w:val="20"/>
              </w:rPr>
            </w:pPr>
            <w:r w:rsidRPr="00A76F7C">
              <w:rPr>
                <w:b/>
                <w:bCs/>
                <w:sz w:val="20"/>
                <w:szCs w:val="20"/>
              </w:rPr>
              <w:t>Student Assessment</w:t>
            </w:r>
            <w:r w:rsidRPr="00A76F7C">
              <w:rPr>
                <w:b/>
                <w:bCs/>
                <w:sz w:val="20"/>
                <w:szCs w:val="20"/>
              </w:rPr>
              <w:br/>
              <w:t>Strategy</w:t>
            </w:r>
          </w:p>
        </w:tc>
        <w:tc>
          <w:tcPr>
            <w:tcW w:w="7542" w:type="dxa"/>
            <w:gridSpan w:val="2"/>
            <w:tcBorders>
              <w:top w:val="single" w:sz="8" w:space="0" w:color="auto"/>
              <w:left w:val="single" w:sz="8" w:space="0" w:color="auto"/>
              <w:bottom w:val="single" w:sz="8" w:space="0" w:color="auto"/>
              <w:right w:val="single" w:sz="8" w:space="0" w:color="auto"/>
            </w:tcBorders>
          </w:tcPr>
          <w:p w14:paraId="1A86E1A9" w14:textId="77777777" w:rsidR="005B0C8E" w:rsidRPr="003A7024" w:rsidRDefault="00851A7A" w:rsidP="00093CAE">
            <w:pPr>
              <w:pStyle w:val="IntegrateProjectbodytext"/>
              <w:numPr>
                <w:ilvl w:val="0"/>
                <w:numId w:val="46"/>
              </w:numPr>
              <w:tabs>
                <w:tab w:val="clear" w:pos="519"/>
                <w:tab w:val="left" w:pos="234"/>
              </w:tabs>
              <w:ind w:left="234" w:hanging="180"/>
              <w:rPr>
                <w:b w:val="0"/>
              </w:rPr>
            </w:pPr>
            <w:r w:rsidRPr="003A7024">
              <w:rPr>
                <w:b w:val="0"/>
              </w:rPr>
              <w:t>Formative assessment as students work on assignment.</w:t>
            </w:r>
          </w:p>
          <w:p w14:paraId="438BD93A" w14:textId="77777777" w:rsidR="00851A7A" w:rsidRPr="003A7024" w:rsidRDefault="00851A7A" w:rsidP="00093CAE">
            <w:pPr>
              <w:pStyle w:val="IntegrateProjectbodytext"/>
              <w:numPr>
                <w:ilvl w:val="0"/>
                <w:numId w:val="46"/>
              </w:numPr>
              <w:tabs>
                <w:tab w:val="clear" w:pos="519"/>
                <w:tab w:val="left" w:pos="234"/>
              </w:tabs>
              <w:ind w:left="234" w:hanging="180"/>
              <w:rPr>
                <w:b w:val="0"/>
              </w:rPr>
            </w:pPr>
            <w:r w:rsidRPr="003A7024">
              <w:rPr>
                <w:b w:val="0"/>
              </w:rPr>
              <w:t>Evaluation of lesson activity.</w:t>
            </w:r>
          </w:p>
          <w:p w14:paraId="67194ED3" w14:textId="77777777" w:rsidR="00851A7A" w:rsidRPr="003A7024" w:rsidRDefault="00851A7A" w:rsidP="00093CAE">
            <w:pPr>
              <w:pStyle w:val="IntegrateProjectbodytext"/>
              <w:numPr>
                <w:ilvl w:val="0"/>
                <w:numId w:val="46"/>
              </w:numPr>
              <w:tabs>
                <w:tab w:val="clear" w:pos="519"/>
                <w:tab w:val="left" w:pos="234"/>
              </w:tabs>
              <w:ind w:left="234" w:hanging="180"/>
              <w:rPr>
                <w:b w:val="0"/>
              </w:rPr>
            </w:pPr>
            <w:r w:rsidRPr="003A7024">
              <w:rPr>
                <w:b w:val="0"/>
              </w:rPr>
              <w:t>Responses to related questions on unit test.</w:t>
            </w:r>
          </w:p>
          <w:p w14:paraId="50F1DCCD" w14:textId="77777777" w:rsidR="00851A7A" w:rsidRPr="00A76F7C" w:rsidRDefault="00851A7A" w:rsidP="00093CAE">
            <w:pPr>
              <w:pStyle w:val="IntegrateProjectbodytext"/>
              <w:numPr>
                <w:ilvl w:val="0"/>
                <w:numId w:val="46"/>
              </w:numPr>
              <w:tabs>
                <w:tab w:val="clear" w:pos="519"/>
                <w:tab w:val="left" w:pos="234"/>
              </w:tabs>
              <w:ind w:left="234" w:hanging="180"/>
            </w:pPr>
            <w:r w:rsidRPr="003A7024">
              <w:rPr>
                <w:b w:val="0"/>
              </w:rPr>
              <w:t>Evaluation of final project.</w:t>
            </w:r>
          </w:p>
        </w:tc>
      </w:tr>
    </w:tbl>
    <w:p w14:paraId="35ADB4EC" w14:textId="77777777" w:rsidR="005B0C8E" w:rsidRDefault="005B0C8E" w:rsidP="00AA53BC">
      <w:pPr>
        <w:pStyle w:val="BodyText1"/>
      </w:pPr>
    </w:p>
    <w:p w14:paraId="64028ACA" w14:textId="77777777" w:rsidR="00971F3C" w:rsidRDefault="00971F3C" w:rsidP="00AA53BC">
      <w:pPr>
        <w:pStyle w:val="BodyText1"/>
      </w:pPr>
    </w:p>
    <w:p w14:paraId="5093450B" w14:textId="77777777" w:rsidR="00F834DC" w:rsidRDefault="00F834DC" w:rsidP="00AA53BC">
      <w:pPr>
        <w:pStyle w:val="BodyText1"/>
      </w:pPr>
    </w:p>
    <w:p w14:paraId="3CCC92C9" w14:textId="77777777" w:rsidR="00971F3C" w:rsidRPr="00971F3C" w:rsidRDefault="00D951F9" w:rsidP="00D951F9">
      <w:pPr>
        <w:pStyle w:val="Explorationheading"/>
      </w:pPr>
      <w:bookmarkStart w:id="136" w:name="_Toc227047745"/>
      <w:r>
        <w:t xml:space="preserve">Explore:  </w:t>
      </w:r>
      <w:r w:rsidR="00971F3C" w:rsidRPr="00971F3C">
        <w:t>Using One Note for Collaborative Projects</w:t>
      </w:r>
      <w:bookmarkEnd w:id="136"/>
    </w:p>
    <w:p w14:paraId="0F27F00E" w14:textId="77777777" w:rsidR="00C95E48" w:rsidRDefault="00C95E48" w:rsidP="00AA53BC">
      <w:pPr>
        <w:pStyle w:val="BodyText1"/>
      </w:pPr>
      <w:r>
        <w:t>Your students worked hard to complete the individual team projects.  Art students are nearly finished with their tribal ceremonial masks.  The thumb pianos work remarkably</w:t>
      </w:r>
      <w:r w:rsidR="00E9569F">
        <w:t xml:space="preserve"> </w:t>
      </w:r>
      <w:r>
        <w:t xml:space="preserve">well and students are beginning to compose original music for them.  Cafeteria workers announced they are planning to cook some authentic African food the day of the open house.  The teams have decided to ask the art and language arts members to do a formative assessment and edit of the first few slides of their presentations before </w:t>
      </w:r>
      <w:proofErr w:type="spellStart"/>
      <w:r>
        <w:t>anymore</w:t>
      </w:r>
      <w:proofErr w:type="spellEnd"/>
      <w:r>
        <w:t xml:space="preserve"> work is done on them.  </w:t>
      </w:r>
    </w:p>
    <w:p w14:paraId="0A31040F" w14:textId="77777777" w:rsidR="00971F3C" w:rsidRPr="00971F3C" w:rsidRDefault="00C95E48" w:rsidP="00C95E48">
      <w:pPr>
        <w:pStyle w:val="Softwaretitle"/>
      </w:pPr>
      <w:r>
        <w:t>W</w:t>
      </w:r>
      <w:r w:rsidR="00971F3C" w:rsidRPr="00971F3C">
        <w:t>indows Vista</w:t>
      </w:r>
    </w:p>
    <w:p w14:paraId="1575650E" w14:textId="77777777" w:rsidR="00971F3C" w:rsidRPr="00971F3C" w:rsidRDefault="00971F3C" w:rsidP="00093CAE">
      <w:pPr>
        <w:pStyle w:val="Explorationsteps"/>
        <w:numPr>
          <w:ilvl w:val="0"/>
          <w:numId w:val="105"/>
        </w:numPr>
      </w:pPr>
      <w:r w:rsidRPr="00971F3C">
        <w:t xml:space="preserve">Click </w:t>
      </w:r>
      <w:r w:rsidRPr="00971F3C">
        <w:rPr>
          <w:noProof/>
        </w:rPr>
        <w:drawing>
          <wp:inline distT="0" distB="0" distL="0" distR="0" wp14:editId="79401E74">
            <wp:extent cx="885825" cy="266700"/>
            <wp:effectExtent l="19050" t="0" r="9525" b="0"/>
            <wp:docPr id="42" name="Picture 1" descr="StartMenu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MenuButton"/>
                    <pic:cNvPicPr>
                      <a:picLocks noChangeAspect="1" noChangeArrowheads="1"/>
                    </pic:cNvPicPr>
                  </pic:nvPicPr>
                  <pic:blipFill>
                    <a:blip r:embed="rId35" cstate="print"/>
                    <a:srcRect/>
                    <a:stretch>
                      <a:fillRect/>
                    </a:stretch>
                  </pic:blipFill>
                  <pic:spPr bwMode="auto">
                    <a:xfrm>
                      <a:off x="0" y="0"/>
                      <a:ext cx="885825" cy="266700"/>
                    </a:xfrm>
                    <a:prstGeom prst="rect">
                      <a:avLst/>
                    </a:prstGeom>
                    <a:noFill/>
                    <a:ln w="9525">
                      <a:noFill/>
                      <a:miter lim="800000"/>
                      <a:headEnd/>
                      <a:tailEnd/>
                    </a:ln>
                  </pic:spPr>
                </pic:pic>
              </a:graphicData>
            </a:graphic>
          </wp:inline>
        </w:drawing>
      </w:r>
      <w:r w:rsidRPr="00971F3C">
        <w:t xml:space="preserve"> and open Microsoft Office One Note 2007</w:t>
      </w:r>
      <w:r w:rsidR="000874DE" w:rsidRPr="000874DE">
        <w:t>®</w:t>
      </w:r>
      <w:r w:rsidRPr="00971F3C">
        <w:t xml:space="preserve">.  If  One Note does not show up on the </w:t>
      </w:r>
      <w:r w:rsidRPr="00971F3C">
        <w:rPr>
          <w:b/>
        </w:rPr>
        <w:t>Start</w:t>
      </w:r>
      <w:r w:rsidRPr="00971F3C">
        <w:t xml:space="preserve"> menu, click </w:t>
      </w:r>
      <w:r w:rsidRPr="00D951F9">
        <w:rPr>
          <w:rStyle w:val="Exploration-clickingChar"/>
        </w:rPr>
        <w:t>All Programs</w:t>
      </w:r>
      <w:r w:rsidRPr="00971F3C">
        <w:t xml:space="preserve">, </w:t>
      </w:r>
      <w:r w:rsidRPr="00D951F9">
        <w:rPr>
          <w:rStyle w:val="Exploration-clickingChar"/>
        </w:rPr>
        <w:t>Microsoft Office</w:t>
      </w:r>
      <w:r w:rsidRPr="00971F3C">
        <w:t xml:space="preserve">, and select </w:t>
      </w:r>
      <w:r w:rsidRPr="00D951F9">
        <w:rPr>
          <w:rStyle w:val="Exploration-clickingChar"/>
        </w:rPr>
        <w:t>Office One Note 2007</w:t>
      </w:r>
      <w:r w:rsidRPr="00971F3C">
        <w:t xml:space="preserve">.  You can also type </w:t>
      </w:r>
      <w:r w:rsidRPr="00D951F9">
        <w:rPr>
          <w:rStyle w:val="Exploration-typingChar"/>
        </w:rPr>
        <w:t>One Note</w:t>
      </w:r>
      <w:r w:rsidRPr="00971F3C">
        <w:t xml:space="preserve"> in the search box.</w:t>
      </w:r>
    </w:p>
    <w:p w14:paraId="53B28700" w14:textId="77777777" w:rsidR="00971F3C" w:rsidRPr="00971F3C" w:rsidRDefault="00971F3C" w:rsidP="00093CAE">
      <w:pPr>
        <w:pStyle w:val="Explorationsteps"/>
        <w:numPr>
          <w:ilvl w:val="0"/>
          <w:numId w:val="105"/>
        </w:numPr>
      </w:pPr>
      <w:r w:rsidRPr="00971F3C">
        <w:t xml:space="preserve">Find the </w:t>
      </w:r>
      <w:r w:rsidRPr="00971F3C">
        <w:rPr>
          <w:b/>
        </w:rPr>
        <w:t>New</w:t>
      </w:r>
      <w:r w:rsidRPr="00971F3C">
        <w:t xml:space="preserve"> tab in the upper left corner of the notebook.  Using the arrow to the right, click and select </w:t>
      </w:r>
      <w:r w:rsidRPr="00C95E48">
        <w:rPr>
          <w:rStyle w:val="Exploration-clickingChar"/>
        </w:rPr>
        <w:t>Notebook</w:t>
      </w:r>
      <w:r w:rsidRPr="00971F3C">
        <w:t xml:space="preserve"> from the drop down menu.  The </w:t>
      </w:r>
      <w:r w:rsidRPr="00971F3C">
        <w:rPr>
          <w:b/>
        </w:rPr>
        <w:t>New Notebook Wizard</w:t>
      </w:r>
      <w:r w:rsidRPr="00971F3C">
        <w:t xml:space="preserve"> will appear.</w:t>
      </w:r>
    </w:p>
    <w:p w14:paraId="02F1FEB1" w14:textId="77777777" w:rsidR="00971F3C" w:rsidRPr="00971F3C" w:rsidRDefault="00971F3C" w:rsidP="00093CAE">
      <w:pPr>
        <w:pStyle w:val="Explorationsteps"/>
        <w:numPr>
          <w:ilvl w:val="0"/>
          <w:numId w:val="105"/>
        </w:numPr>
      </w:pPr>
      <w:r w:rsidRPr="00971F3C">
        <w:lastRenderedPageBreak/>
        <w:t xml:space="preserve">Title the new notebook, </w:t>
      </w:r>
      <w:r w:rsidRPr="00C95E48">
        <w:rPr>
          <w:rStyle w:val="Exploration-typingChar"/>
        </w:rPr>
        <w:t>Africa Team Project</w:t>
      </w:r>
      <w:r w:rsidRPr="00971F3C">
        <w:t xml:space="preserve">, and select </w:t>
      </w:r>
      <w:r w:rsidRPr="00C95E48">
        <w:rPr>
          <w:rStyle w:val="Exploration-clickingChar"/>
        </w:rPr>
        <w:t>Shared Notebook – Group Project</w:t>
      </w:r>
      <w:r w:rsidRPr="00971F3C">
        <w:t xml:space="preserve"> from the </w:t>
      </w:r>
      <w:r w:rsidRPr="00971F3C">
        <w:rPr>
          <w:b/>
        </w:rPr>
        <w:t>Template:</w:t>
      </w:r>
      <w:r w:rsidRPr="00971F3C">
        <w:t xml:space="preserve"> menu.</w:t>
      </w:r>
    </w:p>
    <w:p w14:paraId="18C4912A" w14:textId="77777777" w:rsidR="00971F3C" w:rsidRPr="00971F3C" w:rsidRDefault="00971F3C" w:rsidP="00093CAE">
      <w:pPr>
        <w:pStyle w:val="Explorationsteps"/>
        <w:numPr>
          <w:ilvl w:val="0"/>
          <w:numId w:val="105"/>
        </w:numPr>
      </w:pPr>
      <w:r w:rsidRPr="00971F3C">
        <w:t xml:space="preserve">On the next wizard dialog box, select </w:t>
      </w:r>
      <w:r w:rsidRPr="00C95E48">
        <w:rPr>
          <w:rStyle w:val="Exploration-clickingChar"/>
        </w:rPr>
        <w:t>Multiple people will share the notebook</w:t>
      </w:r>
      <w:r w:rsidRPr="00971F3C">
        <w:t xml:space="preserve"> and then </w:t>
      </w:r>
      <w:r w:rsidRPr="00C95E48">
        <w:rPr>
          <w:rStyle w:val="Exploration-clickingChar"/>
        </w:rPr>
        <w:t>On a Server</w:t>
      </w:r>
      <w:r w:rsidRPr="00971F3C">
        <w:t xml:space="preserve">.  Click </w:t>
      </w:r>
      <w:r w:rsidRPr="00C95E48">
        <w:rPr>
          <w:rStyle w:val="Exploration-clickingChar"/>
        </w:rPr>
        <w:t>Next</w:t>
      </w:r>
      <w:r w:rsidRPr="00971F3C">
        <w:t xml:space="preserve">.   </w:t>
      </w:r>
    </w:p>
    <w:p w14:paraId="4801A8F7" w14:textId="77777777" w:rsidR="00971F3C" w:rsidRPr="00971F3C" w:rsidRDefault="00971F3C" w:rsidP="00093CAE">
      <w:pPr>
        <w:pStyle w:val="Explorationsteps"/>
        <w:numPr>
          <w:ilvl w:val="0"/>
          <w:numId w:val="105"/>
        </w:numPr>
      </w:pPr>
      <w:r w:rsidRPr="00971F3C">
        <w:t xml:space="preserve">Click </w:t>
      </w:r>
      <w:r w:rsidRPr="00C95E48">
        <w:rPr>
          <w:rStyle w:val="Exploration-clickingChar"/>
        </w:rPr>
        <w:t>Browse</w:t>
      </w:r>
      <w:r w:rsidRPr="00971F3C">
        <w:t xml:space="preserve"> to the right of the </w:t>
      </w:r>
      <w:r w:rsidRPr="00971F3C">
        <w:rPr>
          <w:b/>
        </w:rPr>
        <w:t>Path:</w:t>
      </w:r>
      <w:r w:rsidRPr="00971F3C">
        <w:t xml:space="preserve"> box to access the </w:t>
      </w:r>
      <w:r w:rsidRPr="00971F3C">
        <w:rPr>
          <w:b/>
        </w:rPr>
        <w:t>One Note Notebooks</w:t>
      </w:r>
      <w:r w:rsidRPr="00971F3C">
        <w:t xml:space="preserve"> folder. Click </w:t>
      </w:r>
      <w:r w:rsidRPr="00C95E48">
        <w:rPr>
          <w:rStyle w:val="Exploration-clickingChar"/>
        </w:rPr>
        <w:t xml:space="preserve">Select </w:t>
      </w:r>
      <w:r w:rsidRPr="00971F3C">
        <w:t xml:space="preserve">in the lower right corner of the dialog box.  </w:t>
      </w:r>
    </w:p>
    <w:p w14:paraId="02BBD8C3" w14:textId="77777777" w:rsidR="00971F3C" w:rsidRPr="00971F3C" w:rsidRDefault="00971F3C" w:rsidP="00093CAE">
      <w:pPr>
        <w:pStyle w:val="Explorationsteps"/>
        <w:numPr>
          <w:ilvl w:val="0"/>
          <w:numId w:val="105"/>
        </w:numPr>
      </w:pPr>
      <w:r w:rsidRPr="00971F3C">
        <w:t xml:space="preserve">Make certain that the box is checked to </w:t>
      </w:r>
      <w:r w:rsidRPr="00C95E48">
        <w:rPr>
          <w:rStyle w:val="Exploration-clickingChar"/>
        </w:rPr>
        <w:t>create an e-mail</w:t>
      </w:r>
      <w:r w:rsidRPr="00971F3C">
        <w:t xml:space="preserve"> </w:t>
      </w:r>
      <w:r w:rsidR="000874DE">
        <w:t xml:space="preserve"> </w:t>
      </w:r>
      <w:r w:rsidRPr="00971F3C">
        <w:t>inviting team members to access the notebook.</w:t>
      </w:r>
    </w:p>
    <w:p w14:paraId="7B7759D3" w14:textId="77777777" w:rsidR="00971F3C" w:rsidRPr="00971F3C" w:rsidRDefault="00971F3C" w:rsidP="00093CAE">
      <w:pPr>
        <w:pStyle w:val="Explorationsteps"/>
        <w:numPr>
          <w:ilvl w:val="0"/>
          <w:numId w:val="105"/>
        </w:numPr>
      </w:pPr>
      <w:r w:rsidRPr="00971F3C">
        <w:t xml:space="preserve">Click </w:t>
      </w:r>
      <w:r w:rsidRPr="00C95E48">
        <w:rPr>
          <w:rStyle w:val="Exploration-clickingChar"/>
        </w:rPr>
        <w:t>Create</w:t>
      </w:r>
      <w:r w:rsidRPr="00971F3C">
        <w:t xml:space="preserve"> to confirm the location of your stored One Note notebook.</w:t>
      </w:r>
    </w:p>
    <w:p w14:paraId="2CBDDB35" w14:textId="77777777" w:rsidR="00971F3C" w:rsidRPr="00971F3C" w:rsidRDefault="00971F3C" w:rsidP="00093CAE">
      <w:pPr>
        <w:pStyle w:val="Explorationsteps"/>
        <w:numPr>
          <w:ilvl w:val="0"/>
          <w:numId w:val="105"/>
        </w:numPr>
      </w:pPr>
      <w:r w:rsidRPr="00971F3C">
        <w:t>An e-mail should appear with instructions to open the notebook.  Send the e-mail to your partner.</w:t>
      </w:r>
      <w:r w:rsidR="003A7024">
        <w:t xml:space="preserve">  </w:t>
      </w:r>
      <w:r w:rsidR="00D64B10">
        <w:t>Leave One</w:t>
      </w:r>
      <w:r w:rsidRPr="00971F3C">
        <w:t>Note open.</w:t>
      </w:r>
    </w:p>
    <w:p w14:paraId="0A8F4BB6" w14:textId="77777777" w:rsidR="00971F3C" w:rsidRPr="00971F3C" w:rsidRDefault="00971F3C" w:rsidP="00AA53BC">
      <w:pPr>
        <w:pStyle w:val="BodyText1"/>
      </w:pPr>
    </w:p>
    <w:p w14:paraId="36583539" w14:textId="77777777" w:rsidR="00971F3C" w:rsidRPr="00971F3C" w:rsidRDefault="00971F3C" w:rsidP="003A7024">
      <w:pPr>
        <w:pStyle w:val="Exploration-name"/>
      </w:pPr>
      <w:r w:rsidRPr="00971F3C">
        <w:t xml:space="preserve">Adding Documents and Other Resources to Your Notebook </w:t>
      </w:r>
    </w:p>
    <w:p w14:paraId="70FE96B5" w14:textId="77777777" w:rsidR="00C95E48" w:rsidRDefault="00C95E48" w:rsidP="00AA53BC">
      <w:pPr>
        <w:pStyle w:val="BodyText1"/>
      </w:pPr>
    </w:p>
    <w:p w14:paraId="71E89723" w14:textId="77777777" w:rsidR="00971F3C" w:rsidRPr="00971F3C" w:rsidRDefault="00971F3C" w:rsidP="00093CAE">
      <w:pPr>
        <w:pStyle w:val="Explorationsteps"/>
        <w:numPr>
          <w:ilvl w:val="0"/>
          <w:numId w:val="106"/>
        </w:numPr>
      </w:pPr>
      <w:r w:rsidRPr="00971F3C">
        <w:t xml:space="preserve">The first seven slides, covering the Central and Eastern regions have been completed and are ready for review.  </w:t>
      </w:r>
    </w:p>
    <w:p w14:paraId="02FAFD73" w14:textId="77777777" w:rsidR="00971F3C" w:rsidRPr="00971F3C" w:rsidRDefault="00971F3C" w:rsidP="00093CAE">
      <w:pPr>
        <w:pStyle w:val="Explorationsteps"/>
        <w:numPr>
          <w:ilvl w:val="0"/>
          <w:numId w:val="106"/>
        </w:numPr>
      </w:pPr>
      <w:r w:rsidRPr="00971F3C">
        <w:t xml:space="preserve">Open the file </w:t>
      </w:r>
      <w:r w:rsidRPr="00C95E48">
        <w:t>Africa Continent One Note Edit. Ppt</w:t>
      </w:r>
      <w:r w:rsidRPr="00971F3C">
        <w:t xml:space="preserve">. </w:t>
      </w:r>
    </w:p>
    <w:p w14:paraId="71D9CF42" w14:textId="77777777" w:rsidR="00971F3C" w:rsidRPr="00971F3C" w:rsidRDefault="00971F3C" w:rsidP="00093CAE">
      <w:pPr>
        <w:pStyle w:val="Explorationsteps"/>
        <w:numPr>
          <w:ilvl w:val="0"/>
          <w:numId w:val="106"/>
        </w:numPr>
      </w:pPr>
      <w:r w:rsidRPr="00971F3C">
        <w:t xml:space="preserve">Click the </w:t>
      </w:r>
      <w:r w:rsidR="00C95E48" w:rsidRPr="00C95E48">
        <w:rPr>
          <w:rStyle w:val="Exploration-clickingChar"/>
        </w:rPr>
        <w:t>Office</w:t>
      </w:r>
      <w:r w:rsidR="00C95E48" w:rsidRPr="003A7024">
        <w:t xml:space="preserve"> b</w:t>
      </w:r>
      <w:r w:rsidRPr="003A7024">
        <w:t>utton</w:t>
      </w:r>
      <w:r w:rsidRPr="00971F3C">
        <w:t xml:space="preserve"> and then click </w:t>
      </w:r>
      <w:r w:rsidRPr="00C95E48">
        <w:rPr>
          <w:rStyle w:val="Exploration-clickingChar"/>
        </w:rPr>
        <w:t>Print.</w:t>
      </w:r>
      <w:r w:rsidRPr="00971F3C">
        <w:t xml:space="preserve">  In the </w:t>
      </w:r>
      <w:r w:rsidRPr="00971F3C">
        <w:rPr>
          <w:b/>
        </w:rPr>
        <w:t>Print Dialog</w:t>
      </w:r>
      <w:r w:rsidRPr="00971F3C">
        <w:t xml:space="preserve"> box, go to the </w:t>
      </w:r>
      <w:r w:rsidRPr="00971F3C">
        <w:rPr>
          <w:b/>
        </w:rPr>
        <w:t xml:space="preserve">Printer </w:t>
      </w:r>
      <w:r w:rsidRPr="00971F3C">
        <w:t xml:space="preserve">section and scroll to find/select </w:t>
      </w:r>
      <w:r w:rsidRPr="00C95E48">
        <w:rPr>
          <w:rStyle w:val="Exploration-clickingChar"/>
        </w:rPr>
        <w:t>Send to One Note</w:t>
      </w:r>
      <w:r w:rsidRPr="00971F3C">
        <w:t xml:space="preserve"> in the </w:t>
      </w:r>
      <w:r w:rsidRPr="00971F3C">
        <w:rPr>
          <w:b/>
        </w:rPr>
        <w:t>Name:</w:t>
      </w:r>
      <w:r w:rsidRPr="00971F3C">
        <w:t xml:space="preserve"> box. </w:t>
      </w:r>
    </w:p>
    <w:p w14:paraId="4BF116CE" w14:textId="77777777" w:rsidR="00971F3C" w:rsidRPr="00971F3C" w:rsidRDefault="00971F3C" w:rsidP="003A7024">
      <w:pPr>
        <w:pStyle w:val="Explorationsteps"/>
        <w:ind w:firstLine="0"/>
      </w:pPr>
      <w:r w:rsidRPr="00971F3C">
        <w:rPr>
          <w:b/>
        </w:rPr>
        <w:t>Note:</w:t>
      </w:r>
      <w:r w:rsidRPr="00971F3C">
        <w:t xml:space="preserve">  If </w:t>
      </w:r>
      <w:r w:rsidRPr="000874DE">
        <w:rPr>
          <w:rStyle w:val="Exploration-clickingChar"/>
        </w:rPr>
        <w:t>Send to One Note</w:t>
      </w:r>
      <w:r w:rsidRPr="00971F3C">
        <w:t xml:space="preserve"> does not appear as a printer selection, your instructor will help you to install the printer driver.</w:t>
      </w:r>
    </w:p>
    <w:p w14:paraId="7B04C8F4" w14:textId="77777777" w:rsidR="00971F3C" w:rsidRPr="00971F3C" w:rsidRDefault="00971F3C" w:rsidP="00093CAE">
      <w:pPr>
        <w:pStyle w:val="Explorationsteps"/>
        <w:numPr>
          <w:ilvl w:val="0"/>
          <w:numId w:val="106"/>
        </w:numPr>
      </w:pPr>
      <w:r w:rsidRPr="00971F3C">
        <w:t xml:space="preserve">Click </w:t>
      </w:r>
      <w:r w:rsidRPr="00C95E48">
        <w:rPr>
          <w:rStyle w:val="Exploration-clickingChar"/>
        </w:rPr>
        <w:t>OK</w:t>
      </w:r>
      <w:r w:rsidRPr="00971F3C">
        <w:t>.  The screen should appear similar to the one below.</w:t>
      </w:r>
    </w:p>
    <w:p w14:paraId="019E3CF8" w14:textId="77777777" w:rsidR="00971F3C" w:rsidRPr="00971F3C" w:rsidRDefault="003A7024" w:rsidP="00AA53BC">
      <w:pPr>
        <w:pStyle w:val="BodyText1"/>
      </w:pPr>
      <w:r>
        <w:rPr>
          <w:noProof/>
        </w:rPr>
        <w:drawing>
          <wp:anchor distT="0" distB="0" distL="114300" distR="114300" simplePos="0" relativeHeight="251734528" behindDoc="1" locked="0" layoutInCell="1" allowOverlap="1" wp14:editId="2BDD2F65">
            <wp:simplePos x="0" y="0"/>
            <wp:positionH relativeFrom="margin">
              <wp:posOffset>1733550</wp:posOffset>
            </wp:positionH>
            <wp:positionV relativeFrom="paragraph">
              <wp:posOffset>168275</wp:posOffset>
            </wp:positionV>
            <wp:extent cx="4429125" cy="1666875"/>
            <wp:effectExtent l="19050" t="0" r="9525" b="0"/>
            <wp:wrapTight wrapText="bothSides">
              <wp:wrapPolygon edited="0">
                <wp:start x="-93" y="0"/>
                <wp:lineTo x="-93" y="21477"/>
                <wp:lineTo x="21646" y="21477"/>
                <wp:lineTo x="21646" y="0"/>
                <wp:lineTo x="-93" y="0"/>
              </wp:wrapPolygon>
            </wp:wrapTight>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grayscl/>
                    </a:blip>
                    <a:srcRect b="37500"/>
                    <a:stretch>
                      <a:fillRect/>
                    </a:stretch>
                  </pic:blipFill>
                  <pic:spPr bwMode="auto">
                    <a:xfrm>
                      <a:off x="0" y="0"/>
                      <a:ext cx="4429125" cy="1666875"/>
                    </a:xfrm>
                    <a:prstGeom prst="rect">
                      <a:avLst/>
                    </a:prstGeom>
                    <a:noFill/>
                    <a:ln w="9525">
                      <a:noFill/>
                      <a:miter lim="800000"/>
                      <a:headEnd/>
                      <a:tailEnd/>
                    </a:ln>
                  </pic:spPr>
                </pic:pic>
              </a:graphicData>
            </a:graphic>
          </wp:anchor>
        </w:drawing>
      </w:r>
    </w:p>
    <w:p w14:paraId="2E95A107" w14:textId="77777777" w:rsidR="004721F4" w:rsidRDefault="004721F4" w:rsidP="00AA53BC">
      <w:pPr>
        <w:pStyle w:val="BodyText1"/>
      </w:pPr>
    </w:p>
    <w:p w14:paraId="3D4F6675" w14:textId="77777777" w:rsidR="004721F4" w:rsidRDefault="004721F4" w:rsidP="00AA53BC">
      <w:pPr>
        <w:pStyle w:val="BodyText1"/>
      </w:pPr>
    </w:p>
    <w:p w14:paraId="2A1A5E79" w14:textId="77777777" w:rsidR="004721F4" w:rsidRDefault="004721F4" w:rsidP="00AA53BC">
      <w:pPr>
        <w:pStyle w:val="BodyText1"/>
      </w:pPr>
    </w:p>
    <w:p w14:paraId="50A72086" w14:textId="77777777" w:rsidR="004721F4" w:rsidRDefault="003A7024" w:rsidP="00AA53BC">
      <w:pPr>
        <w:pStyle w:val="BodyText1"/>
      </w:pPr>
      <w:r>
        <w:tab/>
        <w:t>One Note</w:t>
      </w:r>
      <w:r>
        <w:tab/>
        <w:t>Project</w:t>
      </w:r>
    </w:p>
    <w:p w14:paraId="369782FB" w14:textId="77777777" w:rsidR="003A7024" w:rsidRDefault="003A7024" w:rsidP="00AA53BC">
      <w:pPr>
        <w:pStyle w:val="BodyText1"/>
      </w:pPr>
    </w:p>
    <w:p w14:paraId="6D88A9E7" w14:textId="77777777" w:rsidR="003A7024" w:rsidRDefault="003A7024" w:rsidP="00AA53BC">
      <w:pPr>
        <w:pStyle w:val="BodyText1"/>
      </w:pPr>
    </w:p>
    <w:p w14:paraId="2EEAF124" w14:textId="77777777" w:rsidR="004721F4" w:rsidRDefault="004721F4" w:rsidP="00AA53BC">
      <w:pPr>
        <w:pStyle w:val="BodyText1"/>
      </w:pPr>
    </w:p>
    <w:p w14:paraId="0631AD0D" w14:textId="77777777" w:rsidR="004721F4" w:rsidRDefault="004721F4" w:rsidP="00AA53BC">
      <w:pPr>
        <w:pStyle w:val="BodyText1"/>
      </w:pPr>
    </w:p>
    <w:p w14:paraId="3AC87D53" w14:textId="77777777" w:rsidR="004721F4" w:rsidRDefault="004721F4" w:rsidP="00AA53BC">
      <w:pPr>
        <w:pStyle w:val="BodyText1"/>
      </w:pPr>
    </w:p>
    <w:p w14:paraId="387CBC6F" w14:textId="77777777" w:rsidR="003A7024" w:rsidRDefault="003A7024" w:rsidP="00AA53BC">
      <w:pPr>
        <w:pStyle w:val="BodyText1"/>
      </w:pPr>
    </w:p>
    <w:p w14:paraId="2455BBA7" w14:textId="77777777" w:rsidR="00971F3C" w:rsidRPr="00971F3C" w:rsidRDefault="00971F3C" w:rsidP="00093CAE">
      <w:pPr>
        <w:pStyle w:val="Explorationsteps"/>
        <w:numPr>
          <w:ilvl w:val="0"/>
          <w:numId w:val="106"/>
        </w:numPr>
      </w:pPr>
      <w:r w:rsidRPr="00971F3C">
        <w:t xml:space="preserve">Go to the lower left and click </w:t>
      </w:r>
      <w:r w:rsidRPr="00C95E48">
        <w:rPr>
          <w:rStyle w:val="Exploration-clickingChar"/>
        </w:rPr>
        <w:t>Unfiled Notes</w:t>
      </w:r>
      <w:r w:rsidRPr="00971F3C">
        <w:t xml:space="preserve">.   The presentation should appear, embedded in a set of “notebook pages.”  </w:t>
      </w:r>
    </w:p>
    <w:p w14:paraId="080CBA88" w14:textId="77777777" w:rsidR="00971F3C" w:rsidRPr="00971F3C" w:rsidRDefault="00971F3C" w:rsidP="00093CAE">
      <w:pPr>
        <w:pStyle w:val="Explorationsteps"/>
        <w:numPr>
          <w:ilvl w:val="0"/>
          <w:numId w:val="106"/>
        </w:numPr>
      </w:pPr>
      <w:r w:rsidRPr="00971F3C">
        <w:t xml:space="preserve">Right click the </w:t>
      </w:r>
      <w:r w:rsidRPr="00C95E48">
        <w:rPr>
          <w:rStyle w:val="Exploration-clickingChar"/>
        </w:rPr>
        <w:t>Untitled page tab</w:t>
      </w:r>
      <w:r w:rsidRPr="00971F3C">
        <w:t xml:space="preserve"> to the left of the first page.  Select </w:t>
      </w:r>
      <w:r w:rsidRPr="00C95E48">
        <w:rPr>
          <w:rStyle w:val="Exploration-clickingChar"/>
        </w:rPr>
        <w:t>Move Page</w:t>
      </w:r>
      <w:r w:rsidRPr="00971F3C">
        <w:t xml:space="preserve"> to </w:t>
      </w:r>
      <w:r w:rsidRPr="00C95E48">
        <w:rPr>
          <w:rStyle w:val="Exploration-clickingChar"/>
        </w:rPr>
        <w:t>Another Section</w:t>
      </w:r>
      <w:r w:rsidRPr="00971F3C">
        <w:t xml:space="preserve">.  </w:t>
      </w:r>
    </w:p>
    <w:p w14:paraId="6B5CA41B" w14:textId="77777777" w:rsidR="00971F3C" w:rsidRPr="00971F3C" w:rsidRDefault="00971F3C" w:rsidP="00093CAE">
      <w:pPr>
        <w:pStyle w:val="Explorationsteps"/>
        <w:numPr>
          <w:ilvl w:val="0"/>
          <w:numId w:val="106"/>
        </w:numPr>
      </w:pPr>
      <w:r w:rsidRPr="00971F3C">
        <w:t xml:space="preserve">Select </w:t>
      </w:r>
      <w:r w:rsidRPr="00C95E48">
        <w:rPr>
          <w:rStyle w:val="Exploration-clickingChar"/>
        </w:rPr>
        <w:t>Drafts</w:t>
      </w:r>
      <w:r w:rsidRPr="00971F3C">
        <w:t xml:space="preserve"> from the </w:t>
      </w:r>
      <w:r w:rsidRPr="00971F3C">
        <w:rPr>
          <w:b/>
        </w:rPr>
        <w:t>Move Pages to</w:t>
      </w:r>
      <w:r w:rsidRPr="00971F3C">
        <w:t xml:space="preserve">: list and click </w:t>
      </w:r>
      <w:r w:rsidRPr="00C95E48">
        <w:rPr>
          <w:rStyle w:val="Exploration-clickingChar"/>
        </w:rPr>
        <w:t>Move.</w:t>
      </w:r>
    </w:p>
    <w:p w14:paraId="5C10A28F" w14:textId="77777777" w:rsidR="00971F3C" w:rsidRPr="00971F3C" w:rsidRDefault="00971F3C" w:rsidP="00093CAE">
      <w:pPr>
        <w:pStyle w:val="Explorationsteps"/>
        <w:numPr>
          <w:ilvl w:val="0"/>
          <w:numId w:val="106"/>
        </w:numPr>
      </w:pPr>
      <w:r w:rsidRPr="00971F3C">
        <w:t xml:space="preserve">Click </w:t>
      </w:r>
      <w:r w:rsidRPr="00C95E48">
        <w:rPr>
          <w:rStyle w:val="Exploration-clickingChar"/>
        </w:rPr>
        <w:t>Drafts</w:t>
      </w:r>
      <w:r w:rsidRPr="00971F3C">
        <w:t xml:space="preserve"> in the left navigation pane.  Click </w:t>
      </w:r>
      <w:r w:rsidRPr="00C95E48">
        <w:rPr>
          <w:rStyle w:val="Exploration-clickingChar"/>
        </w:rPr>
        <w:t>Untitled</w:t>
      </w:r>
      <w:r w:rsidRPr="00971F3C">
        <w:t xml:space="preserve"> page to open the presentation.  The cursor will be blinking in a title box at the top left.  Type </w:t>
      </w:r>
      <w:r w:rsidRPr="00C95E48">
        <w:rPr>
          <w:rStyle w:val="Exploration-typingChar"/>
        </w:rPr>
        <w:t>PPT Draft 1</w:t>
      </w:r>
      <w:r w:rsidRPr="00971F3C">
        <w:t xml:space="preserve">.  Note that the title now appears on the tab to the left. </w:t>
      </w:r>
    </w:p>
    <w:p w14:paraId="05392072" w14:textId="77777777" w:rsidR="00971F3C" w:rsidRPr="00971F3C" w:rsidRDefault="00971F3C" w:rsidP="00093CAE">
      <w:pPr>
        <w:pStyle w:val="Explorationsteps"/>
        <w:numPr>
          <w:ilvl w:val="0"/>
          <w:numId w:val="106"/>
        </w:numPr>
      </w:pPr>
      <w:r w:rsidRPr="00971F3C">
        <w:t xml:space="preserve">Click the </w:t>
      </w:r>
      <w:r w:rsidRPr="00C95E48">
        <w:rPr>
          <w:rStyle w:val="Exploration-clickingChar"/>
        </w:rPr>
        <w:t>Office</w:t>
      </w:r>
      <w:r w:rsidRPr="00971F3C">
        <w:t xml:space="preserve"> button and then select </w:t>
      </w:r>
      <w:r w:rsidRPr="00C95E48">
        <w:rPr>
          <w:rStyle w:val="Exploration-clickingChar"/>
        </w:rPr>
        <w:t>Save As</w:t>
      </w:r>
      <w:r w:rsidRPr="00971F3C">
        <w:t xml:space="preserve">.  A dialog box will automatically open that will save the document as a draft in the One Note Notebooks folder on your hard drive.  Make sure </w:t>
      </w:r>
      <w:r w:rsidRPr="00C95E48">
        <w:rPr>
          <w:rStyle w:val="Exploration-clickingChar"/>
        </w:rPr>
        <w:t>Current Section</w:t>
      </w:r>
      <w:r w:rsidRPr="00971F3C">
        <w:t xml:space="preserve"> is selected and click </w:t>
      </w:r>
      <w:r w:rsidRPr="00C95E48">
        <w:rPr>
          <w:rStyle w:val="Exploration-clickingChar"/>
        </w:rPr>
        <w:t>Save</w:t>
      </w:r>
      <w:r w:rsidRPr="00971F3C">
        <w:t>.</w:t>
      </w:r>
    </w:p>
    <w:p w14:paraId="7B9E5661" w14:textId="77777777" w:rsidR="00971F3C" w:rsidRPr="00971F3C" w:rsidRDefault="00971F3C" w:rsidP="003A7024">
      <w:pPr>
        <w:pStyle w:val="Explorationsteps"/>
      </w:pPr>
    </w:p>
    <w:p w14:paraId="0464C473" w14:textId="77777777" w:rsidR="00971F3C" w:rsidRPr="00971F3C" w:rsidRDefault="00971F3C" w:rsidP="007D7D06">
      <w:pPr>
        <w:pStyle w:val="Exploration-name"/>
      </w:pPr>
      <w:r w:rsidRPr="00971F3C">
        <w:t>Editing in One Note</w:t>
      </w:r>
    </w:p>
    <w:p w14:paraId="28D110F9" w14:textId="77777777" w:rsidR="00971F3C" w:rsidRPr="00971F3C" w:rsidRDefault="00971F3C" w:rsidP="00AA53BC">
      <w:pPr>
        <w:pStyle w:val="BodyText1"/>
      </w:pPr>
    </w:p>
    <w:p w14:paraId="7784E5D6" w14:textId="77777777" w:rsidR="00971F3C" w:rsidRDefault="00971F3C" w:rsidP="00AA53BC">
      <w:pPr>
        <w:pStyle w:val="BodyText1"/>
      </w:pPr>
      <w:r w:rsidRPr="00971F3C">
        <w:t>Editing in One Note is easy because you can use any of the tools available to you with a Tablet PC.  Your team editors will be able to make hand-written notes, type notes, insert pictures and sound, add hyperlinks, or other types of notations.  Because the work is handled digitally, team members can view everything in full color, access the Internet and other files easily while working, and save paper.</w:t>
      </w:r>
    </w:p>
    <w:p w14:paraId="40724A96" w14:textId="77777777" w:rsidR="00E9569F" w:rsidRPr="00E9569F" w:rsidRDefault="00E9569F" w:rsidP="007D7D06">
      <w:pPr>
        <w:pStyle w:val="Explorationsteps"/>
        <w:ind w:firstLine="0"/>
      </w:pPr>
      <w:r>
        <w:rPr>
          <w:b/>
        </w:rPr>
        <w:t>Note:</w:t>
      </w:r>
      <w:r>
        <w:t xml:space="preserve">  If you do not have a Tablet PC, most of your edits can be made by typing notes into text boxes.</w:t>
      </w:r>
    </w:p>
    <w:p w14:paraId="7BA44277" w14:textId="77777777" w:rsidR="00971F3C" w:rsidRPr="00971F3C" w:rsidRDefault="00971F3C" w:rsidP="00093CAE">
      <w:pPr>
        <w:pStyle w:val="Explorationsteps"/>
        <w:numPr>
          <w:ilvl w:val="0"/>
          <w:numId w:val="107"/>
        </w:numPr>
      </w:pPr>
      <w:r w:rsidRPr="00971F3C">
        <w:t>If necessary, open MS Office One Note 2007</w:t>
      </w:r>
      <w:r w:rsidR="0027020C">
        <w:t>.</w:t>
      </w:r>
      <w:r w:rsidRPr="00971F3C">
        <w:t xml:space="preserve">  Your project folder will automatically open, as well.   Open the </w:t>
      </w:r>
      <w:r w:rsidRPr="00971F3C">
        <w:rPr>
          <w:b/>
        </w:rPr>
        <w:t xml:space="preserve">Drafts </w:t>
      </w:r>
      <w:r w:rsidRPr="00971F3C">
        <w:t>section.</w:t>
      </w:r>
    </w:p>
    <w:p w14:paraId="6796D799" w14:textId="77777777" w:rsidR="00971F3C" w:rsidRPr="00971F3C" w:rsidRDefault="00971F3C" w:rsidP="00093CAE">
      <w:pPr>
        <w:pStyle w:val="Explorationsteps"/>
        <w:numPr>
          <w:ilvl w:val="0"/>
          <w:numId w:val="107"/>
        </w:numPr>
      </w:pPr>
      <w:r w:rsidRPr="00971F3C">
        <w:t xml:space="preserve">Place the cursor anywhere on </w:t>
      </w:r>
      <w:r w:rsidRPr="00971F3C">
        <w:rPr>
          <w:b/>
        </w:rPr>
        <w:t>slide 1</w:t>
      </w:r>
      <w:r w:rsidRPr="00971F3C">
        <w:t xml:space="preserve"> and type </w:t>
      </w:r>
      <w:r w:rsidRPr="000874DE">
        <w:rPr>
          <w:rStyle w:val="Exploration-typingChar"/>
        </w:rPr>
        <w:t>Sound should be added as an introduction</w:t>
      </w:r>
      <w:r w:rsidRPr="00971F3C">
        <w:t xml:space="preserve">.   Also make a note that </w:t>
      </w:r>
      <w:r w:rsidRPr="000874DE">
        <w:rPr>
          <w:rStyle w:val="Exploration-typingChar"/>
        </w:rPr>
        <w:t>there are sound files available in the project stored files</w:t>
      </w:r>
      <w:r w:rsidRPr="00971F3C">
        <w:t>. Make the following edits on slides 2 through 7:</w:t>
      </w:r>
    </w:p>
    <w:p w14:paraId="20D9F8E7" w14:textId="77777777" w:rsidR="00971F3C" w:rsidRPr="00971F3C" w:rsidRDefault="00971F3C" w:rsidP="00093CAE">
      <w:pPr>
        <w:pStyle w:val="Explorationsteps"/>
        <w:numPr>
          <w:ilvl w:val="0"/>
          <w:numId w:val="107"/>
        </w:numPr>
      </w:pPr>
      <w:r w:rsidRPr="00971F3C">
        <w:rPr>
          <w:b/>
        </w:rPr>
        <w:t>Slide 2</w:t>
      </w:r>
      <w:r w:rsidRPr="00971F3C">
        <w:t>:  Using the table</w:t>
      </w:r>
      <w:r w:rsidR="000874DE">
        <w:t>t</w:t>
      </w:r>
      <w:r w:rsidRPr="00971F3C">
        <w:t xml:space="preserve"> pen, make notes to left-justify the title and the first line of the poem.  Also ask what sound file is being used.</w:t>
      </w:r>
    </w:p>
    <w:p w14:paraId="652E741B" w14:textId="77777777" w:rsidR="00971F3C" w:rsidRPr="00971F3C" w:rsidRDefault="00971F3C" w:rsidP="00093CAE">
      <w:pPr>
        <w:pStyle w:val="Explorationsteps"/>
        <w:numPr>
          <w:ilvl w:val="0"/>
          <w:numId w:val="107"/>
        </w:numPr>
      </w:pPr>
      <w:r w:rsidRPr="00971F3C">
        <w:rPr>
          <w:b/>
        </w:rPr>
        <w:t>Slide 3</w:t>
      </w:r>
      <w:r w:rsidRPr="00971F3C">
        <w:t xml:space="preserve">:  The slide needs a graphic.  Place the cursor anywhere in the bottom left of the slide.  Click </w:t>
      </w:r>
      <w:r w:rsidRPr="000874DE">
        <w:rPr>
          <w:rStyle w:val="Exploration-clickingChar"/>
        </w:rPr>
        <w:t>Insert</w:t>
      </w:r>
      <w:r w:rsidRPr="00971F3C">
        <w:t xml:space="preserve"> in the top task bar and select </w:t>
      </w:r>
      <w:r w:rsidRPr="000874DE">
        <w:rPr>
          <w:rStyle w:val="Exploration-clickingChar"/>
        </w:rPr>
        <w:t>Hyperlink</w:t>
      </w:r>
      <w:r w:rsidRPr="00971F3C">
        <w:t xml:space="preserve">.  Browse and select the file titled </w:t>
      </w:r>
      <w:r w:rsidR="00E9569F">
        <w:rPr>
          <w:rStyle w:val="Exploration-clickingChar"/>
        </w:rPr>
        <w:t>T</w:t>
      </w:r>
      <w:r w:rsidRPr="000874DE">
        <w:rPr>
          <w:rStyle w:val="Exploration-clickingChar"/>
        </w:rPr>
        <w:t>ree</w:t>
      </w:r>
      <w:r w:rsidRPr="00971F3C">
        <w:t xml:space="preserve"> in </w:t>
      </w:r>
      <w:r w:rsidR="000874DE">
        <w:t xml:space="preserve">a folder of pictures </w:t>
      </w:r>
      <w:r w:rsidR="000874DE">
        <w:lastRenderedPageBreak/>
        <w:t>and sounds for the Power Point located in your Student Files folder</w:t>
      </w:r>
      <w:r w:rsidRPr="00971F3C">
        <w:t xml:space="preserve">.  Click </w:t>
      </w:r>
      <w:r w:rsidRPr="000874DE">
        <w:rPr>
          <w:rStyle w:val="Exploration-clickingChar"/>
        </w:rPr>
        <w:t>OK</w:t>
      </w:r>
      <w:r w:rsidRPr="00971F3C">
        <w:t xml:space="preserve">.  </w:t>
      </w:r>
    </w:p>
    <w:p w14:paraId="422926DF" w14:textId="77777777" w:rsidR="00971F3C" w:rsidRPr="00971F3C" w:rsidRDefault="007D7D06" w:rsidP="007D7D06">
      <w:pPr>
        <w:pStyle w:val="Explorationsteps"/>
      </w:pPr>
      <w:r>
        <w:tab/>
      </w:r>
      <w:r w:rsidR="00971F3C" w:rsidRPr="00971F3C">
        <w:t xml:space="preserve">In the </w:t>
      </w:r>
      <w:r w:rsidR="00971F3C" w:rsidRPr="00971F3C">
        <w:rPr>
          <w:b/>
        </w:rPr>
        <w:t>Text to display</w:t>
      </w:r>
      <w:r w:rsidR="00971F3C" w:rsidRPr="00971F3C">
        <w:t xml:space="preserve">: box of the </w:t>
      </w:r>
      <w:r w:rsidR="00971F3C" w:rsidRPr="00971F3C">
        <w:rPr>
          <w:b/>
        </w:rPr>
        <w:t>Hyperlink</w:t>
      </w:r>
      <w:r w:rsidR="00971F3C" w:rsidRPr="00971F3C">
        <w:t xml:space="preserve"> dialog box, replace tree with </w:t>
      </w:r>
      <w:r w:rsidR="00971F3C" w:rsidRPr="000874DE">
        <w:rPr>
          <w:rStyle w:val="Exploration-typingChar"/>
        </w:rPr>
        <w:t>Insert this picture from our stored files somewhere on this slide</w:t>
      </w:r>
      <w:r w:rsidR="00971F3C" w:rsidRPr="00971F3C">
        <w:t>.</w:t>
      </w:r>
    </w:p>
    <w:p w14:paraId="3FC5048A" w14:textId="77777777" w:rsidR="00971F3C" w:rsidRPr="00971F3C" w:rsidRDefault="007D7D06" w:rsidP="00AA53BC">
      <w:pPr>
        <w:pStyle w:val="BodyText1"/>
      </w:pPr>
      <w:r>
        <w:tab/>
      </w:r>
      <w:r>
        <w:tab/>
      </w:r>
      <w:r>
        <w:tab/>
      </w:r>
      <w:r w:rsidR="00971F3C" w:rsidRPr="00971F3C">
        <w:t xml:space="preserve">Go back to </w:t>
      </w:r>
      <w:r w:rsidR="00971F3C" w:rsidRPr="000874DE">
        <w:rPr>
          <w:b/>
        </w:rPr>
        <w:t>slide 3</w:t>
      </w:r>
      <w:r w:rsidR="00971F3C" w:rsidRPr="00971F3C">
        <w:t xml:space="preserve">, click on the </w:t>
      </w:r>
      <w:r w:rsidR="00971F3C" w:rsidRPr="000874DE">
        <w:rPr>
          <w:rStyle w:val="Exploration-clickingChar"/>
        </w:rPr>
        <w:t>hyperlink</w:t>
      </w:r>
      <w:r w:rsidR="00971F3C" w:rsidRPr="00971F3C">
        <w:t xml:space="preserve"> and observe what happens.</w:t>
      </w:r>
    </w:p>
    <w:p w14:paraId="044BFF93" w14:textId="77777777" w:rsidR="00971F3C" w:rsidRPr="00971F3C" w:rsidRDefault="00971F3C" w:rsidP="00AA53BC">
      <w:pPr>
        <w:pStyle w:val="BodyText1"/>
      </w:pPr>
      <w:r w:rsidRPr="00971F3C">
        <w:t xml:space="preserve">The font size on this slide is too small.  Experiment with different font sizes and make a suggestion.  </w:t>
      </w:r>
    </w:p>
    <w:p w14:paraId="72984AEB" w14:textId="77777777" w:rsidR="00971F3C" w:rsidRPr="00971F3C" w:rsidRDefault="00971F3C" w:rsidP="00093CAE">
      <w:pPr>
        <w:pStyle w:val="Explorationsteps"/>
        <w:numPr>
          <w:ilvl w:val="0"/>
          <w:numId w:val="107"/>
        </w:numPr>
        <w:rPr>
          <w:b/>
        </w:rPr>
      </w:pPr>
      <w:r w:rsidRPr="00971F3C">
        <w:rPr>
          <w:b/>
        </w:rPr>
        <w:t>Slide 4</w:t>
      </w:r>
      <w:r w:rsidRPr="00971F3C">
        <w:t xml:space="preserve">:  The map on </w:t>
      </w:r>
      <w:r w:rsidRPr="00971F3C">
        <w:rPr>
          <w:b/>
        </w:rPr>
        <w:t>slide 4</w:t>
      </w:r>
      <w:r w:rsidRPr="00971F3C">
        <w:t xml:space="preserve"> is not of the central region and needs to be replaced.  The student files, picture/sounds folder</w:t>
      </w:r>
      <w:r w:rsidR="000874DE">
        <w:t>,</w:t>
      </w:r>
      <w:r w:rsidRPr="00971F3C">
        <w:t xml:space="preserve"> contains a picture of a coffee plantation that would enhance this slide.  Suggest in some way that it be added.  </w:t>
      </w:r>
    </w:p>
    <w:p w14:paraId="577F1321" w14:textId="77777777" w:rsidR="00971F3C" w:rsidRPr="00971F3C" w:rsidRDefault="00971F3C" w:rsidP="00093CAE">
      <w:pPr>
        <w:pStyle w:val="Explorationsteps"/>
        <w:numPr>
          <w:ilvl w:val="0"/>
          <w:numId w:val="107"/>
        </w:numPr>
        <w:rPr>
          <w:b/>
        </w:rPr>
      </w:pPr>
      <w:r w:rsidRPr="00971F3C">
        <w:rPr>
          <w:b/>
        </w:rPr>
        <w:t>Slide 5</w:t>
      </w:r>
      <w:r w:rsidRPr="00971F3C">
        <w:t xml:space="preserve">:  The art depicted on </w:t>
      </w:r>
      <w:r w:rsidRPr="000874DE">
        <w:rPr>
          <w:b/>
        </w:rPr>
        <w:t>slide 5</w:t>
      </w:r>
      <w:r w:rsidRPr="00971F3C">
        <w:t xml:space="preserve"> is historic, traditional Congolese art, while the description of the music is from more contemporary times.  Make notes of this.  Click the </w:t>
      </w:r>
      <w:r w:rsidRPr="000874DE">
        <w:rPr>
          <w:rStyle w:val="Exploration-clickingChar"/>
        </w:rPr>
        <w:t>New Page</w:t>
      </w:r>
      <w:r w:rsidRPr="00971F3C">
        <w:t xml:space="preserve"> icon at the top left of the section.  Notice that a new page appears below PPT Draft 1.  Direct students to this page.</w:t>
      </w:r>
    </w:p>
    <w:p w14:paraId="410DB945" w14:textId="77777777" w:rsidR="00971F3C" w:rsidRPr="00971F3C" w:rsidRDefault="007D7D06" w:rsidP="007D7D06">
      <w:pPr>
        <w:pStyle w:val="Explorationsteps"/>
      </w:pPr>
      <w:r>
        <w:tab/>
      </w:r>
      <w:r w:rsidR="00971F3C" w:rsidRPr="00971F3C">
        <w:t xml:space="preserve">Click </w:t>
      </w:r>
      <w:r w:rsidR="00971F3C" w:rsidRPr="000874DE">
        <w:rPr>
          <w:rStyle w:val="Exploration-clickingChar"/>
        </w:rPr>
        <w:t>Insert,</w:t>
      </w:r>
      <w:r w:rsidR="00971F3C" w:rsidRPr="00971F3C">
        <w:t xml:space="preserve"> select </w:t>
      </w:r>
      <w:r w:rsidR="00971F3C" w:rsidRPr="000874DE">
        <w:rPr>
          <w:rStyle w:val="Exploration-clickingChar"/>
        </w:rPr>
        <w:t>Pictures</w:t>
      </w:r>
      <w:r w:rsidR="00971F3C" w:rsidRPr="00971F3C">
        <w:t xml:space="preserve">, and then </w:t>
      </w:r>
      <w:r w:rsidR="00971F3C" w:rsidRPr="000874DE">
        <w:rPr>
          <w:rStyle w:val="Exploration-clickingChar"/>
        </w:rPr>
        <w:t>From Files</w:t>
      </w:r>
      <w:r w:rsidR="00971F3C" w:rsidRPr="00971F3C">
        <w:t xml:space="preserve">.  You should be automatically directed to the special picture/sounds folder in the student files.  If not, go to that folder and select the picture </w:t>
      </w:r>
      <w:r w:rsidR="00971F3C" w:rsidRPr="000874DE">
        <w:rPr>
          <w:rStyle w:val="Exploration-clickingChar"/>
        </w:rPr>
        <w:t xml:space="preserve">Central Africa Tam </w:t>
      </w:r>
      <w:proofErr w:type="spellStart"/>
      <w:r w:rsidR="00971F3C" w:rsidRPr="000874DE">
        <w:rPr>
          <w:rStyle w:val="Exploration-clickingChar"/>
        </w:rPr>
        <w:t>Tam</w:t>
      </w:r>
      <w:proofErr w:type="spellEnd"/>
      <w:r w:rsidR="00971F3C" w:rsidRPr="00971F3C">
        <w:t xml:space="preserve">.  Click </w:t>
      </w:r>
      <w:r w:rsidR="00971F3C" w:rsidRPr="000874DE">
        <w:rPr>
          <w:rStyle w:val="Exploration-clickingChar"/>
        </w:rPr>
        <w:t>Open</w:t>
      </w:r>
      <w:r w:rsidR="00971F3C" w:rsidRPr="00971F3C">
        <w:t xml:space="preserve">.  The picture will be inserted in the new page.  </w:t>
      </w:r>
    </w:p>
    <w:p w14:paraId="46897591" w14:textId="77777777" w:rsidR="00971F3C" w:rsidRPr="00971F3C" w:rsidRDefault="007D7D06" w:rsidP="007D7D06">
      <w:pPr>
        <w:pStyle w:val="Explorationsteps"/>
      </w:pPr>
      <w:r>
        <w:tab/>
      </w:r>
      <w:r w:rsidR="00971F3C" w:rsidRPr="00971F3C">
        <w:t xml:space="preserve">Type a note by the picture </w:t>
      </w:r>
      <w:r w:rsidR="00971F3C" w:rsidRPr="000874DE">
        <w:rPr>
          <w:rStyle w:val="Exploration-typingChar"/>
        </w:rPr>
        <w:t xml:space="preserve">directing students to research the Tam </w:t>
      </w:r>
      <w:proofErr w:type="spellStart"/>
      <w:r w:rsidR="00971F3C" w:rsidRPr="000874DE">
        <w:rPr>
          <w:rStyle w:val="Exploration-typingChar"/>
        </w:rPr>
        <w:t>Tam</w:t>
      </w:r>
      <w:proofErr w:type="spellEnd"/>
      <w:r w:rsidR="00971F3C" w:rsidRPr="00971F3C">
        <w:t>, place the picture in the slide with a title, and add music (there is a Drum sound in the stored files).</w:t>
      </w:r>
    </w:p>
    <w:p w14:paraId="22700BED" w14:textId="77777777" w:rsidR="00971F3C" w:rsidRPr="00971F3C" w:rsidRDefault="00971F3C" w:rsidP="00093CAE">
      <w:pPr>
        <w:pStyle w:val="Explorationsteps"/>
        <w:numPr>
          <w:ilvl w:val="0"/>
          <w:numId w:val="107"/>
        </w:numPr>
      </w:pPr>
      <w:r w:rsidRPr="00971F3C">
        <w:rPr>
          <w:b/>
        </w:rPr>
        <w:t>Slide 6:</w:t>
      </w:r>
      <w:r w:rsidRPr="00971F3C">
        <w:t xml:space="preserve">  A map and graphics should be added.</w:t>
      </w:r>
    </w:p>
    <w:p w14:paraId="3F864B2E" w14:textId="77777777" w:rsidR="00971F3C" w:rsidRPr="00971F3C" w:rsidRDefault="00971F3C" w:rsidP="00093CAE">
      <w:pPr>
        <w:pStyle w:val="Explorationsteps"/>
        <w:numPr>
          <w:ilvl w:val="0"/>
          <w:numId w:val="107"/>
        </w:numPr>
      </w:pPr>
      <w:r w:rsidRPr="00971F3C">
        <w:rPr>
          <w:b/>
        </w:rPr>
        <w:t>Slide 7:</w:t>
      </w:r>
      <w:r w:rsidRPr="00971F3C">
        <w:t xml:space="preserve">  There are misspelled words.  Someone saved a picture of a thumb piano to the stored files.  Also, music students have actually made models of thumb pianos in class.  How can those be incorporated into the PowerPoint presentation?   Sound should be added.</w:t>
      </w:r>
    </w:p>
    <w:p w14:paraId="1DFEF383" w14:textId="77777777" w:rsidR="00971F3C" w:rsidRPr="00971F3C" w:rsidRDefault="00971F3C" w:rsidP="00093CAE">
      <w:pPr>
        <w:pStyle w:val="Explorationsteps"/>
        <w:numPr>
          <w:ilvl w:val="0"/>
          <w:numId w:val="107"/>
        </w:numPr>
      </w:pPr>
      <w:r w:rsidRPr="00971F3C">
        <w:t xml:space="preserve">Save </w:t>
      </w:r>
      <w:r w:rsidR="000874DE">
        <w:t xml:space="preserve">the </w:t>
      </w:r>
      <w:r w:rsidRPr="00971F3C">
        <w:t xml:space="preserve">file </w:t>
      </w:r>
      <w:r w:rsidR="000874DE">
        <w:t xml:space="preserve">as, </w:t>
      </w:r>
      <w:r w:rsidR="000874DE" w:rsidRPr="007D7D06">
        <w:rPr>
          <w:i/>
        </w:rPr>
        <w:t>[Your Name] Africa Continent One Note Edit</w:t>
      </w:r>
      <w:r w:rsidR="000874DE">
        <w:t xml:space="preserve"> </w:t>
      </w:r>
      <w:r w:rsidRPr="00971F3C">
        <w:t>and close.</w:t>
      </w:r>
    </w:p>
    <w:p w14:paraId="58D0AD39" w14:textId="77777777" w:rsidR="000874DE" w:rsidRDefault="000874DE" w:rsidP="005B0C8E">
      <w:pPr>
        <w:pStyle w:val="Unitsubheading"/>
      </w:pPr>
    </w:p>
    <w:p w14:paraId="58924C3B" w14:textId="77777777" w:rsidR="005B0C8E" w:rsidRPr="00A76F7C" w:rsidRDefault="001023BD" w:rsidP="005B0C8E">
      <w:pPr>
        <w:pStyle w:val="Unitsubheading"/>
      </w:pPr>
      <w:bookmarkStart w:id="137" w:name="_Toc227047746"/>
      <w:r>
        <w:t>Setting Up a Live Mesh Network</w:t>
      </w:r>
      <w:bookmarkEnd w:id="137"/>
    </w:p>
    <w:p w14:paraId="7F835C2E" w14:textId="77777777" w:rsidR="005B0C8E" w:rsidRDefault="001023BD" w:rsidP="00AA53BC">
      <w:pPr>
        <w:pStyle w:val="BodyText1"/>
      </w:pPr>
      <w:r>
        <w:t>Setting up a Live Mesh</w:t>
      </w:r>
      <w:r w:rsidR="000874DE" w:rsidRPr="000874DE">
        <w:t>®</w:t>
      </w:r>
      <w:r>
        <w:t xml:space="preserve"> network is easy!  You will be able to use the same Windows Live ID that you used to set up and access your Office Live workspace.  </w:t>
      </w:r>
    </w:p>
    <w:p w14:paraId="6D744E5D" w14:textId="77777777" w:rsidR="001023BD" w:rsidRDefault="001023BD" w:rsidP="00093CAE">
      <w:pPr>
        <w:pStyle w:val="Explorationsteps"/>
        <w:numPr>
          <w:ilvl w:val="0"/>
          <w:numId w:val="108"/>
        </w:numPr>
      </w:pPr>
      <w:r>
        <w:t xml:space="preserve">Go to the website </w:t>
      </w:r>
      <w:hyperlink r:id="rId75" w:history="1">
        <w:r w:rsidR="004721F4" w:rsidRPr="00B32E84">
          <w:rPr>
            <w:rStyle w:val="Hyperlink"/>
          </w:rPr>
          <w:t>https://www.mesh.com/Welcome/default.aspx</w:t>
        </w:r>
      </w:hyperlink>
      <w:r>
        <w:t>.</w:t>
      </w:r>
      <w:r w:rsidR="001823D6">
        <w:t xml:space="preserve">  A welcome page will appear.</w:t>
      </w:r>
    </w:p>
    <w:p w14:paraId="21EF3727" w14:textId="77777777" w:rsidR="001023BD" w:rsidRDefault="001823D6" w:rsidP="00093CAE">
      <w:pPr>
        <w:pStyle w:val="Explorationsteps"/>
        <w:numPr>
          <w:ilvl w:val="0"/>
          <w:numId w:val="108"/>
        </w:numPr>
      </w:pPr>
      <w:r>
        <w:lastRenderedPageBreak/>
        <w:t xml:space="preserve">Click </w:t>
      </w:r>
      <w:r w:rsidRPr="001823D6">
        <w:rPr>
          <w:rStyle w:val="Exploration-clickingChar"/>
        </w:rPr>
        <w:t>Sign In</w:t>
      </w:r>
      <w:r>
        <w:t xml:space="preserve">, read the agreement on the following page, and then click </w:t>
      </w:r>
      <w:r w:rsidRPr="001823D6">
        <w:rPr>
          <w:rStyle w:val="Exploration-clickingChar"/>
        </w:rPr>
        <w:t>I agree</w:t>
      </w:r>
      <w:r>
        <w:t xml:space="preserve">.  The next page shows hypothetical devices that you could add to your mesh, as well as the </w:t>
      </w:r>
      <w:r w:rsidRPr="001823D6">
        <w:rPr>
          <w:b/>
        </w:rPr>
        <w:t>Live Mesh Live Desktop</w:t>
      </w:r>
      <w:r>
        <w:t xml:space="preserve"> that is always accessible.  Go to the right side of the mesh and click the large orange </w:t>
      </w:r>
      <w:r w:rsidRPr="001823D6">
        <w:rPr>
          <w:rStyle w:val="Exploration-clickingChar"/>
        </w:rPr>
        <w:t>plus sign</w:t>
      </w:r>
      <w:r>
        <w:t>.  The mesh rotates so that the plus sign is in the center.</w:t>
      </w:r>
    </w:p>
    <w:p w14:paraId="7123A643" w14:textId="77777777" w:rsidR="001823D6" w:rsidRDefault="001823D6" w:rsidP="00093CAE">
      <w:pPr>
        <w:pStyle w:val="Explorationsteps"/>
        <w:numPr>
          <w:ilvl w:val="0"/>
          <w:numId w:val="108"/>
        </w:numPr>
      </w:pPr>
      <w:r>
        <w:t xml:space="preserve">Select your </w:t>
      </w:r>
      <w:r w:rsidRPr="001823D6">
        <w:rPr>
          <w:rStyle w:val="Exploration-clickingChar"/>
        </w:rPr>
        <w:t>system</w:t>
      </w:r>
      <w:r>
        <w:t xml:space="preserve"> in the </w:t>
      </w:r>
      <w:r w:rsidRPr="001823D6">
        <w:rPr>
          <w:b/>
        </w:rPr>
        <w:t>For:</w:t>
      </w:r>
      <w:r>
        <w:t xml:space="preserve"> box and click </w:t>
      </w:r>
      <w:r w:rsidRPr="000874DE">
        <w:rPr>
          <w:rStyle w:val="Exploration-clickingChar"/>
        </w:rPr>
        <w:t>Install</w:t>
      </w:r>
      <w:r>
        <w:t xml:space="preserve">.  Select </w:t>
      </w:r>
      <w:r w:rsidRPr="001823D6">
        <w:rPr>
          <w:rStyle w:val="Exploration-clickingChar"/>
        </w:rPr>
        <w:t>Run</w:t>
      </w:r>
      <w:r>
        <w:t xml:space="preserve"> in each of the next two dialog boxes that appear.</w:t>
      </w:r>
    </w:p>
    <w:p w14:paraId="7FAE4309" w14:textId="77777777" w:rsidR="001823D6" w:rsidRDefault="001823D6" w:rsidP="00093CAE">
      <w:pPr>
        <w:pStyle w:val="Explorationsteps"/>
        <w:numPr>
          <w:ilvl w:val="0"/>
          <w:numId w:val="108"/>
        </w:numPr>
      </w:pPr>
      <w:r>
        <w:t>Follow instructions for installation of software if it is not currently installed on your machine and for signing in.  Ask your instructor for assistance, if necessary.</w:t>
      </w:r>
    </w:p>
    <w:p w14:paraId="5B4EA348" w14:textId="77777777" w:rsidR="001823D6" w:rsidRPr="00A76F7C" w:rsidRDefault="001823D6" w:rsidP="00093CAE">
      <w:pPr>
        <w:pStyle w:val="Explorationsteps"/>
        <w:numPr>
          <w:ilvl w:val="0"/>
          <w:numId w:val="108"/>
        </w:numPr>
      </w:pPr>
      <w:r>
        <w:t>Live Mesh Wire should be installed on your machine and you should now be ready to set up folders for sharing.</w:t>
      </w:r>
    </w:p>
    <w:p w14:paraId="72DAFA76" w14:textId="77777777" w:rsidR="005B0C8E" w:rsidRPr="00A76F7C" w:rsidRDefault="005B0C8E" w:rsidP="008361F0">
      <w:pPr>
        <w:pStyle w:val="Explorationheading"/>
      </w:pPr>
      <w:bookmarkStart w:id="138" w:name="_Toc224631124"/>
      <w:bookmarkStart w:id="139" w:name="_Toc227047747"/>
      <w:r w:rsidRPr="00A76F7C">
        <w:t xml:space="preserve">Explore: </w:t>
      </w:r>
      <w:bookmarkEnd w:id="138"/>
      <w:r w:rsidR="008361F0">
        <w:t xml:space="preserve"> Navigating the Live Mesh Website</w:t>
      </w:r>
      <w:bookmarkEnd w:id="139"/>
    </w:p>
    <w:p w14:paraId="55C783FE" w14:textId="77777777" w:rsidR="00464D5C" w:rsidRDefault="00464D5C" w:rsidP="00AA53BC">
      <w:pPr>
        <w:pStyle w:val="BodyText1"/>
      </w:pPr>
      <w:r>
        <w:t>When you are logged in to Live Mesh, you can choose to view three different windows:</w:t>
      </w:r>
    </w:p>
    <w:p w14:paraId="621F7C2A" w14:textId="77777777" w:rsidR="00464D5C" w:rsidRDefault="00464D5C" w:rsidP="00093CAE">
      <w:pPr>
        <w:pStyle w:val="BodyTextbulletpoints"/>
        <w:numPr>
          <w:ilvl w:val="0"/>
          <w:numId w:val="35"/>
        </w:numPr>
      </w:pPr>
      <w:r>
        <w:rPr>
          <w:u w:val="single"/>
        </w:rPr>
        <w:t>Desktop.</w:t>
      </w:r>
      <w:r>
        <w:t xml:space="preserve">  The Desktop is very similar to the desktop on your laptop or PC in that it shows files and folders available for your easy access.  Click </w:t>
      </w:r>
      <w:r w:rsidRPr="00464D5C">
        <w:rPr>
          <w:rStyle w:val="Exploration-clickingChar"/>
        </w:rPr>
        <w:t>Desktop</w:t>
      </w:r>
      <w:r>
        <w:t xml:space="preserve"> in the taskbar at the top of the screen.  There should be only one folder on your desktop, one titled </w:t>
      </w:r>
      <w:r w:rsidRPr="00464D5C">
        <w:rPr>
          <w:i/>
        </w:rPr>
        <w:t xml:space="preserve">Create </w:t>
      </w:r>
      <w:r w:rsidR="00977574">
        <w:rPr>
          <w:i/>
        </w:rPr>
        <w:t>n</w:t>
      </w:r>
      <w:r w:rsidRPr="00464D5C">
        <w:rPr>
          <w:i/>
        </w:rPr>
        <w:t xml:space="preserve">ew </w:t>
      </w:r>
      <w:r w:rsidR="00977574">
        <w:rPr>
          <w:i/>
        </w:rPr>
        <w:t>f</w:t>
      </w:r>
      <w:r w:rsidRPr="00464D5C">
        <w:rPr>
          <w:i/>
        </w:rPr>
        <w:t>older</w:t>
      </w:r>
      <w:r>
        <w:t>.</w:t>
      </w:r>
    </w:p>
    <w:p w14:paraId="6CEB4FBD" w14:textId="77777777" w:rsidR="00464D5C" w:rsidRDefault="00464D5C" w:rsidP="00093CAE">
      <w:pPr>
        <w:pStyle w:val="BodyTextbulletpoints"/>
        <w:numPr>
          <w:ilvl w:val="0"/>
          <w:numId w:val="35"/>
        </w:numPr>
      </w:pPr>
      <w:r>
        <w:rPr>
          <w:u w:val="single"/>
        </w:rPr>
        <w:t>Devices.</w:t>
      </w:r>
      <w:r>
        <w:t xml:space="preserve">  This screen shows all the machines that have been added to your mesh.  You can connect with any of these.  Currently, your devices should include the Live Desktop and the machine on which you are presently working.  Click </w:t>
      </w:r>
      <w:r w:rsidRPr="00464D5C">
        <w:rPr>
          <w:rStyle w:val="Exploration-clickingChar"/>
        </w:rPr>
        <w:t>Devices</w:t>
      </w:r>
      <w:r>
        <w:t xml:space="preserve"> to see what machines are included on your mesh.</w:t>
      </w:r>
    </w:p>
    <w:p w14:paraId="1A5F08DD" w14:textId="77777777" w:rsidR="00B7776D" w:rsidRDefault="00464D5C" w:rsidP="00093CAE">
      <w:pPr>
        <w:pStyle w:val="BodyTextbulletpoints"/>
        <w:numPr>
          <w:ilvl w:val="0"/>
          <w:numId w:val="35"/>
        </w:numPr>
      </w:pPr>
      <w:r>
        <w:rPr>
          <w:u w:val="single"/>
        </w:rPr>
        <w:t>News.</w:t>
      </w:r>
      <w:r>
        <w:t xml:space="preserve">  The news screen provides you with a list of recent activity to the Live Mesh site.  </w:t>
      </w:r>
    </w:p>
    <w:p w14:paraId="4AE3BBDC" w14:textId="77777777" w:rsidR="00B7776D" w:rsidRDefault="00B7776D" w:rsidP="00B7776D">
      <w:pPr>
        <w:pStyle w:val="BodyTextbulletpoints"/>
      </w:pPr>
    </w:p>
    <w:p w14:paraId="1DAABBE5" w14:textId="77777777" w:rsidR="00B7776D" w:rsidRDefault="00464D5C" w:rsidP="00093CAE">
      <w:pPr>
        <w:pStyle w:val="Explorationsteps"/>
        <w:numPr>
          <w:ilvl w:val="0"/>
          <w:numId w:val="109"/>
        </w:numPr>
      </w:pPr>
      <w:r>
        <w:t xml:space="preserve">Click </w:t>
      </w:r>
      <w:r w:rsidRPr="00464D5C">
        <w:rPr>
          <w:rStyle w:val="Exploration-clickingChar"/>
        </w:rPr>
        <w:t>News</w:t>
      </w:r>
      <w:r>
        <w:t>.  The creation of your mesh should be listed.</w:t>
      </w:r>
      <w:r w:rsidR="00B7776D">
        <w:t xml:space="preserve">  </w:t>
      </w:r>
    </w:p>
    <w:p w14:paraId="39F6F2EB" w14:textId="77777777" w:rsidR="00AA53BC" w:rsidRDefault="00CD0CF2" w:rsidP="00093CAE">
      <w:pPr>
        <w:pStyle w:val="Explorationsteps"/>
        <w:numPr>
          <w:ilvl w:val="0"/>
          <w:numId w:val="109"/>
        </w:numPr>
      </w:pPr>
      <w:r>
        <w:t>Leave Live Mesh open for the next activity.</w:t>
      </w:r>
      <w:r w:rsidR="00AA53BC">
        <w:t xml:space="preserve">  </w:t>
      </w:r>
      <w:r>
        <w:t xml:space="preserve">The Devices screen should appear similar to the one below.  </w:t>
      </w:r>
    </w:p>
    <w:p w14:paraId="51D1FA16" w14:textId="77777777" w:rsidR="005B0C8E" w:rsidRDefault="00CD0CF2" w:rsidP="00093CAE">
      <w:pPr>
        <w:pStyle w:val="Explorationsteps"/>
        <w:numPr>
          <w:ilvl w:val="0"/>
          <w:numId w:val="109"/>
        </w:numPr>
      </w:pPr>
      <w:r>
        <w:t xml:space="preserve">Note the smaller navigation pane in the lower right corner, which appears if you click the </w:t>
      </w:r>
      <w:r w:rsidRPr="00CD0CF2">
        <w:rPr>
          <w:rStyle w:val="Exploration-clickingChar"/>
        </w:rPr>
        <w:t>Live Mesh</w:t>
      </w:r>
      <w:r>
        <w:t xml:space="preserve"> icon in the lower right task bar.</w:t>
      </w:r>
    </w:p>
    <w:p w14:paraId="7F73FA3A" w14:textId="77777777" w:rsidR="00CD0CF2" w:rsidRDefault="00CD0CF2" w:rsidP="00AA53BC">
      <w:pPr>
        <w:pStyle w:val="BodyText1"/>
      </w:pPr>
    </w:p>
    <w:p w14:paraId="1F5373EA" w14:textId="77777777" w:rsidR="00CD0CF2" w:rsidRPr="00B7776D" w:rsidRDefault="00CD0CF2" w:rsidP="00AA53BC">
      <w:pPr>
        <w:pStyle w:val="BodyText1"/>
        <w:jc w:val="right"/>
      </w:pPr>
      <w:r w:rsidRPr="00B7776D">
        <w:rPr>
          <w:noProof/>
        </w:rPr>
        <w:lastRenderedPageBreak/>
        <w:drawing>
          <wp:anchor distT="0" distB="0" distL="114300" distR="114300" simplePos="0" relativeHeight="251728384" behindDoc="1" locked="0" layoutInCell="1" allowOverlap="1" wp14:editId="5F6FF4B4">
            <wp:simplePos x="0" y="0"/>
            <wp:positionH relativeFrom="margin">
              <wp:posOffset>0</wp:posOffset>
            </wp:positionH>
            <wp:positionV relativeFrom="paragraph">
              <wp:posOffset>0</wp:posOffset>
            </wp:positionV>
            <wp:extent cx="5943600" cy="3562350"/>
            <wp:effectExtent l="19050" t="0" r="0" b="0"/>
            <wp:wrapTight wrapText="bothSides">
              <wp:wrapPolygon edited="0">
                <wp:start x="-69" y="0"/>
                <wp:lineTo x="-69" y="21484"/>
                <wp:lineTo x="21600" y="21484"/>
                <wp:lineTo x="21600" y="0"/>
                <wp:lineTo x="-69" y="0"/>
              </wp:wrapPolygon>
            </wp:wrapTight>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r w:rsidRPr="00B7776D">
        <w:t>Live Mesh Devices Screen</w:t>
      </w:r>
    </w:p>
    <w:p w14:paraId="5F92A09D" w14:textId="77777777" w:rsidR="00CD0CF2" w:rsidRDefault="00CD0CF2" w:rsidP="00AA53BC">
      <w:pPr>
        <w:pStyle w:val="BodyText1"/>
      </w:pPr>
    </w:p>
    <w:p w14:paraId="17288140" w14:textId="77777777" w:rsidR="00CD0CF2" w:rsidRDefault="00CD0CF2" w:rsidP="00CD0CF2">
      <w:pPr>
        <w:pStyle w:val="Exploration-name"/>
      </w:pPr>
      <w:r>
        <w:t>Creating a Folder for Your Project Work</w:t>
      </w:r>
    </w:p>
    <w:p w14:paraId="07F34267" w14:textId="77777777" w:rsidR="00CD0CF2" w:rsidRDefault="00CD0CF2" w:rsidP="00CD0CF2">
      <w:pPr>
        <w:pStyle w:val="Exploration-name"/>
      </w:pPr>
    </w:p>
    <w:p w14:paraId="1A472E34" w14:textId="77777777" w:rsidR="00CD0CF2" w:rsidRDefault="00CD0CF2" w:rsidP="00CD0CF2">
      <w:pPr>
        <w:pStyle w:val="Exploration-name"/>
        <w:rPr>
          <w:b w:val="0"/>
        </w:rPr>
      </w:pPr>
      <w:r>
        <w:rPr>
          <w:b w:val="0"/>
        </w:rPr>
        <w:t>If you know you will be using multiple computers for various assignments, installing and using Live Mesh ensures that your work will always be available.  The advantage of using Live Mesh over a storage site such as Office Live is that you can access the most recent document or version available.  For example, a document that was revised at home and stored on the home computer can be accessed by using Live Mesh, even if it was not placed in the Live Mesh desktop folders.</w:t>
      </w:r>
    </w:p>
    <w:p w14:paraId="37C450FD" w14:textId="77777777" w:rsidR="00CD0CF2" w:rsidRDefault="00CD0CF2" w:rsidP="00CD0CF2">
      <w:pPr>
        <w:pStyle w:val="Exploration-name"/>
        <w:rPr>
          <w:b w:val="0"/>
        </w:rPr>
      </w:pPr>
    </w:p>
    <w:p w14:paraId="0163DA6C" w14:textId="77777777" w:rsidR="00B7776D" w:rsidRDefault="00977574" w:rsidP="00093CAE">
      <w:pPr>
        <w:pStyle w:val="Explorationsteps"/>
        <w:numPr>
          <w:ilvl w:val="0"/>
          <w:numId w:val="110"/>
        </w:numPr>
      </w:pPr>
      <w:r>
        <w:t xml:space="preserve">If necessary, open and sign in to Live Mesh.  Click </w:t>
      </w:r>
      <w:r w:rsidRPr="008A3889">
        <w:rPr>
          <w:rStyle w:val="Exploration-clickingChar"/>
        </w:rPr>
        <w:t>Desktop</w:t>
      </w:r>
      <w:r>
        <w:t xml:space="preserve"> to access the Desktop screen.</w:t>
      </w:r>
      <w:r w:rsidR="00B7776D">
        <w:t xml:space="preserve"> </w:t>
      </w:r>
    </w:p>
    <w:p w14:paraId="6EBF12E9" w14:textId="77777777" w:rsidR="00B7776D" w:rsidRDefault="00977574" w:rsidP="00093CAE">
      <w:pPr>
        <w:pStyle w:val="Explorationsteps"/>
        <w:numPr>
          <w:ilvl w:val="0"/>
          <w:numId w:val="110"/>
        </w:numPr>
      </w:pPr>
      <w:r>
        <w:t xml:space="preserve">Double click </w:t>
      </w:r>
      <w:r w:rsidRPr="00977574">
        <w:rPr>
          <w:rStyle w:val="Exploration-clickingChar"/>
        </w:rPr>
        <w:t>Create new folder</w:t>
      </w:r>
      <w:r>
        <w:t xml:space="preserve"> to open the </w:t>
      </w:r>
      <w:r w:rsidRPr="00B7776D">
        <w:rPr>
          <w:b/>
        </w:rPr>
        <w:t>New Folder</w:t>
      </w:r>
      <w:r>
        <w:t xml:space="preserve"> dialog box.  In the </w:t>
      </w:r>
      <w:r w:rsidRPr="00B7776D">
        <w:rPr>
          <w:b/>
        </w:rPr>
        <w:t>Name:</w:t>
      </w:r>
      <w:r>
        <w:t xml:space="preserve"> box, type </w:t>
      </w:r>
      <w:r w:rsidRPr="00977574">
        <w:rPr>
          <w:rStyle w:val="Exploration-typingChar"/>
        </w:rPr>
        <w:t>[Your Name] Africa Newsletter</w:t>
      </w:r>
      <w:r>
        <w:t>.</w:t>
      </w:r>
    </w:p>
    <w:p w14:paraId="33455EE5" w14:textId="77777777" w:rsidR="00B7776D" w:rsidRDefault="00977574" w:rsidP="00093CAE">
      <w:pPr>
        <w:pStyle w:val="Explorationsteps"/>
        <w:numPr>
          <w:ilvl w:val="0"/>
          <w:numId w:val="110"/>
        </w:numPr>
      </w:pPr>
      <w:r>
        <w:t xml:space="preserve">Click </w:t>
      </w:r>
      <w:r w:rsidRPr="00977574">
        <w:rPr>
          <w:rStyle w:val="Exploration-clickingChar"/>
        </w:rPr>
        <w:t>Show synchronization options</w:t>
      </w:r>
      <w:r>
        <w:t xml:space="preserve">.  Make certain that </w:t>
      </w:r>
      <w:r w:rsidRPr="00977574">
        <w:rPr>
          <w:rStyle w:val="Exploration-clickingChar"/>
        </w:rPr>
        <w:t>When files are modified or added</w:t>
      </w:r>
      <w:r>
        <w:t xml:space="preserve"> is selected for each device.  Click </w:t>
      </w:r>
      <w:r w:rsidRPr="00977574">
        <w:rPr>
          <w:rStyle w:val="Exploration-clickingChar"/>
        </w:rPr>
        <w:t>OK.</w:t>
      </w:r>
      <w:r>
        <w:rPr>
          <w:rStyle w:val="Exploration-clickingChar"/>
        </w:rPr>
        <w:t xml:space="preserve"> </w:t>
      </w:r>
      <w:r>
        <w:t xml:space="preserve">   The folder now appears on your Live Desktop.</w:t>
      </w:r>
    </w:p>
    <w:p w14:paraId="07564BF0" w14:textId="77777777" w:rsidR="00B7776D" w:rsidRDefault="00B7776D" w:rsidP="00093CAE">
      <w:pPr>
        <w:pStyle w:val="Explorationsteps"/>
        <w:numPr>
          <w:ilvl w:val="0"/>
          <w:numId w:val="110"/>
        </w:numPr>
      </w:pPr>
      <w:r>
        <w:t>Dou</w:t>
      </w:r>
      <w:r w:rsidR="00977574">
        <w:t xml:space="preserve">ble click to open the folder.  A folder navigation pane </w:t>
      </w:r>
      <w:r w:rsidR="00876588">
        <w:t xml:space="preserve">and a news pane </w:t>
      </w:r>
      <w:r w:rsidR="00977574">
        <w:t xml:space="preserve">will appear </w:t>
      </w:r>
      <w:r w:rsidR="00876588">
        <w:t>that are</w:t>
      </w:r>
      <w:r w:rsidR="00977574">
        <w:t xml:space="preserve"> similar to the one</w:t>
      </w:r>
      <w:r w:rsidR="00876588">
        <w:t>s</w:t>
      </w:r>
      <w:r w:rsidR="00977574">
        <w:t xml:space="preserve"> below.</w:t>
      </w:r>
      <w:r>
        <w:t xml:space="preserve"> </w:t>
      </w:r>
    </w:p>
    <w:p w14:paraId="14ABFA60" w14:textId="77777777" w:rsidR="00876588" w:rsidRDefault="00876588" w:rsidP="00093CAE">
      <w:pPr>
        <w:pStyle w:val="Explorationsteps"/>
        <w:numPr>
          <w:ilvl w:val="0"/>
          <w:numId w:val="110"/>
        </w:numPr>
      </w:pPr>
      <w:r>
        <w:t>Leave Live Mesh and the navigation pane open for the next activity.</w:t>
      </w:r>
    </w:p>
    <w:p w14:paraId="24B0F398" w14:textId="77777777" w:rsidR="00977574" w:rsidRDefault="00977574" w:rsidP="00632D6C">
      <w:pPr>
        <w:pStyle w:val="Explorationsteps"/>
      </w:pPr>
      <w:r>
        <w:rPr>
          <w:noProof/>
        </w:rPr>
        <w:lastRenderedPageBreak/>
        <w:drawing>
          <wp:anchor distT="0" distB="0" distL="114300" distR="114300" simplePos="0" relativeHeight="251729408" behindDoc="1" locked="0" layoutInCell="1" allowOverlap="1" wp14:editId="650B9460">
            <wp:simplePos x="0" y="0"/>
            <wp:positionH relativeFrom="margin">
              <wp:posOffset>228600</wp:posOffset>
            </wp:positionH>
            <wp:positionV relativeFrom="paragraph">
              <wp:posOffset>226695</wp:posOffset>
            </wp:positionV>
            <wp:extent cx="5943600" cy="3562350"/>
            <wp:effectExtent l="19050" t="0" r="0" b="0"/>
            <wp:wrapTight wrapText="bothSides">
              <wp:wrapPolygon edited="0">
                <wp:start x="-69" y="0"/>
                <wp:lineTo x="-69" y="21484"/>
                <wp:lineTo x="21600" y="21484"/>
                <wp:lineTo x="21600" y="0"/>
                <wp:lineTo x="-69" y="0"/>
              </wp:wrapPolygon>
            </wp:wrapTight>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p>
    <w:p w14:paraId="337DC2F8" w14:textId="77777777" w:rsidR="00977574" w:rsidRDefault="00977574" w:rsidP="00632D6C">
      <w:pPr>
        <w:pStyle w:val="Explorationsteps"/>
      </w:pPr>
    </w:p>
    <w:p w14:paraId="7AAD7922" w14:textId="77777777" w:rsidR="00977574" w:rsidRDefault="00977574" w:rsidP="00632D6C">
      <w:pPr>
        <w:pStyle w:val="Explorationsteps"/>
      </w:pPr>
    </w:p>
    <w:p w14:paraId="6C0D13C5" w14:textId="77777777" w:rsidR="00977574" w:rsidRDefault="00977574" w:rsidP="00632D6C">
      <w:pPr>
        <w:pStyle w:val="Explorationsteps"/>
      </w:pPr>
    </w:p>
    <w:p w14:paraId="4CBC6786" w14:textId="77777777" w:rsidR="00977574" w:rsidRDefault="00977574" w:rsidP="00632D6C">
      <w:pPr>
        <w:pStyle w:val="Explorationsteps"/>
      </w:pPr>
    </w:p>
    <w:p w14:paraId="72DC5C5D" w14:textId="77777777" w:rsidR="00977574" w:rsidRDefault="00977574" w:rsidP="00632D6C">
      <w:pPr>
        <w:pStyle w:val="Explorationsteps"/>
      </w:pPr>
    </w:p>
    <w:p w14:paraId="0AD05014" w14:textId="77777777" w:rsidR="00977574" w:rsidRPr="00CD0CF2" w:rsidRDefault="00977574" w:rsidP="00632D6C">
      <w:pPr>
        <w:pStyle w:val="Explorationsteps"/>
      </w:pPr>
    </w:p>
    <w:p w14:paraId="749CBF24" w14:textId="77777777" w:rsidR="00CD0CF2" w:rsidRDefault="00CD0CF2" w:rsidP="00632D6C">
      <w:pPr>
        <w:pStyle w:val="Explorationsteps"/>
      </w:pPr>
    </w:p>
    <w:p w14:paraId="3C5DCAE7" w14:textId="77777777" w:rsidR="00CD0CF2" w:rsidRDefault="00CD0CF2" w:rsidP="00632D6C">
      <w:pPr>
        <w:pStyle w:val="Explorationsteps"/>
      </w:pPr>
    </w:p>
    <w:p w14:paraId="753DDF4C" w14:textId="77777777" w:rsidR="00977574" w:rsidRDefault="00977574" w:rsidP="00632D6C">
      <w:pPr>
        <w:pStyle w:val="Explorationsteps"/>
      </w:pPr>
    </w:p>
    <w:p w14:paraId="61AC6F94" w14:textId="77777777" w:rsidR="00977574" w:rsidRDefault="00977574" w:rsidP="00632D6C">
      <w:pPr>
        <w:pStyle w:val="Explorationsteps"/>
      </w:pPr>
    </w:p>
    <w:p w14:paraId="2F415C1B" w14:textId="77777777" w:rsidR="00977574" w:rsidRDefault="00977574" w:rsidP="00632D6C">
      <w:pPr>
        <w:pStyle w:val="Explorationsteps"/>
      </w:pPr>
    </w:p>
    <w:p w14:paraId="79773B64" w14:textId="77777777" w:rsidR="00977574" w:rsidRDefault="00977574" w:rsidP="00632D6C">
      <w:pPr>
        <w:pStyle w:val="Explorationsteps"/>
      </w:pPr>
    </w:p>
    <w:p w14:paraId="6E2E6562" w14:textId="77777777" w:rsidR="00977574" w:rsidRDefault="00977574" w:rsidP="00632D6C">
      <w:pPr>
        <w:pStyle w:val="Explorationsteps"/>
      </w:pPr>
    </w:p>
    <w:p w14:paraId="04F45CC3" w14:textId="77777777" w:rsidR="00977574" w:rsidRDefault="00977574" w:rsidP="00632D6C">
      <w:pPr>
        <w:pStyle w:val="Explorationsteps"/>
      </w:pPr>
    </w:p>
    <w:p w14:paraId="2D975791" w14:textId="77777777" w:rsidR="00B7776D" w:rsidRDefault="00B7776D" w:rsidP="00632D6C">
      <w:pPr>
        <w:pStyle w:val="Explorationsteps"/>
      </w:pPr>
    </w:p>
    <w:p w14:paraId="22072E65" w14:textId="77777777" w:rsidR="00977574" w:rsidRPr="00B7776D" w:rsidRDefault="00977574" w:rsidP="00AA53BC">
      <w:pPr>
        <w:pStyle w:val="Explorationsteps"/>
        <w:jc w:val="right"/>
      </w:pPr>
      <w:r w:rsidRPr="00B7776D">
        <w:t>Live Mesh Folder Navigation Pane</w:t>
      </w:r>
    </w:p>
    <w:p w14:paraId="088B8E92" w14:textId="77777777" w:rsidR="00B7776D" w:rsidRDefault="00B7776D" w:rsidP="00876588">
      <w:pPr>
        <w:pStyle w:val="Exploration-name"/>
      </w:pPr>
    </w:p>
    <w:p w14:paraId="6CE91B27" w14:textId="77777777" w:rsidR="00977574" w:rsidRDefault="00876588" w:rsidP="00876588">
      <w:pPr>
        <w:pStyle w:val="Exploration-name"/>
      </w:pPr>
      <w:r>
        <w:t>Uploading Files to a Live Mesh Desktop Folder</w:t>
      </w:r>
    </w:p>
    <w:p w14:paraId="45C39623" w14:textId="77777777" w:rsidR="00AA53BC" w:rsidRDefault="00AA53BC" w:rsidP="00AA53BC">
      <w:pPr>
        <w:pStyle w:val="BodyText1"/>
      </w:pPr>
    </w:p>
    <w:p w14:paraId="7B639700" w14:textId="77777777" w:rsidR="00AA53BC" w:rsidRDefault="00876588" w:rsidP="00093CAE">
      <w:pPr>
        <w:pStyle w:val="Explorationsteps"/>
        <w:numPr>
          <w:ilvl w:val="0"/>
          <w:numId w:val="111"/>
        </w:numPr>
      </w:pPr>
      <w:r>
        <w:t xml:space="preserve">Once you have created desktop folders on Live Mesh, it is easy to upload files.  If necessary, open Live Mesh and </w:t>
      </w:r>
      <w:r w:rsidR="001F7852" w:rsidRPr="00AA53BC">
        <w:rPr>
          <w:b/>
        </w:rPr>
        <w:t>[</w:t>
      </w:r>
      <w:r w:rsidR="001F7852" w:rsidRPr="008A3889">
        <w:t>Y</w:t>
      </w:r>
      <w:r w:rsidRPr="008A3889">
        <w:t>our</w:t>
      </w:r>
      <w:r w:rsidR="001F7852" w:rsidRPr="008A3889">
        <w:t>]</w:t>
      </w:r>
      <w:r w:rsidRPr="008A3889">
        <w:t xml:space="preserve"> Africa Project Newsletter</w:t>
      </w:r>
      <w:r>
        <w:t xml:space="preserve"> folder.  </w:t>
      </w:r>
    </w:p>
    <w:p w14:paraId="36A4D67C" w14:textId="77777777" w:rsidR="00876588" w:rsidRDefault="00876588" w:rsidP="00093CAE">
      <w:pPr>
        <w:pStyle w:val="Explorationsteps"/>
        <w:numPr>
          <w:ilvl w:val="0"/>
          <w:numId w:val="111"/>
        </w:numPr>
      </w:pPr>
      <w:r>
        <w:t xml:space="preserve">In the folder navigation pane, click </w:t>
      </w:r>
      <w:proofErr w:type="spellStart"/>
      <w:r w:rsidRPr="00876588">
        <w:rPr>
          <w:rStyle w:val="Exploration-clickingChar"/>
        </w:rPr>
        <w:t>Click</w:t>
      </w:r>
      <w:proofErr w:type="spellEnd"/>
      <w:r w:rsidRPr="00876588">
        <w:rPr>
          <w:rStyle w:val="Exploration-clickingChar"/>
        </w:rPr>
        <w:t xml:space="preserve"> here to upload files to this folder</w:t>
      </w:r>
      <w:r>
        <w:t xml:space="preserve">.  </w:t>
      </w:r>
    </w:p>
    <w:p w14:paraId="6CC513B5" w14:textId="77777777" w:rsidR="00876588" w:rsidRDefault="00876588" w:rsidP="00093CAE">
      <w:pPr>
        <w:pStyle w:val="Explorationsteps"/>
        <w:numPr>
          <w:ilvl w:val="0"/>
          <w:numId w:val="111"/>
        </w:numPr>
      </w:pPr>
      <w:r>
        <w:t xml:space="preserve">Select the PowerPoint presentation, </w:t>
      </w:r>
      <w:r w:rsidRPr="004721F4">
        <w:rPr>
          <w:i/>
        </w:rPr>
        <w:t>Africa Continent Final</w:t>
      </w:r>
      <w:r>
        <w:t xml:space="preserve"> and then click </w:t>
      </w:r>
      <w:r w:rsidRPr="00876588">
        <w:rPr>
          <w:rStyle w:val="Exploration-clickingChar"/>
        </w:rPr>
        <w:t>Open</w:t>
      </w:r>
      <w:r>
        <w:t xml:space="preserve">.  The presentation file has now been added to your Live Mesh desktop. </w:t>
      </w:r>
    </w:p>
    <w:p w14:paraId="5F91FD97" w14:textId="77777777" w:rsidR="00876588" w:rsidRDefault="001F7852" w:rsidP="00093CAE">
      <w:pPr>
        <w:pStyle w:val="Explorationsteps"/>
        <w:numPr>
          <w:ilvl w:val="0"/>
          <w:numId w:val="111"/>
        </w:numPr>
      </w:pPr>
      <w:r>
        <w:t>Leave both the folder navigation pane and</w:t>
      </w:r>
      <w:r w:rsidR="00876588">
        <w:t xml:space="preserve"> Live Mesh open for the next activity.</w:t>
      </w:r>
    </w:p>
    <w:p w14:paraId="7EBA66D7" w14:textId="77777777" w:rsidR="00876588" w:rsidRDefault="00876588" w:rsidP="00632D6C">
      <w:pPr>
        <w:pStyle w:val="Explorationsteps"/>
      </w:pPr>
    </w:p>
    <w:p w14:paraId="50082FE7" w14:textId="77777777" w:rsidR="00876588" w:rsidRDefault="00876588" w:rsidP="00876588">
      <w:pPr>
        <w:pStyle w:val="Exploration-name"/>
      </w:pPr>
      <w:r>
        <w:t>Sharing Live Mesh Desktops and Folders</w:t>
      </w:r>
    </w:p>
    <w:p w14:paraId="65229D0A" w14:textId="77777777" w:rsidR="00876588" w:rsidRDefault="00876588" w:rsidP="00876588">
      <w:pPr>
        <w:pStyle w:val="Exploration-name"/>
      </w:pPr>
    </w:p>
    <w:p w14:paraId="7BEF6697" w14:textId="77777777" w:rsidR="00876588" w:rsidRDefault="00876588" w:rsidP="00AA53BC">
      <w:pPr>
        <w:pStyle w:val="BodyText1"/>
      </w:pPr>
      <w:r>
        <w:t xml:space="preserve">You can provide access to </w:t>
      </w:r>
      <w:r w:rsidR="001F7852">
        <w:t xml:space="preserve">any of your desktop folders </w:t>
      </w:r>
      <w:r>
        <w:t>to any individual</w:t>
      </w:r>
      <w:r w:rsidR="001F7852">
        <w:t xml:space="preserve"> or group of </w:t>
      </w:r>
      <w:r w:rsidR="008A3889">
        <w:t>individuals you</w:t>
      </w:r>
      <w:r>
        <w:t xml:space="preserve"> wish</w:t>
      </w:r>
      <w:r w:rsidR="001F7852">
        <w:t>, but, just as with Office Live you must invite them.</w:t>
      </w:r>
    </w:p>
    <w:p w14:paraId="2A3FA685" w14:textId="77777777" w:rsidR="001F7852" w:rsidRDefault="001F7852" w:rsidP="00093CAE">
      <w:pPr>
        <w:pStyle w:val="Explorationsteps"/>
        <w:numPr>
          <w:ilvl w:val="0"/>
          <w:numId w:val="112"/>
        </w:numPr>
      </w:pPr>
      <w:r>
        <w:lastRenderedPageBreak/>
        <w:t xml:space="preserve">If necessary, open Live Mesh and the Africa project folder.  In the news pane, click </w:t>
      </w:r>
      <w:r w:rsidRPr="001F7852">
        <w:rPr>
          <w:rStyle w:val="Exploration-clickingChar"/>
        </w:rPr>
        <w:t>Members</w:t>
      </w:r>
      <w:r>
        <w:t xml:space="preserve"> and then </w:t>
      </w:r>
      <w:r w:rsidRPr="001F7852">
        <w:rPr>
          <w:rStyle w:val="Exploration-clickingChar"/>
        </w:rPr>
        <w:t>Invite</w:t>
      </w:r>
      <w:r>
        <w:t xml:space="preserve">.  The </w:t>
      </w:r>
      <w:r w:rsidRPr="004721F4">
        <w:rPr>
          <w:b/>
        </w:rPr>
        <w:t>Invite Members</w:t>
      </w:r>
      <w:r>
        <w:t xml:space="preserve"> dialog box will appear. </w:t>
      </w:r>
    </w:p>
    <w:p w14:paraId="66E3F2F0" w14:textId="77777777" w:rsidR="001F7852" w:rsidRDefault="001F7852" w:rsidP="00093CAE">
      <w:pPr>
        <w:pStyle w:val="Explorationsteps"/>
        <w:numPr>
          <w:ilvl w:val="0"/>
          <w:numId w:val="112"/>
        </w:numPr>
      </w:pPr>
      <w:r>
        <w:t xml:space="preserve">Invite your partner from Unit 1 and one additional person from this class, typing their </w:t>
      </w:r>
      <w:r w:rsidRPr="001F7852">
        <w:rPr>
          <w:rStyle w:val="Exploration-typingChar"/>
        </w:rPr>
        <w:t>e-mail addresses</w:t>
      </w:r>
      <w:r>
        <w:t xml:space="preserve"> – separated by a semicolon – in the </w:t>
      </w:r>
      <w:r w:rsidRPr="001F7852">
        <w:rPr>
          <w:b/>
        </w:rPr>
        <w:t>Members:</w:t>
      </w:r>
      <w:r>
        <w:t xml:space="preserve"> box.  In the </w:t>
      </w:r>
      <w:r w:rsidRPr="001F7852">
        <w:rPr>
          <w:b/>
        </w:rPr>
        <w:t>Permissions:</w:t>
      </w:r>
      <w:r>
        <w:t xml:space="preserve"> box, select </w:t>
      </w:r>
      <w:r w:rsidRPr="001F7852">
        <w:rPr>
          <w:rStyle w:val="Exploration-clickingChar"/>
        </w:rPr>
        <w:t>Contributor</w:t>
      </w:r>
      <w:r>
        <w:t xml:space="preserve">.   Click </w:t>
      </w:r>
      <w:r w:rsidRPr="001F7852">
        <w:rPr>
          <w:rStyle w:val="Exploration-clickingChar"/>
        </w:rPr>
        <w:t>OK.</w:t>
      </w:r>
      <w:r>
        <w:t xml:space="preserve">  </w:t>
      </w:r>
    </w:p>
    <w:p w14:paraId="51EBCAFC" w14:textId="77777777" w:rsidR="001F7852" w:rsidRDefault="001F7852" w:rsidP="00093CAE">
      <w:pPr>
        <w:pStyle w:val="Explorationsteps"/>
        <w:numPr>
          <w:ilvl w:val="0"/>
          <w:numId w:val="112"/>
        </w:numPr>
      </w:pPr>
      <w:r>
        <w:t>Close the folder navigation pane and leave Live Mesh Open.</w:t>
      </w:r>
    </w:p>
    <w:p w14:paraId="5DD711AB" w14:textId="77777777" w:rsidR="008A3889" w:rsidRDefault="008A3889" w:rsidP="00632D6C">
      <w:pPr>
        <w:pStyle w:val="Explorationsteps"/>
      </w:pPr>
    </w:p>
    <w:p w14:paraId="1ECDAB15" w14:textId="77777777" w:rsidR="008A3889" w:rsidRDefault="008A3889" w:rsidP="00AA53BC">
      <w:pPr>
        <w:pStyle w:val="Explorationsteps"/>
        <w:ind w:firstLine="0"/>
      </w:pPr>
      <w:r w:rsidRPr="008A3889">
        <w:rPr>
          <w:b/>
        </w:rPr>
        <w:t>Note</w:t>
      </w:r>
      <w:r>
        <w:t>:  In order to access a remote desktop, the Sleep or Hibernation feature of the remote device must be disabled.</w:t>
      </w:r>
    </w:p>
    <w:p w14:paraId="532915ED" w14:textId="77777777" w:rsidR="001F7852" w:rsidRDefault="00A35F6C" w:rsidP="00A35F6C">
      <w:pPr>
        <w:pStyle w:val="Explorationheading"/>
      </w:pPr>
      <w:bookmarkStart w:id="140" w:name="_Toc227047748"/>
      <w:r>
        <w:t xml:space="preserve">Explore:  Accessing a </w:t>
      </w:r>
      <w:r w:rsidR="00650687">
        <w:t xml:space="preserve">Shared File on a </w:t>
      </w:r>
      <w:r>
        <w:t>Remote Desktop</w:t>
      </w:r>
      <w:bookmarkEnd w:id="140"/>
      <w:r>
        <w:t xml:space="preserve"> </w:t>
      </w:r>
    </w:p>
    <w:p w14:paraId="6A3B0202" w14:textId="77777777" w:rsidR="008A3889" w:rsidRDefault="008A3889" w:rsidP="00AA53BC">
      <w:pPr>
        <w:pStyle w:val="BodyText1"/>
      </w:pPr>
      <w:r>
        <w:t>“But, Mrs. Smith, I did my homework, but I left it on my computer at home!”  Have you ever heard that?  In fact, most of us have heard or said something like that at one time or another.  In this activity, you will access your partner’s desktop to open a document for review, to edit, and then save.</w:t>
      </w:r>
    </w:p>
    <w:p w14:paraId="74C8E98E" w14:textId="77777777" w:rsidR="008A3889" w:rsidRDefault="008A3889" w:rsidP="00093CAE">
      <w:pPr>
        <w:pStyle w:val="Explorationsteps"/>
        <w:numPr>
          <w:ilvl w:val="0"/>
          <w:numId w:val="113"/>
        </w:numPr>
      </w:pPr>
      <w:r>
        <w:t xml:space="preserve">If necessary, log on to Live Mesh.  Make certain that the file, </w:t>
      </w:r>
      <w:r w:rsidRPr="004721F4">
        <w:rPr>
          <w:i/>
        </w:rPr>
        <w:t>[Your] Africa Continent One Note Edit</w:t>
      </w:r>
      <w:r>
        <w:t>, has been added to your Live Mesh project folder on your desktop.</w:t>
      </w:r>
    </w:p>
    <w:p w14:paraId="5AB4DCD4" w14:textId="77777777" w:rsidR="008A3889" w:rsidRDefault="00650687" w:rsidP="00093CAE">
      <w:pPr>
        <w:pStyle w:val="Explorationsteps"/>
        <w:numPr>
          <w:ilvl w:val="0"/>
          <w:numId w:val="113"/>
        </w:numPr>
      </w:pPr>
      <w:r>
        <w:t>You should have received an e-mail from your partner inviting you to share a folder with Live Mesh.  Open that e-mail.</w:t>
      </w:r>
    </w:p>
    <w:p w14:paraId="67888E99" w14:textId="77777777" w:rsidR="00650687" w:rsidRDefault="00650687" w:rsidP="00093CAE">
      <w:pPr>
        <w:pStyle w:val="Explorationsteps"/>
        <w:numPr>
          <w:ilvl w:val="0"/>
          <w:numId w:val="113"/>
        </w:numPr>
      </w:pPr>
      <w:r>
        <w:t xml:space="preserve">Click </w:t>
      </w:r>
      <w:proofErr w:type="spellStart"/>
      <w:r w:rsidRPr="00650687">
        <w:rPr>
          <w:rStyle w:val="Exploration-clickingChar"/>
        </w:rPr>
        <w:t>Click</w:t>
      </w:r>
      <w:proofErr w:type="spellEnd"/>
      <w:r w:rsidRPr="00650687">
        <w:rPr>
          <w:rStyle w:val="Exploration-clickingChar"/>
        </w:rPr>
        <w:t xml:space="preserve"> here to view the invitation</w:t>
      </w:r>
      <w:r>
        <w:t>, which will take you to the following screen.</w:t>
      </w:r>
    </w:p>
    <w:p w14:paraId="7CD37EC3" w14:textId="77777777" w:rsidR="00650687" w:rsidRDefault="00650687" w:rsidP="00632D6C">
      <w:pPr>
        <w:pStyle w:val="Explorationsteps"/>
      </w:pPr>
      <w:r>
        <w:rPr>
          <w:noProof/>
        </w:rPr>
        <w:lastRenderedPageBreak/>
        <w:drawing>
          <wp:anchor distT="0" distB="0" distL="114300" distR="114300" simplePos="0" relativeHeight="251735552" behindDoc="1" locked="0" layoutInCell="1" allowOverlap="1" wp14:editId="084811CD">
            <wp:simplePos x="0" y="0"/>
            <wp:positionH relativeFrom="margin">
              <wp:posOffset>257175</wp:posOffset>
            </wp:positionH>
            <wp:positionV relativeFrom="paragraph">
              <wp:posOffset>1905</wp:posOffset>
            </wp:positionV>
            <wp:extent cx="5943600" cy="3562350"/>
            <wp:effectExtent l="19050" t="0" r="0" b="0"/>
            <wp:wrapTight wrapText="bothSides">
              <wp:wrapPolygon edited="0">
                <wp:start x="-69" y="0"/>
                <wp:lineTo x="-69" y="21484"/>
                <wp:lineTo x="21600" y="21484"/>
                <wp:lineTo x="21600" y="0"/>
                <wp:lineTo x="-69"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cstate="print">
                      <a:grayscl/>
                    </a:blip>
                    <a:srcRect/>
                    <a:stretch>
                      <a:fillRect/>
                    </a:stretch>
                  </pic:blipFill>
                  <pic:spPr bwMode="auto">
                    <a:xfrm>
                      <a:off x="0" y="0"/>
                      <a:ext cx="5943600" cy="3562350"/>
                    </a:xfrm>
                    <a:prstGeom prst="rect">
                      <a:avLst/>
                    </a:prstGeom>
                    <a:noFill/>
                    <a:ln w="9525">
                      <a:noFill/>
                      <a:miter lim="800000"/>
                      <a:headEnd/>
                      <a:tailEnd/>
                    </a:ln>
                  </pic:spPr>
                </pic:pic>
              </a:graphicData>
            </a:graphic>
          </wp:anchor>
        </w:drawing>
      </w:r>
    </w:p>
    <w:p w14:paraId="58B2F05B" w14:textId="77777777" w:rsidR="00650687" w:rsidRDefault="00650687" w:rsidP="00632D6C">
      <w:pPr>
        <w:pStyle w:val="Explorationsteps"/>
      </w:pPr>
    </w:p>
    <w:p w14:paraId="63BBB417" w14:textId="77777777" w:rsidR="00650687" w:rsidRDefault="00650687" w:rsidP="00632D6C">
      <w:pPr>
        <w:pStyle w:val="Explorationsteps"/>
      </w:pPr>
    </w:p>
    <w:p w14:paraId="32F8B8D0" w14:textId="77777777" w:rsidR="00650687" w:rsidRDefault="00650687" w:rsidP="00632D6C">
      <w:pPr>
        <w:pStyle w:val="Explorationsteps"/>
      </w:pPr>
    </w:p>
    <w:p w14:paraId="0AD6D0F8" w14:textId="77777777" w:rsidR="00650687" w:rsidRDefault="00650687" w:rsidP="00632D6C">
      <w:pPr>
        <w:pStyle w:val="Explorationsteps"/>
      </w:pPr>
    </w:p>
    <w:p w14:paraId="6E1B5F8E" w14:textId="77777777" w:rsidR="00650687" w:rsidRDefault="00650687" w:rsidP="00632D6C">
      <w:pPr>
        <w:pStyle w:val="Explorationsteps"/>
      </w:pPr>
    </w:p>
    <w:p w14:paraId="2B2DC3E5" w14:textId="77777777" w:rsidR="00650687" w:rsidRDefault="00650687" w:rsidP="00632D6C">
      <w:pPr>
        <w:pStyle w:val="Explorationsteps"/>
      </w:pPr>
    </w:p>
    <w:p w14:paraId="15C10508" w14:textId="77777777" w:rsidR="00650687" w:rsidRDefault="00650687" w:rsidP="00632D6C">
      <w:pPr>
        <w:pStyle w:val="Explorationsteps"/>
      </w:pPr>
    </w:p>
    <w:p w14:paraId="28EAB968" w14:textId="77777777" w:rsidR="00650687" w:rsidRDefault="00650687" w:rsidP="00632D6C">
      <w:pPr>
        <w:pStyle w:val="Explorationsteps"/>
      </w:pPr>
    </w:p>
    <w:p w14:paraId="4FD798C8" w14:textId="77777777" w:rsidR="00650687" w:rsidRDefault="00650687" w:rsidP="00632D6C">
      <w:pPr>
        <w:pStyle w:val="Explorationsteps"/>
      </w:pPr>
    </w:p>
    <w:p w14:paraId="1D0D0DDF" w14:textId="77777777" w:rsidR="00650687" w:rsidRDefault="00650687" w:rsidP="00632D6C">
      <w:pPr>
        <w:pStyle w:val="Explorationsteps"/>
      </w:pPr>
    </w:p>
    <w:p w14:paraId="18D9D5FE" w14:textId="77777777" w:rsidR="00650687" w:rsidRDefault="00650687" w:rsidP="00632D6C">
      <w:pPr>
        <w:pStyle w:val="Explorationsteps"/>
      </w:pPr>
    </w:p>
    <w:p w14:paraId="77F32AAA" w14:textId="77777777" w:rsidR="00650687" w:rsidRDefault="00650687" w:rsidP="00632D6C">
      <w:pPr>
        <w:pStyle w:val="Explorationsteps"/>
      </w:pPr>
    </w:p>
    <w:p w14:paraId="46B8C134" w14:textId="77777777" w:rsidR="00650687" w:rsidRDefault="00650687" w:rsidP="00632D6C">
      <w:pPr>
        <w:pStyle w:val="Explorationsteps"/>
      </w:pPr>
    </w:p>
    <w:p w14:paraId="38D8D510" w14:textId="77777777" w:rsidR="00650687" w:rsidRDefault="00650687" w:rsidP="00632D6C">
      <w:pPr>
        <w:pStyle w:val="Explorationsteps"/>
      </w:pPr>
    </w:p>
    <w:p w14:paraId="7172933D" w14:textId="77777777" w:rsidR="001F0F73" w:rsidRDefault="001F0F73" w:rsidP="001F0F73">
      <w:pPr>
        <w:pStyle w:val="Explorationsteps"/>
        <w:ind w:firstLine="0"/>
        <w:jc w:val="right"/>
      </w:pPr>
      <w:r>
        <w:t>Live Mesh Invitation Screen</w:t>
      </w:r>
    </w:p>
    <w:p w14:paraId="53876F7D" w14:textId="77777777" w:rsidR="001F0F73" w:rsidRDefault="001F0F73" w:rsidP="001F0F73">
      <w:pPr>
        <w:pStyle w:val="Explorationsteps"/>
        <w:ind w:firstLine="0"/>
        <w:jc w:val="right"/>
      </w:pPr>
    </w:p>
    <w:p w14:paraId="0DCCF0A5" w14:textId="77777777" w:rsidR="00650687" w:rsidRDefault="00650687" w:rsidP="00093CAE">
      <w:pPr>
        <w:pStyle w:val="Explorationsteps"/>
        <w:numPr>
          <w:ilvl w:val="0"/>
          <w:numId w:val="113"/>
        </w:numPr>
      </w:pPr>
      <w:r>
        <w:t xml:space="preserve">At the next screen, click </w:t>
      </w:r>
      <w:r w:rsidRPr="00650687">
        <w:rPr>
          <w:rStyle w:val="Exploration-clickingChar"/>
        </w:rPr>
        <w:t>Accept Invitation</w:t>
      </w:r>
      <w:r>
        <w:t xml:space="preserve">.  You will be immediately directed to the desktop location of your partner’s shared file.  </w:t>
      </w:r>
    </w:p>
    <w:p w14:paraId="0A38A271" w14:textId="77777777" w:rsidR="00650687" w:rsidRDefault="00650687" w:rsidP="00632D6C">
      <w:pPr>
        <w:pStyle w:val="Explorationsteps"/>
      </w:pPr>
    </w:p>
    <w:p w14:paraId="39BC7AE1" w14:textId="77777777" w:rsidR="00650687" w:rsidRDefault="00650687" w:rsidP="001F0F73">
      <w:pPr>
        <w:pStyle w:val="Explorationsteps"/>
        <w:ind w:firstLine="0"/>
      </w:pPr>
      <w:r w:rsidRPr="00650687">
        <w:rPr>
          <w:b/>
        </w:rPr>
        <w:t>Note</w:t>
      </w:r>
      <w:r>
        <w:t>:  You are actually accessing a file stored on a desktop, not on a website.</w:t>
      </w:r>
    </w:p>
    <w:p w14:paraId="0EC2DB90" w14:textId="77777777" w:rsidR="00650687" w:rsidRDefault="00650687" w:rsidP="00632D6C">
      <w:pPr>
        <w:pStyle w:val="Explorationsteps"/>
      </w:pPr>
    </w:p>
    <w:p w14:paraId="646DE446" w14:textId="77777777" w:rsidR="00650687" w:rsidRDefault="00650687" w:rsidP="00093CAE">
      <w:pPr>
        <w:pStyle w:val="Explorationsteps"/>
        <w:numPr>
          <w:ilvl w:val="0"/>
          <w:numId w:val="113"/>
        </w:numPr>
      </w:pPr>
      <w:r>
        <w:t xml:space="preserve">Double click the </w:t>
      </w:r>
      <w:r w:rsidRPr="00650687">
        <w:rPr>
          <w:rStyle w:val="Exploration-clickingChar"/>
        </w:rPr>
        <w:t>file</w:t>
      </w:r>
      <w:r>
        <w:t xml:space="preserve"> to open or save it.  Select </w:t>
      </w:r>
      <w:r w:rsidRPr="00650687">
        <w:rPr>
          <w:rStyle w:val="Exploration-clickingChar"/>
        </w:rPr>
        <w:t>Save this file now</w:t>
      </w:r>
      <w:r>
        <w:t xml:space="preserve"> and then click </w:t>
      </w:r>
      <w:r w:rsidRPr="00650687">
        <w:rPr>
          <w:rStyle w:val="Exploration-clickingChar"/>
        </w:rPr>
        <w:t>OK</w:t>
      </w:r>
      <w:r>
        <w:t>.  Keep the same name and save the file to your student files.</w:t>
      </w:r>
    </w:p>
    <w:p w14:paraId="66DB3DC6" w14:textId="77777777" w:rsidR="00650687" w:rsidRDefault="00650687" w:rsidP="00093CAE">
      <w:pPr>
        <w:pStyle w:val="Explorationsteps"/>
        <w:numPr>
          <w:ilvl w:val="0"/>
          <w:numId w:val="113"/>
        </w:numPr>
      </w:pPr>
      <w:r>
        <w:t>Close any open files and close Live Mesh.</w:t>
      </w:r>
    </w:p>
    <w:p w14:paraId="03DDC7CC" w14:textId="77777777" w:rsidR="00650687" w:rsidRDefault="00650687" w:rsidP="00632D6C">
      <w:pPr>
        <w:pStyle w:val="Explorationsteps"/>
      </w:pPr>
    </w:p>
    <w:p w14:paraId="6E46A20A" w14:textId="77777777" w:rsidR="00650687" w:rsidRDefault="00650687">
      <w:pPr>
        <w:rPr>
          <w:rFonts w:ascii="Arial Black" w:hAnsi="Arial Black" w:cs="Arial"/>
          <w:i/>
          <w:iCs/>
          <w:caps/>
          <w:smallCaps/>
          <w:color w:val="FFFFFF"/>
          <w:sz w:val="36"/>
          <w:szCs w:val="20"/>
          <w:shd w:val="clear" w:color="auto" w:fill="A6A6A6"/>
        </w:rPr>
      </w:pPr>
      <w:bookmarkStart w:id="141" w:name="_Toc224631126"/>
      <w:r>
        <w:br w:type="page"/>
      </w:r>
    </w:p>
    <w:p w14:paraId="26C35E08" w14:textId="77777777" w:rsidR="005B0C8E" w:rsidRPr="00A76F7C" w:rsidRDefault="005B0C8E" w:rsidP="004721F4">
      <w:pPr>
        <w:pStyle w:val="TestYourKnowledgeheading"/>
      </w:pPr>
      <w:bookmarkStart w:id="142" w:name="_Toc227047749"/>
      <w:r w:rsidRPr="00A76F7C">
        <w:lastRenderedPageBreak/>
        <w:t>Test Your Knowledge</w:t>
      </w:r>
      <w:bookmarkEnd w:id="141"/>
      <w:bookmarkEnd w:id="142"/>
      <w:r w:rsidRPr="00A76F7C">
        <w:t xml:space="preserve"> </w:t>
      </w:r>
    </w:p>
    <w:p w14:paraId="2FFB313F" w14:textId="77777777" w:rsidR="005B0C8E" w:rsidRDefault="005B0C8E" w:rsidP="00AA53BC">
      <w:pPr>
        <w:pStyle w:val="BodyText1"/>
      </w:pPr>
      <w:r w:rsidRPr="00A76F7C">
        <w:t xml:space="preserve">The tasks below were addressed in </w:t>
      </w:r>
      <w:r>
        <w:t>this u</w:t>
      </w:r>
      <w:r w:rsidRPr="00A76F7C">
        <w:t>nit. Be sure you understand the terms used and are able to com</w:t>
      </w:r>
      <w:r w:rsidR="003F69D2">
        <w:t>plete the tasks listed.</w:t>
      </w:r>
    </w:p>
    <w:p w14:paraId="529D1DA5" w14:textId="77777777" w:rsidR="005B0C8E" w:rsidRPr="00A76F7C" w:rsidRDefault="005B0C8E" w:rsidP="00AA53BC">
      <w:pPr>
        <w:pStyle w:val="BodyText1"/>
      </w:pPr>
    </w:p>
    <w:p w14:paraId="70872206" w14:textId="77777777" w:rsidR="005B0C8E" w:rsidRPr="00A76F7C" w:rsidRDefault="005B0C8E" w:rsidP="005B0C8E">
      <w:pPr>
        <w:pStyle w:val="TestYourKnowledge-ReviewMe"/>
      </w:pPr>
      <w:r w:rsidRPr="00A76F7C">
        <w:t xml:space="preserve">Review Me – </w:t>
      </w:r>
      <w:r w:rsidR="0079653C">
        <w:t>Creating a Notebook in One Note</w:t>
      </w:r>
      <w:r w:rsidRPr="00A76F7C">
        <w:t xml:space="preserve">  </w:t>
      </w:r>
    </w:p>
    <w:p w14:paraId="0B312D47" w14:textId="77777777" w:rsidR="009D7E75" w:rsidRDefault="0079653C" w:rsidP="00093CAE">
      <w:pPr>
        <w:pStyle w:val="TestYourKnowledgesteps"/>
        <w:numPr>
          <w:ilvl w:val="0"/>
          <w:numId w:val="114"/>
        </w:numPr>
      </w:pPr>
      <w:r>
        <w:t xml:space="preserve">Open MS Office One Note 2007®.  Create a new Student Semester Notebook named </w:t>
      </w:r>
      <w:r w:rsidRPr="0079653C">
        <w:rPr>
          <w:rStyle w:val="Exploration-typingChar"/>
        </w:rPr>
        <w:t>[Your Name] Semester Notebook</w:t>
      </w:r>
      <w:r>
        <w:t xml:space="preserve"> that you will use on multiple computers.  Store the notebook in the Documents, One Note folders (Default).</w:t>
      </w:r>
      <w:r w:rsidR="009D7E75">
        <w:t xml:space="preserve">  </w:t>
      </w:r>
    </w:p>
    <w:p w14:paraId="78A2C240" w14:textId="77777777" w:rsidR="00730FAF" w:rsidRDefault="0079653C" w:rsidP="00093CAE">
      <w:pPr>
        <w:pStyle w:val="TestYourKnowledgesteps"/>
        <w:numPr>
          <w:ilvl w:val="0"/>
          <w:numId w:val="114"/>
        </w:numPr>
      </w:pPr>
      <w:r>
        <w:t xml:space="preserve">Delete the </w:t>
      </w:r>
      <w:r w:rsidRPr="009D7E75">
        <w:rPr>
          <w:b/>
        </w:rPr>
        <w:t>Start Here</w:t>
      </w:r>
      <w:r>
        <w:t xml:space="preserve"> tab.  Rename Class A, </w:t>
      </w:r>
      <w:r w:rsidRPr="0079653C">
        <w:rPr>
          <w:rStyle w:val="Exploration-typingChar"/>
        </w:rPr>
        <w:t>Chemistry</w:t>
      </w:r>
      <w:r>
        <w:t>.</w:t>
      </w:r>
      <w:r w:rsidR="009D7E75">
        <w:t xml:space="preserve">  Delete the About This Section page.</w:t>
      </w:r>
      <w:r w:rsidR="00730FAF">
        <w:t xml:space="preserve">  Leave the file open for the next activity.</w:t>
      </w:r>
    </w:p>
    <w:p w14:paraId="1702F9B4" w14:textId="77777777" w:rsidR="009D7E75" w:rsidRPr="00A76F7C" w:rsidRDefault="009D7E75" w:rsidP="009D7E75">
      <w:pPr>
        <w:pStyle w:val="TestYourKnowledge-ReviewMe"/>
      </w:pPr>
      <w:r>
        <w:t>Review Me – Navigating in and Adding Content to a Notebook</w:t>
      </w:r>
    </w:p>
    <w:p w14:paraId="683229CE" w14:textId="77777777" w:rsidR="009D7E75" w:rsidRDefault="0079653C" w:rsidP="00093CAE">
      <w:pPr>
        <w:pStyle w:val="TestYourKnowledgesteps"/>
        <w:numPr>
          <w:ilvl w:val="0"/>
          <w:numId w:val="115"/>
        </w:numPr>
      </w:pPr>
      <w:r>
        <w:t xml:space="preserve">Go to the website, </w:t>
      </w:r>
      <w:hyperlink r:id="rId79" w:history="1">
        <w:r w:rsidR="009D7E75" w:rsidRPr="0094590B">
          <w:rPr>
            <w:rStyle w:val="Hyperlink"/>
          </w:rPr>
          <w:t>http://spiepho.sbc.edu/worksheets/Gen_Chem_1/Chp2,naming.html</w:t>
        </w:r>
      </w:hyperlink>
      <w:r w:rsidR="009D7E75">
        <w:t xml:space="preserve">.  Print (Send to) One Note.  The page opens in the </w:t>
      </w:r>
      <w:r w:rsidR="009D7E75" w:rsidRPr="009D7E75">
        <w:rPr>
          <w:b/>
        </w:rPr>
        <w:t>Unfiled Notes</w:t>
      </w:r>
      <w:r w:rsidR="009D7E75">
        <w:t xml:space="preserve"> section.</w:t>
      </w:r>
    </w:p>
    <w:p w14:paraId="677AC59C" w14:textId="77777777" w:rsidR="005B0C8E" w:rsidRPr="00A76F7C" w:rsidRDefault="009D7E75" w:rsidP="00093CAE">
      <w:pPr>
        <w:pStyle w:val="TestYourKnowledgesteps"/>
        <w:numPr>
          <w:ilvl w:val="0"/>
          <w:numId w:val="115"/>
        </w:numPr>
      </w:pPr>
      <w:r>
        <w:t xml:space="preserve">Name the page, </w:t>
      </w:r>
      <w:r w:rsidRPr="009D7E75">
        <w:rPr>
          <w:rStyle w:val="Exploration-typingChar"/>
        </w:rPr>
        <w:t xml:space="preserve">Naming </w:t>
      </w:r>
      <w:proofErr w:type="spellStart"/>
      <w:r w:rsidRPr="009D7E75">
        <w:rPr>
          <w:rStyle w:val="Exploration-typingChar"/>
        </w:rPr>
        <w:t>Cmpds</w:t>
      </w:r>
      <w:proofErr w:type="spellEnd"/>
      <w:r>
        <w:t xml:space="preserve">.  Move the page to the </w:t>
      </w:r>
      <w:r w:rsidRPr="009D7E75">
        <w:rPr>
          <w:b/>
        </w:rPr>
        <w:t>Chemistry</w:t>
      </w:r>
      <w:r>
        <w:t xml:space="preserve"> class tab.</w:t>
      </w:r>
      <w:r w:rsidR="005B0C8E" w:rsidRPr="00A76F7C">
        <w:t xml:space="preserve"> </w:t>
      </w:r>
    </w:p>
    <w:p w14:paraId="6BFBE296" w14:textId="77777777" w:rsidR="005B0C8E" w:rsidRDefault="007A5E3F" w:rsidP="00093CAE">
      <w:pPr>
        <w:pStyle w:val="TestYourKnowledgesteps"/>
        <w:numPr>
          <w:ilvl w:val="0"/>
          <w:numId w:val="115"/>
        </w:numPr>
      </w:pPr>
      <w:r>
        <w:t xml:space="preserve">Activate pen feature on your tablet. For Exercise 1, #3, write </w:t>
      </w:r>
      <w:r w:rsidRPr="007A5E3F">
        <w:rPr>
          <w:i/>
        </w:rPr>
        <w:t>NH</w:t>
      </w:r>
      <w:r w:rsidRPr="007A5E3F">
        <w:rPr>
          <w:i/>
          <w:vertAlign w:val="subscript"/>
        </w:rPr>
        <w:t>4</w:t>
      </w:r>
      <w:r w:rsidRPr="007A5E3F">
        <w:rPr>
          <w:i/>
          <w:vertAlign w:val="superscript"/>
        </w:rPr>
        <w:t>+</w:t>
      </w:r>
      <w:r>
        <w:rPr>
          <w:vertAlign w:val="superscript"/>
        </w:rPr>
        <w:t xml:space="preserve"> </w:t>
      </w:r>
      <w:r>
        <w:t>in the empty box by ammonium ion</w:t>
      </w:r>
      <w:r w:rsidR="005B0C8E" w:rsidRPr="00A76F7C">
        <w:t>.</w:t>
      </w:r>
      <w:r>
        <w:t xml:space="preserve">  For Exercise 2, #19, write </w:t>
      </w:r>
      <w:r w:rsidRPr="007A5E3F">
        <w:rPr>
          <w:i/>
        </w:rPr>
        <w:t>ammonia</w:t>
      </w:r>
      <w:r>
        <w:t>.</w:t>
      </w:r>
    </w:p>
    <w:p w14:paraId="39308A6E" w14:textId="77777777" w:rsidR="007A5E3F" w:rsidRPr="00A76F7C" w:rsidRDefault="007A5E3F" w:rsidP="00093CAE">
      <w:pPr>
        <w:pStyle w:val="TestYourKnowledgesteps"/>
        <w:numPr>
          <w:ilvl w:val="0"/>
          <w:numId w:val="115"/>
        </w:numPr>
      </w:pPr>
      <w:r>
        <w:t xml:space="preserve">Place the cursor anywhere on the page.  </w:t>
      </w:r>
      <w:r w:rsidRPr="007A5E3F">
        <w:rPr>
          <w:rStyle w:val="Exploration-clickingChar"/>
        </w:rPr>
        <w:t>Insert</w:t>
      </w:r>
      <w:r>
        <w:t xml:space="preserve"> a </w:t>
      </w:r>
      <w:r w:rsidRPr="007A5E3F">
        <w:rPr>
          <w:rStyle w:val="Exploration-clickingChar"/>
        </w:rPr>
        <w:t>hyperlink</w:t>
      </w:r>
      <w:r>
        <w:t xml:space="preserve"> to </w:t>
      </w:r>
      <w:hyperlink r:id="rId80" w:history="1">
        <w:r w:rsidRPr="0094590B">
          <w:rPr>
            <w:rStyle w:val="Hyperlink"/>
          </w:rPr>
          <w:t>http://www.sciencegeek.net/tables/tables.shtml</w:t>
        </w:r>
      </w:hyperlink>
      <w:r>
        <w:t xml:space="preserve"> and title it </w:t>
      </w:r>
      <w:r w:rsidRPr="007A5E3F">
        <w:rPr>
          <w:rStyle w:val="Exploration-typingChar"/>
        </w:rPr>
        <w:t>Periodic Table</w:t>
      </w:r>
      <w:r>
        <w:t>.</w:t>
      </w:r>
      <w:r w:rsidR="00730FAF">
        <w:t xml:space="preserve">  Leave the file open for the next activity.</w:t>
      </w:r>
    </w:p>
    <w:p w14:paraId="163B740E" w14:textId="77777777" w:rsidR="005B0C8E" w:rsidRPr="00A76F7C" w:rsidRDefault="005B0C8E" w:rsidP="005B0C8E">
      <w:pPr>
        <w:pStyle w:val="TestYourKnowledge-ReviewMe"/>
      </w:pPr>
      <w:r w:rsidRPr="00A76F7C">
        <w:t xml:space="preserve">Review Me – </w:t>
      </w:r>
      <w:r w:rsidR="00730FAF">
        <w:t>Using Templates in One Note</w:t>
      </w:r>
      <w:r w:rsidRPr="00A76F7C">
        <w:t xml:space="preserve">  </w:t>
      </w:r>
    </w:p>
    <w:p w14:paraId="01E00B9D" w14:textId="77777777" w:rsidR="005B0C8E" w:rsidRPr="00A76F7C" w:rsidRDefault="00730FAF" w:rsidP="00093CAE">
      <w:pPr>
        <w:pStyle w:val="TestYourKnowledgesteps"/>
        <w:numPr>
          <w:ilvl w:val="0"/>
          <w:numId w:val="116"/>
        </w:numPr>
      </w:pPr>
      <w:r>
        <w:t xml:space="preserve">Click </w:t>
      </w:r>
      <w:r w:rsidRPr="00730FAF">
        <w:rPr>
          <w:rStyle w:val="Exploration-clickingChar"/>
        </w:rPr>
        <w:t>Format</w:t>
      </w:r>
      <w:r>
        <w:t xml:space="preserve"> and then </w:t>
      </w:r>
      <w:r w:rsidRPr="00730FAF">
        <w:rPr>
          <w:rStyle w:val="Exploration-clickingChar"/>
        </w:rPr>
        <w:t>Templates</w:t>
      </w:r>
      <w:r>
        <w:t xml:space="preserve">.  Add Math/Science class notes from the Academic section.  Place </w:t>
      </w:r>
      <w:r w:rsidRPr="00730FAF">
        <w:rPr>
          <w:rStyle w:val="Exploration-typingChar"/>
        </w:rPr>
        <w:t>today’s date</w:t>
      </w:r>
      <w:r>
        <w:t xml:space="preserve"> in the title box.</w:t>
      </w:r>
    </w:p>
    <w:p w14:paraId="0B2A474D" w14:textId="77777777" w:rsidR="005B0C8E" w:rsidRDefault="00030BB1" w:rsidP="00093CAE">
      <w:pPr>
        <w:pStyle w:val="TestYourKnowledgesteps"/>
        <w:numPr>
          <w:ilvl w:val="0"/>
          <w:numId w:val="116"/>
        </w:numPr>
      </w:pPr>
      <w:r>
        <w:t xml:space="preserve">In the </w:t>
      </w:r>
      <w:r w:rsidRPr="00030BB1">
        <w:rPr>
          <w:b/>
        </w:rPr>
        <w:t>Homework</w:t>
      </w:r>
      <w:r>
        <w:t xml:space="preserve"> box, type </w:t>
      </w:r>
      <w:r w:rsidRPr="00030BB1">
        <w:rPr>
          <w:rStyle w:val="Exploration-typingChar"/>
        </w:rPr>
        <w:t xml:space="preserve">Review </w:t>
      </w:r>
      <w:proofErr w:type="spellStart"/>
      <w:r w:rsidRPr="00030BB1">
        <w:rPr>
          <w:rStyle w:val="Exploration-typingChar"/>
        </w:rPr>
        <w:t>PowerPoints</w:t>
      </w:r>
      <w:proofErr w:type="spellEnd"/>
      <w:r>
        <w:t xml:space="preserve">.   </w:t>
      </w:r>
      <w:r w:rsidRPr="00030BB1">
        <w:rPr>
          <w:rStyle w:val="Exploration-clickingChar"/>
        </w:rPr>
        <w:t>Insert</w:t>
      </w:r>
      <w:r>
        <w:t xml:space="preserve">, </w:t>
      </w:r>
      <w:r w:rsidRPr="00030BB1">
        <w:rPr>
          <w:rStyle w:val="Exploration-clickingChar"/>
        </w:rPr>
        <w:t>Files</w:t>
      </w:r>
      <w:r>
        <w:rPr>
          <w:rStyle w:val="Exploration-clickingChar"/>
        </w:rPr>
        <w:t xml:space="preserve">.  </w:t>
      </w:r>
      <w:r>
        <w:t xml:space="preserve">, </w:t>
      </w:r>
      <w:r w:rsidRPr="00030BB1">
        <w:rPr>
          <w:rStyle w:val="Exploration-clickingChar"/>
        </w:rPr>
        <w:t>Periodic Table</w:t>
      </w:r>
      <w:r w:rsidR="0027020C">
        <w:t xml:space="preserve"> (a PPT</w:t>
      </w:r>
      <w:r>
        <w:t xml:space="preserve"> file locate</w:t>
      </w:r>
      <w:r w:rsidR="0027020C">
        <w:t>d in your Student Files).  A PPT</w:t>
      </w:r>
      <w:r>
        <w:t xml:space="preserve"> icon should appear that links to the file.</w:t>
      </w:r>
    </w:p>
    <w:p w14:paraId="6FFE1077" w14:textId="77777777" w:rsidR="00030BB1" w:rsidRDefault="00030BB1" w:rsidP="00030BB1">
      <w:pPr>
        <w:pStyle w:val="TestYourKnowledge-ReviewMe"/>
      </w:pPr>
      <w:r>
        <w:t>Review Me – Using Live Mesh</w:t>
      </w:r>
    </w:p>
    <w:p w14:paraId="00CA9E9C" w14:textId="77777777" w:rsidR="00030BB1" w:rsidRDefault="00030BB1" w:rsidP="00093CAE">
      <w:pPr>
        <w:pStyle w:val="TestYourKnowledgesteps"/>
        <w:numPr>
          <w:ilvl w:val="0"/>
          <w:numId w:val="117"/>
        </w:numPr>
        <w:ind w:left="720"/>
      </w:pPr>
      <w:r>
        <w:t xml:space="preserve">Open Live Mesh and create a desktop folder to store your Chemistry Notebook. </w:t>
      </w:r>
      <w:r w:rsidR="00DF5B73">
        <w:t xml:space="preserve"> Add the notebook to the folder.  </w:t>
      </w:r>
    </w:p>
    <w:p w14:paraId="783374C0" w14:textId="77777777" w:rsidR="00D13B9D" w:rsidRDefault="00D13B9D">
      <w:r>
        <w:br w:type="page"/>
      </w:r>
    </w:p>
    <w:p w14:paraId="6912DEC9" w14:textId="77777777" w:rsidR="005B0C8E" w:rsidRPr="00A76F7C" w:rsidRDefault="005B0C8E" w:rsidP="004721F4">
      <w:pPr>
        <w:pStyle w:val="CurriculumConnectionsheader"/>
      </w:pPr>
      <w:bookmarkStart w:id="143" w:name="_Toc224631127"/>
      <w:bookmarkStart w:id="144" w:name="_Toc227047750"/>
      <w:r w:rsidRPr="00A76F7C">
        <w:lastRenderedPageBreak/>
        <w:t>Curriculum Connections</w:t>
      </w:r>
      <w:bookmarkEnd w:id="143"/>
      <w:bookmarkEnd w:id="144"/>
    </w:p>
    <w:p w14:paraId="13F9C620" w14:textId="77777777" w:rsidR="005B0C8E" w:rsidRPr="00A76F7C" w:rsidRDefault="005B0C8E" w:rsidP="00AA53BC">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r w:rsidR="00B73BC2">
        <w:t xml:space="preserve">  </w:t>
      </w: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A76F7C">
        <w:t>curriculum.</w:t>
      </w:r>
    </w:p>
    <w:p w14:paraId="70326BD3" w14:textId="77777777" w:rsidR="005B0C8E" w:rsidRPr="00B32C48" w:rsidRDefault="005B0C8E" w:rsidP="005B0C8E">
      <w:pPr>
        <w:pStyle w:val="CurriculumConnectionsIdeaheading"/>
      </w:pPr>
      <w:r>
        <w:t xml:space="preserve">Idea 1 – </w:t>
      </w:r>
      <w:r w:rsidR="00900A12">
        <w:t>Keeping Track of Resources</w:t>
      </w:r>
    </w:p>
    <w:p w14:paraId="595F7251" w14:textId="77777777" w:rsidR="00DF5B73" w:rsidRDefault="00DF5B73" w:rsidP="00900B77">
      <w:pPr>
        <w:pStyle w:val="CurriculumConnectionsIdeaslist"/>
      </w:pPr>
      <w:r>
        <w:t>Science students investigate the role of light in plant growth.  Using MS Office</w:t>
      </w:r>
      <w:r w:rsidR="00D13B9D">
        <w:t>®</w:t>
      </w:r>
      <w:r>
        <w:t xml:space="preserve"> tools including One Note, they develop a shared task list, </w:t>
      </w:r>
      <w:r w:rsidR="00900A12">
        <w:t xml:space="preserve">conduct and keep track of </w:t>
      </w:r>
      <w:r>
        <w:t>individual research</w:t>
      </w:r>
      <w:r w:rsidR="00900A12">
        <w:t>, notes, and links</w:t>
      </w:r>
      <w:r>
        <w:t>, and collaborate on written and oral presentations.</w:t>
      </w:r>
      <w:r w:rsidR="00900A12">
        <w:t xml:space="preserve">  </w:t>
      </w:r>
    </w:p>
    <w:p w14:paraId="3DB16039" w14:textId="77777777" w:rsidR="005B0C8E" w:rsidRDefault="00DF5B73" w:rsidP="007D7D06">
      <w:pPr>
        <w:pStyle w:val="CurriculumConnectionsIdeaslist"/>
        <w:numPr>
          <w:ilvl w:val="1"/>
          <w:numId w:val="29"/>
        </w:numPr>
      </w:pPr>
      <w:r>
        <w:t>Documents are shared, but also stored on Live Mesh so that work can be done in remote locations</w:t>
      </w:r>
      <w:r w:rsidR="005B0C8E" w:rsidRPr="00A76F7C">
        <w:t>.</w:t>
      </w:r>
    </w:p>
    <w:p w14:paraId="58C53988" w14:textId="77777777" w:rsidR="00900A12" w:rsidRPr="00A76F7C" w:rsidRDefault="00900A12" w:rsidP="007D7D06">
      <w:pPr>
        <w:pStyle w:val="CurriculumConnectionsIdeaslist"/>
        <w:numPr>
          <w:ilvl w:val="1"/>
          <w:numId w:val="29"/>
        </w:numPr>
      </w:pPr>
      <w:r>
        <w:t>Notebooks can be organized by team member, task, or product.</w:t>
      </w:r>
    </w:p>
    <w:p w14:paraId="213CF38B" w14:textId="77777777" w:rsidR="005B0C8E" w:rsidRPr="00A76F7C" w:rsidRDefault="005B0C8E" w:rsidP="005B0C8E">
      <w:pPr>
        <w:pStyle w:val="CurriculumConnectionsIdeaheading"/>
      </w:pPr>
      <w:r w:rsidRPr="00A76F7C">
        <w:t xml:space="preserve">Idea </w:t>
      </w:r>
      <w:r w:rsidRPr="00B32C48">
        <w:t xml:space="preserve">2 – </w:t>
      </w:r>
      <w:r w:rsidR="00900A12">
        <w:t>Creating a Paperless Environment</w:t>
      </w:r>
    </w:p>
    <w:p w14:paraId="3A57ECDE" w14:textId="77777777" w:rsidR="00900A12" w:rsidRPr="00900A12" w:rsidRDefault="00900A12" w:rsidP="00900A12">
      <w:pPr>
        <w:pStyle w:val="CurriculumConnectionsIdeaslist"/>
      </w:pPr>
      <w:r w:rsidRPr="00900A12">
        <w:t xml:space="preserve">A math teacher discovers worksheets on the Internet that are perfect to introduce some new material.  She “prints” them to One Note and uses with her Tablet PC in class.  Students follow along with the discussion, using a One-Note lecture template.  </w:t>
      </w:r>
    </w:p>
    <w:p w14:paraId="5A26E487" w14:textId="77777777" w:rsidR="005B0C8E" w:rsidRDefault="00900A12" w:rsidP="007D7D06">
      <w:pPr>
        <w:pStyle w:val="CurriculumConnectionsIdeaslist"/>
        <w:numPr>
          <w:ilvl w:val="1"/>
          <w:numId w:val="29"/>
        </w:numPr>
      </w:pPr>
      <w:r>
        <w:t xml:space="preserve">The teacher uses One Note to distribute a </w:t>
      </w:r>
      <w:r w:rsidR="00F51ED5">
        <w:t xml:space="preserve">downloaded </w:t>
      </w:r>
      <w:r>
        <w:t>problem sheet to students who work together in cooperative groups to discuss and solve.</w:t>
      </w:r>
    </w:p>
    <w:p w14:paraId="2119EDC1" w14:textId="77777777" w:rsidR="00900A12" w:rsidRDefault="00900A12" w:rsidP="007D7D06">
      <w:pPr>
        <w:pStyle w:val="CurriculumConnectionsIdeaslist"/>
        <w:numPr>
          <w:ilvl w:val="1"/>
          <w:numId w:val="29"/>
        </w:numPr>
      </w:pPr>
      <w:r>
        <w:t xml:space="preserve">Instead of submitting a paper notebook for grading at the end of the marking period, students submit a One Note notebook, divided into sections by units covered during the marking period.  </w:t>
      </w:r>
    </w:p>
    <w:p w14:paraId="7AC2CF5D" w14:textId="77777777" w:rsidR="00B73BC2" w:rsidRDefault="00B73BC2" w:rsidP="007D7D06">
      <w:pPr>
        <w:pStyle w:val="CurriculumConnectionsIdeaslist"/>
        <w:numPr>
          <w:ilvl w:val="1"/>
          <w:numId w:val="29"/>
        </w:numPr>
      </w:pPr>
      <w:r>
        <w:t>Using Live Mesh ensures that the latest version of any assignment is available when needed.</w:t>
      </w:r>
    </w:p>
    <w:p w14:paraId="1E9A2337" w14:textId="77777777" w:rsidR="00B73BC2" w:rsidRDefault="00B73BC2" w:rsidP="00B73BC2">
      <w:pPr>
        <w:pStyle w:val="CurriculumConnectionsIdeaslist"/>
      </w:pPr>
      <w:r w:rsidRPr="00B73BC2">
        <w:t>The 6</w:t>
      </w:r>
      <w:r w:rsidRPr="00B73BC2">
        <w:rPr>
          <w:vertAlign w:val="superscript"/>
        </w:rPr>
        <w:t>th</w:t>
      </w:r>
      <w:r w:rsidRPr="00B73BC2">
        <w:t xml:space="preserve"> grade science teacher at Homestead Middle School works one-half day in two different locations.  He has created a mesh that includes the desktop computers in each of his two work locations, his home desktop, and his laptop.  </w:t>
      </w:r>
      <w:r>
        <w:t>There is never an inconvenience caused by last-minute interruptions or other circumstances that prevent e-mailing documents, downloading them to a flash drive, or printing out hard copies.</w:t>
      </w:r>
    </w:p>
    <w:p w14:paraId="1A45B532" w14:textId="77777777" w:rsidR="00D13B9D" w:rsidRDefault="00D13B9D">
      <w:pPr>
        <w:rPr>
          <w:rFonts w:ascii="Arial" w:hAnsi="Arial"/>
          <w:b/>
          <w:color w:val="000000"/>
          <w:szCs w:val="28"/>
        </w:rPr>
      </w:pPr>
      <w:r>
        <w:br w:type="page"/>
      </w:r>
    </w:p>
    <w:p w14:paraId="7F450C30" w14:textId="77777777" w:rsidR="005B0C8E" w:rsidRPr="00A76F7C" w:rsidRDefault="005B0C8E" w:rsidP="005B0C8E">
      <w:pPr>
        <w:pStyle w:val="CurriculumConnectionsIdeaheading"/>
      </w:pPr>
      <w:r w:rsidRPr="00A76F7C">
        <w:lastRenderedPageBreak/>
        <w:t xml:space="preserve">Idea 3 – </w:t>
      </w:r>
      <w:r w:rsidR="00B73BC2">
        <w:t>The Iterative Process</w:t>
      </w:r>
    </w:p>
    <w:p w14:paraId="16F18327" w14:textId="77777777" w:rsidR="005B0C8E" w:rsidRPr="00A76F7C" w:rsidRDefault="00B73BC2" w:rsidP="00900B77">
      <w:pPr>
        <w:pStyle w:val="CurriculumConnectionsIdeaslist"/>
      </w:pPr>
      <w:r>
        <w:t xml:space="preserve">Sally Quinn, </w:t>
      </w:r>
      <w:r w:rsidR="00196DCE">
        <w:t>a language arts</w:t>
      </w:r>
      <w:r>
        <w:t xml:space="preserve"> teacher, finds that One Note encourages more reflective thinking on the part of her students because of the interactive research features.  The ability to access the Internet</w:t>
      </w:r>
      <w:r w:rsidR="00196DCE">
        <w:t xml:space="preserve"> and immediately record results—while reviewing assigned work, lecture notes, reading, or working on a project—helps students see a broader picture than </w:t>
      </w:r>
      <w:r w:rsidR="00D13B9D">
        <w:t>the initial notes</w:t>
      </w:r>
      <w:r w:rsidR="00196DCE">
        <w:t>.</w:t>
      </w:r>
    </w:p>
    <w:p w14:paraId="4A41306E" w14:textId="77777777" w:rsidR="005B0C8E" w:rsidRDefault="00196DCE" w:rsidP="00900B77">
      <w:pPr>
        <w:pStyle w:val="CurriculumConnectionsIdeaslist"/>
        <w:sectPr w:rsidR="005B0C8E" w:rsidSect="007D6146">
          <w:pgSz w:w="12240" w:h="15840" w:code="1"/>
          <w:pgMar w:top="1440" w:right="1440" w:bottom="1440" w:left="1440" w:header="720" w:footer="720" w:gutter="0"/>
          <w:cols w:space="720"/>
          <w:docGrid w:linePitch="360"/>
        </w:sectPr>
      </w:pPr>
      <w:r>
        <w:t>One Note provides a perfect tool for portfolios that are designed to illustrate student learning progress.  For example, science students can show increasing sophistication in understanding scientific inquiry by including their project and laboratory notes and observation write-ups.</w:t>
      </w:r>
    </w:p>
    <w:p w14:paraId="41EBCDD1" w14:textId="77777777" w:rsidR="005B0C8E" w:rsidRPr="00A76F7C" w:rsidRDefault="005B0C8E" w:rsidP="005B0C8E">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5B0C8E" w:rsidRPr="00A76F7C" w14:paraId="555C7621" w14:textId="77777777">
        <w:trPr>
          <w:trHeight w:val="576"/>
        </w:trPr>
        <w:tc>
          <w:tcPr>
            <w:tcW w:w="9360" w:type="dxa"/>
          </w:tcPr>
          <w:p w14:paraId="0E43AD4F" w14:textId="77777777" w:rsidR="005B0C8E" w:rsidRPr="00A76F7C" w:rsidRDefault="005B0C8E" w:rsidP="005B0C8E"/>
        </w:tc>
      </w:tr>
      <w:tr w:rsidR="005B0C8E" w:rsidRPr="00A76F7C" w14:paraId="6BC04A8B" w14:textId="77777777">
        <w:trPr>
          <w:trHeight w:val="576"/>
        </w:trPr>
        <w:tc>
          <w:tcPr>
            <w:tcW w:w="9360" w:type="dxa"/>
          </w:tcPr>
          <w:p w14:paraId="572CC64D" w14:textId="77777777" w:rsidR="005B0C8E" w:rsidRPr="00A76F7C" w:rsidRDefault="005B0C8E" w:rsidP="005B0C8E"/>
        </w:tc>
      </w:tr>
      <w:tr w:rsidR="005B0C8E" w:rsidRPr="00A76F7C" w14:paraId="3DBD39DE" w14:textId="77777777">
        <w:trPr>
          <w:trHeight w:val="576"/>
        </w:trPr>
        <w:tc>
          <w:tcPr>
            <w:tcW w:w="9360" w:type="dxa"/>
          </w:tcPr>
          <w:p w14:paraId="4AF896C7" w14:textId="77777777" w:rsidR="005B0C8E" w:rsidRPr="00A76F7C" w:rsidRDefault="005B0C8E" w:rsidP="005B0C8E"/>
        </w:tc>
      </w:tr>
      <w:tr w:rsidR="005B0C8E" w:rsidRPr="00A76F7C" w14:paraId="0696989D" w14:textId="77777777">
        <w:trPr>
          <w:trHeight w:val="576"/>
        </w:trPr>
        <w:tc>
          <w:tcPr>
            <w:tcW w:w="9360" w:type="dxa"/>
          </w:tcPr>
          <w:p w14:paraId="1F61D0DE" w14:textId="77777777" w:rsidR="005B0C8E" w:rsidRPr="00A76F7C" w:rsidRDefault="005B0C8E" w:rsidP="005B0C8E"/>
        </w:tc>
      </w:tr>
      <w:tr w:rsidR="005B0C8E" w:rsidRPr="00A76F7C" w14:paraId="18E80DF3" w14:textId="77777777">
        <w:trPr>
          <w:trHeight w:val="576"/>
        </w:trPr>
        <w:tc>
          <w:tcPr>
            <w:tcW w:w="9360" w:type="dxa"/>
          </w:tcPr>
          <w:p w14:paraId="5A6968D8" w14:textId="77777777" w:rsidR="005B0C8E" w:rsidRPr="00A76F7C" w:rsidRDefault="005B0C8E" w:rsidP="005B0C8E"/>
        </w:tc>
      </w:tr>
      <w:tr w:rsidR="005B0C8E" w:rsidRPr="00A76F7C" w14:paraId="58376600" w14:textId="77777777">
        <w:trPr>
          <w:trHeight w:val="576"/>
        </w:trPr>
        <w:tc>
          <w:tcPr>
            <w:tcW w:w="9360" w:type="dxa"/>
          </w:tcPr>
          <w:p w14:paraId="196BD0D6" w14:textId="77777777" w:rsidR="005B0C8E" w:rsidRPr="00A76F7C" w:rsidRDefault="005B0C8E" w:rsidP="005B0C8E"/>
        </w:tc>
      </w:tr>
      <w:tr w:rsidR="005B0C8E" w:rsidRPr="00A76F7C" w14:paraId="1D95755B" w14:textId="77777777">
        <w:trPr>
          <w:trHeight w:val="576"/>
        </w:trPr>
        <w:tc>
          <w:tcPr>
            <w:tcW w:w="9360" w:type="dxa"/>
          </w:tcPr>
          <w:p w14:paraId="6050FA0C" w14:textId="77777777" w:rsidR="005B0C8E" w:rsidRPr="00A76F7C" w:rsidRDefault="005B0C8E" w:rsidP="005B0C8E"/>
        </w:tc>
      </w:tr>
      <w:tr w:rsidR="005B0C8E" w:rsidRPr="00A76F7C" w14:paraId="3886DC13" w14:textId="77777777">
        <w:trPr>
          <w:trHeight w:val="576"/>
        </w:trPr>
        <w:tc>
          <w:tcPr>
            <w:tcW w:w="9360" w:type="dxa"/>
          </w:tcPr>
          <w:p w14:paraId="09C3D31E" w14:textId="77777777" w:rsidR="005B0C8E" w:rsidRPr="00A76F7C" w:rsidRDefault="005B0C8E" w:rsidP="005B0C8E"/>
        </w:tc>
      </w:tr>
      <w:tr w:rsidR="005B0C8E" w:rsidRPr="00A76F7C" w14:paraId="56B7FD50" w14:textId="77777777">
        <w:trPr>
          <w:trHeight w:val="576"/>
        </w:trPr>
        <w:tc>
          <w:tcPr>
            <w:tcW w:w="9360" w:type="dxa"/>
          </w:tcPr>
          <w:p w14:paraId="28B584E5" w14:textId="77777777" w:rsidR="005B0C8E" w:rsidRPr="00A76F7C" w:rsidRDefault="005B0C8E" w:rsidP="005B0C8E"/>
        </w:tc>
      </w:tr>
      <w:tr w:rsidR="005B0C8E" w:rsidRPr="00A76F7C" w14:paraId="527FAF5B" w14:textId="77777777">
        <w:trPr>
          <w:trHeight w:val="576"/>
        </w:trPr>
        <w:tc>
          <w:tcPr>
            <w:tcW w:w="9360" w:type="dxa"/>
          </w:tcPr>
          <w:p w14:paraId="6B7DC1C6" w14:textId="77777777" w:rsidR="005B0C8E" w:rsidRPr="00A76F7C" w:rsidRDefault="005B0C8E" w:rsidP="005B0C8E"/>
        </w:tc>
      </w:tr>
      <w:tr w:rsidR="005B0C8E" w:rsidRPr="00A76F7C" w14:paraId="7F6A280C" w14:textId="77777777">
        <w:trPr>
          <w:trHeight w:val="576"/>
        </w:trPr>
        <w:tc>
          <w:tcPr>
            <w:tcW w:w="9360" w:type="dxa"/>
          </w:tcPr>
          <w:p w14:paraId="07771B97" w14:textId="77777777" w:rsidR="005B0C8E" w:rsidRPr="00A76F7C" w:rsidRDefault="005B0C8E" w:rsidP="005B0C8E"/>
        </w:tc>
      </w:tr>
      <w:tr w:rsidR="005B0C8E" w:rsidRPr="00A76F7C" w14:paraId="64FF1ACC" w14:textId="77777777">
        <w:trPr>
          <w:trHeight w:val="576"/>
        </w:trPr>
        <w:tc>
          <w:tcPr>
            <w:tcW w:w="9360" w:type="dxa"/>
          </w:tcPr>
          <w:p w14:paraId="268F5D68" w14:textId="77777777" w:rsidR="005B0C8E" w:rsidRPr="00A76F7C" w:rsidRDefault="005B0C8E" w:rsidP="005B0C8E"/>
        </w:tc>
      </w:tr>
      <w:tr w:rsidR="005B0C8E" w:rsidRPr="00A76F7C" w14:paraId="772DC43A" w14:textId="77777777">
        <w:trPr>
          <w:trHeight w:val="576"/>
        </w:trPr>
        <w:tc>
          <w:tcPr>
            <w:tcW w:w="9360" w:type="dxa"/>
          </w:tcPr>
          <w:p w14:paraId="29B3F0E8" w14:textId="77777777" w:rsidR="005B0C8E" w:rsidRPr="00A76F7C" w:rsidRDefault="005B0C8E" w:rsidP="005B0C8E"/>
        </w:tc>
      </w:tr>
      <w:tr w:rsidR="005B0C8E" w:rsidRPr="00A76F7C" w14:paraId="41CAACA5" w14:textId="77777777">
        <w:trPr>
          <w:trHeight w:val="576"/>
        </w:trPr>
        <w:tc>
          <w:tcPr>
            <w:tcW w:w="9360" w:type="dxa"/>
          </w:tcPr>
          <w:p w14:paraId="31CDDE01" w14:textId="77777777" w:rsidR="005B0C8E" w:rsidRPr="00A76F7C" w:rsidRDefault="005B0C8E" w:rsidP="005B0C8E"/>
        </w:tc>
      </w:tr>
      <w:tr w:rsidR="005B0C8E" w:rsidRPr="00A76F7C" w14:paraId="2B19024D" w14:textId="77777777">
        <w:trPr>
          <w:trHeight w:val="576"/>
        </w:trPr>
        <w:tc>
          <w:tcPr>
            <w:tcW w:w="9360" w:type="dxa"/>
          </w:tcPr>
          <w:p w14:paraId="174E1F71" w14:textId="77777777" w:rsidR="005B0C8E" w:rsidRPr="00A76F7C" w:rsidRDefault="005B0C8E" w:rsidP="005B0C8E"/>
        </w:tc>
      </w:tr>
      <w:tr w:rsidR="005B0C8E" w:rsidRPr="00A76F7C" w14:paraId="5A2D44E2" w14:textId="77777777">
        <w:trPr>
          <w:trHeight w:val="576"/>
        </w:trPr>
        <w:tc>
          <w:tcPr>
            <w:tcW w:w="9360" w:type="dxa"/>
          </w:tcPr>
          <w:p w14:paraId="797A0C0D" w14:textId="77777777" w:rsidR="005B0C8E" w:rsidRPr="00A76F7C" w:rsidRDefault="005B0C8E" w:rsidP="005B0C8E"/>
        </w:tc>
      </w:tr>
      <w:tr w:rsidR="005B0C8E" w:rsidRPr="00A76F7C" w14:paraId="61A6F07A" w14:textId="77777777">
        <w:trPr>
          <w:trHeight w:val="576"/>
        </w:trPr>
        <w:tc>
          <w:tcPr>
            <w:tcW w:w="9360" w:type="dxa"/>
          </w:tcPr>
          <w:p w14:paraId="15B87D2D" w14:textId="77777777" w:rsidR="005B0C8E" w:rsidRPr="00A76F7C" w:rsidRDefault="005B0C8E" w:rsidP="005B0C8E"/>
        </w:tc>
      </w:tr>
      <w:tr w:rsidR="005B0C8E" w:rsidRPr="00A76F7C" w14:paraId="114EADF2" w14:textId="77777777">
        <w:trPr>
          <w:trHeight w:val="576"/>
        </w:trPr>
        <w:tc>
          <w:tcPr>
            <w:tcW w:w="9360" w:type="dxa"/>
          </w:tcPr>
          <w:p w14:paraId="5C645CF3" w14:textId="77777777" w:rsidR="005B0C8E" w:rsidRPr="00A76F7C" w:rsidRDefault="005B0C8E" w:rsidP="005B0C8E"/>
        </w:tc>
      </w:tr>
      <w:tr w:rsidR="005B0C8E" w:rsidRPr="00A76F7C" w14:paraId="030AFB9A" w14:textId="77777777">
        <w:trPr>
          <w:trHeight w:val="576"/>
        </w:trPr>
        <w:tc>
          <w:tcPr>
            <w:tcW w:w="9360" w:type="dxa"/>
          </w:tcPr>
          <w:p w14:paraId="1273E453" w14:textId="77777777" w:rsidR="005B0C8E" w:rsidRPr="00A76F7C" w:rsidRDefault="005B0C8E" w:rsidP="005B0C8E"/>
        </w:tc>
      </w:tr>
      <w:tr w:rsidR="005B0C8E" w:rsidRPr="00A76F7C" w14:paraId="0CF5C37F" w14:textId="77777777">
        <w:trPr>
          <w:trHeight w:val="576"/>
        </w:trPr>
        <w:tc>
          <w:tcPr>
            <w:tcW w:w="9360" w:type="dxa"/>
          </w:tcPr>
          <w:p w14:paraId="5763064E" w14:textId="77777777" w:rsidR="005B0C8E" w:rsidRPr="00A76F7C" w:rsidRDefault="005B0C8E" w:rsidP="005B0C8E"/>
        </w:tc>
      </w:tr>
    </w:tbl>
    <w:p w14:paraId="4B598B7E"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p>
    <w:p w14:paraId="45494EFE" w14:textId="77777777" w:rsidR="005B0C8E" w:rsidRPr="00A76F7C" w:rsidRDefault="00566A4D" w:rsidP="00A94CCC">
      <w:pPr>
        <w:pStyle w:val="Unittitle"/>
      </w:pPr>
      <w:bookmarkStart w:id="145" w:name="_Toc224631128"/>
      <w:bookmarkStart w:id="146" w:name="_Toc227047751"/>
      <w:r>
        <w:lastRenderedPageBreak/>
        <w:t>Unit 5</w:t>
      </w:r>
      <w:r w:rsidR="005B0C8E">
        <w:t xml:space="preserve">:  </w:t>
      </w:r>
      <w:bookmarkEnd w:id="145"/>
      <w:r w:rsidR="00F51ED5">
        <w:t>Tying</w:t>
      </w:r>
      <w:r w:rsidR="00196DCE">
        <w:t xml:space="preserve"> It All Together</w:t>
      </w:r>
      <w:bookmarkEnd w:id="146"/>
    </w:p>
    <w:p w14:paraId="28684788" w14:textId="77777777" w:rsidR="005B0C8E" w:rsidRPr="00A76F7C" w:rsidRDefault="005B0C8E" w:rsidP="005B0C8E">
      <w:pPr>
        <w:pStyle w:val="Objectivesheading"/>
      </w:pPr>
      <w:r w:rsidRPr="00A76F7C">
        <w:t xml:space="preserve">Unit Objectives </w:t>
      </w:r>
    </w:p>
    <w:p w14:paraId="438CFD67" w14:textId="77777777" w:rsidR="005B0C8E" w:rsidRPr="00A76F7C" w:rsidRDefault="006D4D9A" w:rsidP="005B0C8E">
      <w:pPr>
        <w:pStyle w:val="Objectiveslist"/>
      </w:pPr>
      <w:r>
        <w:t>Identify academic and social benefits specific to Experience Africa project.</w:t>
      </w:r>
    </w:p>
    <w:p w14:paraId="12E23FD2" w14:textId="77777777" w:rsidR="005B0C8E" w:rsidRPr="00A76F7C" w:rsidRDefault="006D4D9A" w:rsidP="005B0C8E">
      <w:pPr>
        <w:pStyle w:val="Objectiveslist"/>
      </w:pPr>
      <w:r>
        <w:t>Identify additional project uses for MS Office and other Microsoft applications.</w:t>
      </w:r>
    </w:p>
    <w:p w14:paraId="0CB7283E" w14:textId="77777777" w:rsidR="005B0C8E" w:rsidRDefault="006D4D9A" w:rsidP="005B0C8E">
      <w:pPr>
        <w:pStyle w:val="Objectiveslist"/>
      </w:pPr>
      <w:r>
        <w:t>Identify potential content areas to include in a multidisciplinary gardening project.</w:t>
      </w:r>
    </w:p>
    <w:p w14:paraId="698F9AE7" w14:textId="77777777" w:rsidR="006D4D9A" w:rsidRPr="00A76F7C" w:rsidRDefault="006D4D9A" w:rsidP="005B0C8E">
      <w:pPr>
        <w:pStyle w:val="Objectiveslist"/>
      </w:pPr>
      <w:r>
        <w:t>Match MS Office and other Microsoft applications to multidisciplinary gardening project activities.</w:t>
      </w:r>
    </w:p>
    <w:p w14:paraId="45367B97" w14:textId="77777777" w:rsidR="005B0C8E" w:rsidRPr="00A76F7C" w:rsidRDefault="005B0C8E" w:rsidP="005B0C8E">
      <w:pPr>
        <w:sectPr w:rsidR="005B0C8E" w:rsidRPr="00A76F7C" w:rsidSect="00E61C67">
          <w:headerReference w:type="default" r:id="rId81"/>
          <w:type w:val="oddPage"/>
          <w:pgSz w:w="12240" w:h="15840" w:code="1"/>
          <w:pgMar w:top="1440" w:right="1440" w:bottom="1440" w:left="1440" w:header="720" w:footer="720" w:gutter="0"/>
          <w:cols w:space="720"/>
          <w:docGrid w:linePitch="360"/>
        </w:sectPr>
      </w:pPr>
    </w:p>
    <w:p w14:paraId="56302A5E" w14:textId="77777777" w:rsidR="005B0C8E" w:rsidRPr="00A76F7C" w:rsidRDefault="00F51ED5" w:rsidP="005B0C8E">
      <w:pPr>
        <w:pStyle w:val="Unitheading"/>
      </w:pPr>
      <w:bookmarkStart w:id="147" w:name="_Toc227047752"/>
      <w:r>
        <w:lastRenderedPageBreak/>
        <w:t>Tying</w:t>
      </w:r>
      <w:r w:rsidR="00196DCE">
        <w:t xml:space="preserve"> It All Together</w:t>
      </w:r>
      <w:bookmarkEnd w:id="147"/>
    </w:p>
    <w:p w14:paraId="10D6422D" w14:textId="77777777" w:rsidR="005B0C8E" w:rsidRDefault="00A67CF7" w:rsidP="00AA53BC">
      <w:pPr>
        <w:pStyle w:val="BodyText1"/>
      </w:pPr>
      <w:r>
        <w:t>You can breathe a sigh of relief!  The poster displays are set up in the cafeteria and the team PowerPoint presentations to accompany each display are up and running.  The “Tribal Art Museum” and audio accompaniment are nearly assembled and a few parents are already waiting in the lobby to attend the open house.</w:t>
      </w:r>
    </w:p>
    <w:p w14:paraId="06B56CA7" w14:textId="77777777" w:rsidR="00A67CF7" w:rsidRDefault="00A67CF7" w:rsidP="00AA53BC">
      <w:pPr>
        <w:pStyle w:val="BodyText1"/>
      </w:pPr>
      <w:r>
        <w:t>Mr. Kidman’s 7</w:t>
      </w:r>
      <w:r w:rsidRPr="00A67CF7">
        <w:rPr>
          <w:vertAlign w:val="superscript"/>
        </w:rPr>
        <w:t>th</w:t>
      </w:r>
      <w:r>
        <w:t xml:space="preserve"> grade English class has worked with the business communications students to create the program for the open house.  The booklet also contains the Africa poems written by English students and illustrated by art students.  A digital photo of one of the art student’s tribal masks illustrates the cover of the program and a map of Africa created by a group of social studies students is on the back.</w:t>
      </w:r>
    </w:p>
    <w:p w14:paraId="7915EDE6" w14:textId="77777777" w:rsidR="0036052A" w:rsidRDefault="0036052A" w:rsidP="00AA53BC">
      <w:pPr>
        <w:pStyle w:val="BodyText1"/>
      </w:pPr>
      <w:r>
        <w:t xml:space="preserve">A “buzz is in the air” and it is not from </w:t>
      </w:r>
      <w:proofErr w:type="spellStart"/>
      <w:r>
        <w:t>tse</w:t>
      </w:r>
      <w:proofErr w:type="spellEnd"/>
      <w:r>
        <w:t xml:space="preserve"> </w:t>
      </w:r>
      <w:proofErr w:type="spellStart"/>
      <w:r>
        <w:t>tse</w:t>
      </w:r>
      <w:proofErr w:type="spellEnd"/>
      <w:r>
        <w:t xml:space="preserve"> flies!</w:t>
      </w:r>
    </w:p>
    <w:p w14:paraId="59548956" w14:textId="77777777" w:rsidR="00A67CF7" w:rsidRPr="00A76F7C" w:rsidRDefault="00A67CF7" w:rsidP="00AA53BC">
      <w:pPr>
        <w:pStyle w:val="BodyText1"/>
      </w:pPr>
    </w:p>
    <w:p w14:paraId="1B25A0F4" w14:textId="77777777" w:rsidR="005B0C8E" w:rsidRPr="00A76F7C" w:rsidRDefault="0036052A" w:rsidP="005B0C8E">
      <w:pPr>
        <w:pStyle w:val="Unitsubheading"/>
      </w:pPr>
      <w:bookmarkStart w:id="148" w:name="_Toc227047753"/>
      <w:r>
        <w:t>The Benefits of Project Based Learning</w:t>
      </w:r>
      <w:bookmarkEnd w:id="148"/>
    </w:p>
    <w:p w14:paraId="0D9C7C06" w14:textId="77777777" w:rsidR="005B0C8E" w:rsidRDefault="0036052A" w:rsidP="00AA53BC">
      <w:pPr>
        <w:pStyle w:val="BodyText1"/>
      </w:pPr>
      <w:r>
        <w:t xml:space="preserve">As an educator, you increasingly work with students of diverse backgrounds, cultures, native languages, and ability levels.  Project based learning is one way to provide a greater range of learning opportunities to your classroom.  </w:t>
      </w:r>
      <w:r w:rsidR="00D13B9D">
        <w:t>Working on a project with others motivates</w:t>
      </w:r>
      <w:r>
        <w:t xml:space="preserve"> learners by allowing them to work with content in the context of real-world situations </w:t>
      </w:r>
      <w:sdt>
        <w:sdtPr>
          <w:id w:val="177504896"/>
          <w:citation/>
        </w:sdtPr>
        <w:sdtEndPr/>
        <w:sdtContent>
          <w:r w:rsidR="00743836">
            <w:fldChar w:fldCharType="begin"/>
          </w:r>
          <w:r w:rsidR="00743836">
            <w:instrText xml:space="preserve"> CITATION Kat89 \l 1033 </w:instrText>
          </w:r>
          <w:r w:rsidR="00743836">
            <w:fldChar w:fldCharType="separate"/>
          </w:r>
          <w:r w:rsidR="001B734C">
            <w:rPr>
              <w:noProof/>
            </w:rPr>
            <w:t>(Katz &amp; Chard, 1989)</w:t>
          </w:r>
          <w:r w:rsidR="00743836">
            <w:rPr>
              <w:noProof/>
            </w:rPr>
            <w:fldChar w:fldCharType="end"/>
          </w:r>
        </w:sdtContent>
      </w:sdt>
      <w:r w:rsidR="002E0E86">
        <w:t xml:space="preserve">.   Additionally, </w:t>
      </w:r>
      <w:r w:rsidR="001401D1">
        <w:t>twenty</w:t>
      </w:r>
      <w:r w:rsidR="002E0E86">
        <w:t xml:space="preserve"> years of research has shown that motivation has a positive impact on achievement </w:t>
      </w:r>
      <w:sdt>
        <w:sdtPr>
          <w:id w:val="177504897"/>
          <w:citation/>
        </w:sdtPr>
        <w:sdtEndPr/>
        <w:sdtContent>
          <w:r w:rsidR="00743836">
            <w:fldChar w:fldCharType="begin"/>
          </w:r>
          <w:r w:rsidR="00743836">
            <w:instrText xml:space="preserve"> CITATION B</w:instrText>
          </w:r>
          <w:r w:rsidR="00743836">
            <w:instrText xml:space="preserve">re00 \l 1033 </w:instrText>
          </w:r>
          <w:r w:rsidR="00743836">
            <w:fldChar w:fldCharType="separate"/>
          </w:r>
          <w:r w:rsidR="001B734C">
            <w:rPr>
              <w:noProof/>
            </w:rPr>
            <w:t>(Brewster &amp; Fager, 2000)</w:t>
          </w:r>
          <w:r w:rsidR="00743836">
            <w:rPr>
              <w:noProof/>
            </w:rPr>
            <w:fldChar w:fldCharType="end"/>
          </w:r>
        </w:sdtContent>
      </w:sdt>
      <w:r w:rsidR="002E0E86">
        <w:t>.</w:t>
      </w:r>
    </w:p>
    <w:p w14:paraId="474E9B51" w14:textId="77777777" w:rsidR="002E0E86" w:rsidRDefault="002E0E86" w:rsidP="00AA53BC">
      <w:pPr>
        <w:pStyle w:val="BodyText1"/>
      </w:pPr>
      <w:r>
        <w:t>Particular benefits of project based learning include</w:t>
      </w:r>
    </w:p>
    <w:p w14:paraId="2DA9418D" w14:textId="77777777" w:rsidR="002E0E86" w:rsidRDefault="002E0E86" w:rsidP="00093CAE">
      <w:pPr>
        <w:pStyle w:val="BodyTextbulletpoints"/>
        <w:numPr>
          <w:ilvl w:val="0"/>
          <w:numId w:val="47"/>
        </w:numPr>
      </w:pPr>
      <w:r>
        <w:t xml:space="preserve">Preparing children for the workplace. </w:t>
      </w:r>
    </w:p>
    <w:p w14:paraId="514490DE" w14:textId="77777777" w:rsidR="002E0E86" w:rsidRDefault="002E0E86" w:rsidP="00093CAE">
      <w:pPr>
        <w:pStyle w:val="BodyTextbulletpoints"/>
        <w:numPr>
          <w:ilvl w:val="0"/>
          <w:numId w:val="47"/>
        </w:numPr>
      </w:pPr>
      <w:r>
        <w:t>Increasing motivation.</w:t>
      </w:r>
    </w:p>
    <w:p w14:paraId="4E767BE6" w14:textId="77777777" w:rsidR="002E0E86" w:rsidRDefault="002E0E86" w:rsidP="00093CAE">
      <w:pPr>
        <w:pStyle w:val="BodyTextbulletpoints"/>
        <w:numPr>
          <w:ilvl w:val="0"/>
          <w:numId w:val="47"/>
        </w:numPr>
      </w:pPr>
      <w:r>
        <w:t>Connecting learning at school with reality.</w:t>
      </w:r>
    </w:p>
    <w:p w14:paraId="327C0BEF" w14:textId="77777777" w:rsidR="002E0E86" w:rsidRDefault="002E0E86" w:rsidP="00093CAE">
      <w:pPr>
        <w:pStyle w:val="BodyTextbulletpoints"/>
        <w:numPr>
          <w:ilvl w:val="0"/>
          <w:numId w:val="47"/>
        </w:numPr>
      </w:pPr>
      <w:r>
        <w:t>Providing collaborative opportunities to construct knowledge.</w:t>
      </w:r>
    </w:p>
    <w:p w14:paraId="5BE2A072" w14:textId="77777777" w:rsidR="002E0E86" w:rsidRDefault="002E0E86" w:rsidP="00093CAE">
      <w:pPr>
        <w:pStyle w:val="BodyTextbulletpoints"/>
        <w:numPr>
          <w:ilvl w:val="0"/>
          <w:numId w:val="47"/>
        </w:numPr>
      </w:pPr>
      <w:r>
        <w:t>Increasing social and communication skills.</w:t>
      </w:r>
    </w:p>
    <w:p w14:paraId="20322057" w14:textId="77777777" w:rsidR="002E0E86" w:rsidRDefault="002E0E86" w:rsidP="00093CAE">
      <w:pPr>
        <w:pStyle w:val="BodyTextbulletpoints"/>
        <w:numPr>
          <w:ilvl w:val="0"/>
          <w:numId w:val="47"/>
        </w:numPr>
      </w:pPr>
      <w:r>
        <w:t>Increasing problem solving skills.</w:t>
      </w:r>
    </w:p>
    <w:p w14:paraId="3E0F64CD" w14:textId="77777777" w:rsidR="002E0E86" w:rsidRDefault="002E0E86" w:rsidP="00093CAE">
      <w:pPr>
        <w:pStyle w:val="BodyTextbulletpoints"/>
        <w:numPr>
          <w:ilvl w:val="0"/>
          <w:numId w:val="47"/>
        </w:numPr>
      </w:pPr>
      <w:r>
        <w:t>Enabling students to make and see connections between disciplines.</w:t>
      </w:r>
    </w:p>
    <w:p w14:paraId="6F9AD2FA" w14:textId="77777777" w:rsidR="002E0E86" w:rsidRDefault="002E0E86" w:rsidP="00093CAE">
      <w:pPr>
        <w:pStyle w:val="BodyTextbulletpoints"/>
        <w:numPr>
          <w:ilvl w:val="0"/>
          <w:numId w:val="47"/>
        </w:numPr>
      </w:pPr>
      <w:r>
        <w:t>Providing opportunities for children to contribute to their school or community.</w:t>
      </w:r>
    </w:p>
    <w:p w14:paraId="219CBE1A" w14:textId="77777777" w:rsidR="002E0E86" w:rsidRDefault="002E0E86" w:rsidP="00093CAE">
      <w:pPr>
        <w:pStyle w:val="BodyTextbulletpoints"/>
        <w:numPr>
          <w:ilvl w:val="0"/>
          <w:numId w:val="47"/>
        </w:numPr>
      </w:pPr>
      <w:r>
        <w:t>Increasing self-esteem.</w:t>
      </w:r>
    </w:p>
    <w:p w14:paraId="1535B9E6" w14:textId="77777777" w:rsidR="002E0E86" w:rsidRDefault="002E0E86" w:rsidP="00093CAE">
      <w:pPr>
        <w:pStyle w:val="BodyTextbulletpoints"/>
        <w:numPr>
          <w:ilvl w:val="0"/>
          <w:numId w:val="47"/>
        </w:numPr>
      </w:pPr>
      <w:r>
        <w:t>Allowing children to use their individual learning strengths and diverse approaches to learning.</w:t>
      </w:r>
    </w:p>
    <w:p w14:paraId="492966D9" w14:textId="77777777" w:rsidR="002E0E86" w:rsidRDefault="002E0E86" w:rsidP="00093CAE">
      <w:pPr>
        <w:pStyle w:val="BodyTextbulletpoints"/>
        <w:numPr>
          <w:ilvl w:val="0"/>
          <w:numId w:val="47"/>
        </w:numPr>
      </w:pPr>
      <w:r>
        <w:t xml:space="preserve">Providing a practical, real world way to learn technology.  </w:t>
      </w:r>
      <w:sdt>
        <w:sdtPr>
          <w:id w:val="177504910"/>
          <w:citation/>
        </w:sdtPr>
        <w:sdtEndPr/>
        <w:sdtContent>
          <w:r w:rsidR="00743836">
            <w:fldChar w:fldCharType="begin"/>
          </w:r>
          <w:r w:rsidR="00743836">
            <w:instrText xml:space="preserve"> CITATION Nor02 \l 1033 </w:instrText>
          </w:r>
          <w:r w:rsidR="00743836">
            <w:fldChar w:fldCharType="separate"/>
          </w:r>
          <w:r w:rsidR="001B734C">
            <w:rPr>
              <w:noProof/>
            </w:rPr>
            <w:t>(Northwest Regional Educational Library, 2002)</w:t>
          </w:r>
          <w:r w:rsidR="00743836">
            <w:rPr>
              <w:noProof/>
            </w:rPr>
            <w:fldChar w:fldCharType="end"/>
          </w:r>
        </w:sdtContent>
      </w:sdt>
    </w:p>
    <w:p w14:paraId="545B78CF" w14:textId="77777777" w:rsidR="00576024" w:rsidRDefault="00576024" w:rsidP="00576024">
      <w:pPr>
        <w:pStyle w:val="BodyTextbulletpoints"/>
      </w:pPr>
    </w:p>
    <w:p w14:paraId="54367F34" w14:textId="77777777" w:rsidR="00576024" w:rsidRDefault="00576024" w:rsidP="00576024">
      <w:pPr>
        <w:pStyle w:val="BodyTextbulletpoints"/>
      </w:pPr>
      <w:r>
        <w:t>Possibilities for projects are endless—the key for successful project implementation is that it be challenging, student-driven, and meaningful.</w:t>
      </w:r>
    </w:p>
    <w:p w14:paraId="49BADE35" w14:textId="77777777" w:rsidR="00576024" w:rsidRDefault="00576024" w:rsidP="00576024">
      <w:pPr>
        <w:pStyle w:val="BodyTextbulletpoints"/>
      </w:pPr>
    </w:p>
    <w:p w14:paraId="20EB7BCF" w14:textId="77777777" w:rsidR="00576024" w:rsidRDefault="00576024" w:rsidP="00576024">
      <w:pPr>
        <w:pStyle w:val="BodyTextbulletpoints"/>
      </w:pPr>
    </w:p>
    <w:p w14:paraId="04F984E7" w14:textId="77777777" w:rsidR="00576024" w:rsidRDefault="00576024" w:rsidP="00576024">
      <w:pPr>
        <w:pStyle w:val="Explorationheading"/>
      </w:pPr>
      <w:bookmarkStart w:id="149" w:name="_Toc227047754"/>
      <w:r>
        <w:lastRenderedPageBreak/>
        <w:t>Explore:  Thinking about the Benefits of Project Based Learning</w:t>
      </w:r>
      <w:bookmarkEnd w:id="149"/>
    </w:p>
    <w:p w14:paraId="736C3714" w14:textId="77777777" w:rsidR="00576024" w:rsidRDefault="00576024" w:rsidP="00AA53BC">
      <w:pPr>
        <w:pStyle w:val="BodyText1"/>
      </w:pPr>
      <w:r>
        <w:t xml:space="preserve">Think about the multi-disciplinary Africa Experience Project </w:t>
      </w:r>
      <w:r w:rsidR="00AA3A81">
        <w:t>with which you</w:t>
      </w:r>
      <w:r>
        <w:t xml:space="preserve"> worked and </w:t>
      </w:r>
      <w:r w:rsidR="00AA3A81">
        <w:t>ways that it w</w:t>
      </w:r>
      <w:r>
        <w:t>ould benefit educators and students.</w:t>
      </w:r>
    </w:p>
    <w:p w14:paraId="1989FE11" w14:textId="77777777" w:rsidR="00F27307" w:rsidRDefault="00F27307" w:rsidP="00AA53BC">
      <w:pPr>
        <w:pStyle w:val="BodyText1"/>
      </w:pPr>
    </w:p>
    <w:p w14:paraId="5DE49922" w14:textId="77777777" w:rsidR="00576024" w:rsidRDefault="00AA3A81" w:rsidP="00093CAE">
      <w:pPr>
        <w:pStyle w:val="Explorationsteps"/>
        <w:numPr>
          <w:ilvl w:val="0"/>
          <w:numId w:val="118"/>
        </w:numPr>
      </w:pPr>
      <w:r w:rsidRPr="006D4D9A">
        <w:t>Using the information above, list at least three ways that the Africa project would benefit students.  An example has been provided.</w:t>
      </w:r>
    </w:p>
    <w:p w14:paraId="25D387B8" w14:textId="77777777" w:rsidR="00F27307" w:rsidRDefault="00F27307" w:rsidP="00F27307">
      <w:pPr>
        <w:pStyle w:val="Explorationsteps"/>
      </w:pPr>
    </w:p>
    <w:p w14:paraId="3F0A5391" w14:textId="77777777" w:rsidR="00F27307" w:rsidRDefault="00F27307" w:rsidP="00F27307">
      <w:pPr>
        <w:pStyle w:val="Explorationsteps"/>
      </w:pPr>
    </w:p>
    <w:p w14:paraId="0A34C496" w14:textId="77777777" w:rsidR="00F27307" w:rsidRPr="006D4D9A" w:rsidRDefault="00F27307" w:rsidP="00F27307">
      <w:pPr>
        <w:pStyle w:val="Explorationsteps"/>
      </w:pPr>
    </w:p>
    <w:tbl>
      <w:tblPr>
        <w:tblStyle w:val="TableGrid"/>
        <w:tblW w:w="0" w:type="auto"/>
        <w:tblLook w:val="04A0" w:firstRow="1" w:lastRow="0" w:firstColumn="1" w:lastColumn="0" w:noHBand="0" w:noVBand="1"/>
      </w:tblPr>
      <w:tblGrid>
        <w:gridCol w:w="4788"/>
        <w:gridCol w:w="4788"/>
      </w:tblGrid>
      <w:tr w:rsidR="00AA3A81" w:rsidRPr="00AA3A81" w14:paraId="0891EDB7" w14:textId="77777777" w:rsidTr="00AA3A81">
        <w:tc>
          <w:tcPr>
            <w:tcW w:w="4788" w:type="dxa"/>
          </w:tcPr>
          <w:p w14:paraId="256658FA" w14:textId="77777777" w:rsidR="00AA3A81" w:rsidRPr="00AA3A81" w:rsidRDefault="00AA3A81" w:rsidP="00AA53BC">
            <w:pPr>
              <w:pStyle w:val="BodyText1"/>
            </w:pPr>
            <w:r w:rsidRPr="00AA3A81">
              <w:t>Benefit</w:t>
            </w:r>
          </w:p>
        </w:tc>
        <w:tc>
          <w:tcPr>
            <w:tcW w:w="4788" w:type="dxa"/>
          </w:tcPr>
          <w:p w14:paraId="62704848" w14:textId="77777777" w:rsidR="00AA3A81" w:rsidRPr="00AA3A81" w:rsidRDefault="00AA3A81" w:rsidP="00AA53BC">
            <w:pPr>
              <w:pStyle w:val="BodyText1"/>
            </w:pPr>
            <w:r w:rsidRPr="00AA3A81">
              <w:t>How It Benefits</w:t>
            </w:r>
          </w:p>
        </w:tc>
      </w:tr>
      <w:tr w:rsidR="00AA3A81" w14:paraId="568A06EE" w14:textId="77777777" w:rsidTr="00AA3A81">
        <w:tc>
          <w:tcPr>
            <w:tcW w:w="4788" w:type="dxa"/>
          </w:tcPr>
          <w:p w14:paraId="61594D1C" w14:textId="77777777" w:rsidR="00AA3A81" w:rsidRDefault="00AA3A81" w:rsidP="00AA53BC">
            <w:pPr>
              <w:pStyle w:val="BodyText1"/>
            </w:pPr>
          </w:p>
          <w:p w14:paraId="39F01DE3" w14:textId="77777777" w:rsidR="00AA3A81" w:rsidRDefault="00AA3A81" w:rsidP="00AA53BC">
            <w:pPr>
              <w:pStyle w:val="BodyText1"/>
            </w:pPr>
            <w:r>
              <w:t>Children use individual learning strengths.</w:t>
            </w:r>
          </w:p>
        </w:tc>
        <w:tc>
          <w:tcPr>
            <w:tcW w:w="4788" w:type="dxa"/>
          </w:tcPr>
          <w:p w14:paraId="4BB76AD3" w14:textId="77777777" w:rsidR="00547480" w:rsidRDefault="00151F8D" w:rsidP="00AA53BC">
            <w:pPr>
              <w:pStyle w:val="BodyText1"/>
            </w:pPr>
            <w:r>
              <w:t>Art students learned about history, culture, and current issues of Africa through 1) researching and making tribal masks and 2) designing and editing PowerPoint presentations.</w:t>
            </w:r>
          </w:p>
        </w:tc>
      </w:tr>
      <w:tr w:rsidR="00151F8D" w14:paraId="0100DD21" w14:textId="77777777" w:rsidTr="00AA3A81">
        <w:tc>
          <w:tcPr>
            <w:tcW w:w="4788" w:type="dxa"/>
          </w:tcPr>
          <w:p w14:paraId="0838AFFB" w14:textId="77777777" w:rsidR="00151F8D" w:rsidRDefault="00151F8D" w:rsidP="00AA53BC">
            <w:pPr>
              <w:pStyle w:val="BodyText1"/>
            </w:pPr>
          </w:p>
          <w:p w14:paraId="01C3E9A8" w14:textId="77777777" w:rsidR="00151F8D" w:rsidRDefault="00151F8D" w:rsidP="00AA53BC">
            <w:pPr>
              <w:pStyle w:val="BodyText1"/>
            </w:pPr>
          </w:p>
          <w:p w14:paraId="53E791B8" w14:textId="77777777" w:rsidR="00151F8D" w:rsidRDefault="00151F8D" w:rsidP="00AA53BC">
            <w:pPr>
              <w:pStyle w:val="BodyText1"/>
            </w:pPr>
          </w:p>
        </w:tc>
        <w:tc>
          <w:tcPr>
            <w:tcW w:w="4788" w:type="dxa"/>
          </w:tcPr>
          <w:p w14:paraId="75CE28D1" w14:textId="77777777" w:rsidR="00151F8D" w:rsidRDefault="00151F8D" w:rsidP="00AA53BC">
            <w:pPr>
              <w:pStyle w:val="BodyText1"/>
            </w:pPr>
          </w:p>
        </w:tc>
      </w:tr>
      <w:tr w:rsidR="00151F8D" w14:paraId="04995B57" w14:textId="77777777" w:rsidTr="00AA3A81">
        <w:tc>
          <w:tcPr>
            <w:tcW w:w="4788" w:type="dxa"/>
          </w:tcPr>
          <w:p w14:paraId="192FF091" w14:textId="77777777" w:rsidR="00151F8D" w:rsidRDefault="00151F8D" w:rsidP="00AA53BC">
            <w:pPr>
              <w:pStyle w:val="BodyText1"/>
            </w:pPr>
          </w:p>
        </w:tc>
        <w:tc>
          <w:tcPr>
            <w:tcW w:w="4788" w:type="dxa"/>
          </w:tcPr>
          <w:p w14:paraId="5F2C9948" w14:textId="77777777" w:rsidR="00151F8D" w:rsidRDefault="00151F8D" w:rsidP="00AA53BC">
            <w:pPr>
              <w:pStyle w:val="BodyText1"/>
            </w:pPr>
          </w:p>
          <w:p w14:paraId="4D0143BF" w14:textId="77777777" w:rsidR="00151F8D" w:rsidRDefault="00151F8D" w:rsidP="00AA53BC">
            <w:pPr>
              <w:pStyle w:val="BodyText1"/>
            </w:pPr>
          </w:p>
          <w:p w14:paraId="4490DDCA" w14:textId="77777777" w:rsidR="00151F8D" w:rsidRDefault="00151F8D" w:rsidP="00AA53BC">
            <w:pPr>
              <w:pStyle w:val="BodyText1"/>
            </w:pPr>
          </w:p>
        </w:tc>
      </w:tr>
      <w:tr w:rsidR="00151F8D" w14:paraId="60A72262" w14:textId="77777777" w:rsidTr="00AA3A81">
        <w:tc>
          <w:tcPr>
            <w:tcW w:w="4788" w:type="dxa"/>
          </w:tcPr>
          <w:p w14:paraId="0A51BAA0" w14:textId="77777777" w:rsidR="00151F8D" w:rsidRDefault="00151F8D" w:rsidP="00AA53BC">
            <w:pPr>
              <w:pStyle w:val="BodyText1"/>
            </w:pPr>
          </w:p>
          <w:p w14:paraId="7C71516E" w14:textId="77777777" w:rsidR="00151F8D" w:rsidRDefault="00151F8D" w:rsidP="00AA53BC">
            <w:pPr>
              <w:pStyle w:val="BodyText1"/>
            </w:pPr>
          </w:p>
          <w:p w14:paraId="224DE9D7" w14:textId="77777777" w:rsidR="00151F8D" w:rsidRDefault="00151F8D" w:rsidP="00AA53BC">
            <w:pPr>
              <w:pStyle w:val="BodyText1"/>
            </w:pPr>
          </w:p>
        </w:tc>
        <w:tc>
          <w:tcPr>
            <w:tcW w:w="4788" w:type="dxa"/>
          </w:tcPr>
          <w:p w14:paraId="2210A0C5" w14:textId="77777777" w:rsidR="00151F8D" w:rsidRDefault="00151F8D" w:rsidP="00AA53BC">
            <w:pPr>
              <w:pStyle w:val="BodyText1"/>
            </w:pPr>
          </w:p>
          <w:p w14:paraId="72F459DD" w14:textId="77777777" w:rsidR="00151F8D" w:rsidRDefault="00151F8D" w:rsidP="00AA53BC">
            <w:pPr>
              <w:pStyle w:val="BodyText1"/>
            </w:pPr>
          </w:p>
          <w:p w14:paraId="23286B3F" w14:textId="77777777" w:rsidR="00151F8D" w:rsidRDefault="00151F8D" w:rsidP="00AA53BC">
            <w:pPr>
              <w:pStyle w:val="BodyText1"/>
            </w:pPr>
          </w:p>
        </w:tc>
      </w:tr>
      <w:tr w:rsidR="00151F8D" w14:paraId="7A08915E" w14:textId="77777777" w:rsidTr="00AA3A81">
        <w:tc>
          <w:tcPr>
            <w:tcW w:w="4788" w:type="dxa"/>
          </w:tcPr>
          <w:p w14:paraId="06DEE2EB" w14:textId="77777777" w:rsidR="00151F8D" w:rsidRDefault="00151F8D" w:rsidP="00AA53BC">
            <w:pPr>
              <w:pStyle w:val="BodyText1"/>
            </w:pPr>
          </w:p>
          <w:p w14:paraId="2FB418A1" w14:textId="77777777" w:rsidR="00151F8D" w:rsidRDefault="00151F8D" w:rsidP="00AA53BC">
            <w:pPr>
              <w:pStyle w:val="BodyText1"/>
            </w:pPr>
          </w:p>
          <w:p w14:paraId="2B21A85D" w14:textId="77777777" w:rsidR="00151F8D" w:rsidRDefault="00151F8D" w:rsidP="00AA53BC">
            <w:pPr>
              <w:pStyle w:val="BodyText1"/>
            </w:pPr>
          </w:p>
        </w:tc>
        <w:tc>
          <w:tcPr>
            <w:tcW w:w="4788" w:type="dxa"/>
          </w:tcPr>
          <w:p w14:paraId="4544C363" w14:textId="77777777" w:rsidR="00151F8D" w:rsidRDefault="00151F8D" w:rsidP="00AA53BC">
            <w:pPr>
              <w:pStyle w:val="BodyText1"/>
            </w:pPr>
          </w:p>
        </w:tc>
      </w:tr>
    </w:tbl>
    <w:p w14:paraId="35BDAC46" w14:textId="77777777" w:rsidR="00AA3A81" w:rsidRDefault="00AA3A81" w:rsidP="00AA53BC">
      <w:pPr>
        <w:pStyle w:val="BodyText1"/>
      </w:pPr>
    </w:p>
    <w:p w14:paraId="4886CD46" w14:textId="77777777" w:rsidR="00576024" w:rsidRDefault="00576024" w:rsidP="00AA53BC">
      <w:pPr>
        <w:pStyle w:val="BodyText1"/>
      </w:pPr>
    </w:p>
    <w:p w14:paraId="767DDA15" w14:textId="77777777" w:rsidR="00AC1EB4" w:rsidRDefault="00AC1EB4">
      <w:pPr>
        <w:rPr>
          <w:rFonts w:ascii="Arial Black" w:hAnsi="Arial Black"/>
          <w:i/>
          <w:color w:val="999999"/>
          <w:sz w:val="28"/>
        </w:rPr>
      </w:pPr>
      <w:r>
        <w:br w:type="page"/>
      </w:r>
    </w:p>
    <w:p w14:paraId="552447CC" w14:textId="77777777" w:rsidR="00576024" w:rsidRDefault="00576024" w:rsidP="00576024">
      <w:pPr>
        <w:pStyle w:val="Unitsubheading"/>
      </w:pPr>
      <w:bookmarkStart w:id="150" w:name="_Toc227047755"/>
      <w:r>
        <w:lastRenderedPageBreak/>
        <w:t>MS Tools to Aid Project Based Learning</w:t>
      </w:r>
      <w:bookmarkEnd w:id="150"/>
    </w:p>
    <w:p w14:paraId="6BE333CD" w14:textId="77777777" w:rsidR="00576024" w:rsidRPr="00A76F7C" w:rsidRDefault="00576024" w:rsidP="00AA53BC">
      <w:pPr>
        <w:pStyle w:val="BodyText1"/>
      </w:pPr>
      <w:r>
        <w:t>You have explored a variety of MS Office and other Microsoft tools that can greatly enhance students’ experiences with project based learning.</w:t>
      </w:r>
    </w:p>
    <w:p w14:paraId="06471F62" w14:textId="77777777" w:rsidR="005B0C8E" w:rsidRPr="00A76F7C" w:rsidRDefault="005B0C8E" w:rsidP="00151F8D">
      <w:pPr>
        <w:pStyle w:val="Explorationheading"/>
      </w:pPr>
      <w:bookmarkStart w:id="151" w:name="_Toc224631132"/>
      <w:bookmarkStart w:id="152" w:name="_Toc227047756"/>
      <w:r w:rsidRPr="00A76F7C">
        <w:t xml:space="preserve">Explore: </w:t>
      </w:r>
      <w:r w:rsidR="00A35F6C">
        <w:t xml:space="preserve"> </w:t>
      </w:r>
      <w:bookmarkEnd w:id="151"/>
      <w:r w:rsidR="00151F8D">
        <w:t>Selecting the Right Tool for the Job</w:t>
      </w:r>
      <w:bookmarkEnd w:id="152"/>
    </w:p>
    <w:p w14:paraId="718BB942" w14:textId="77777777" w:rsidR="005B0C8E" w:rsidRDefault="00151F8D" w:rsidP="00AA53BC">
      <w:pPr>
        <w:pStyle w:val="BodyText1"/>
      </w:pPr>
      <w:r>
        <w:t>F</w:t>
      </w:r>
      <w:r w:rsidR="001401D1">
        <w:t>ollowing is a list of Microsoft</w:t>
      </w:r>
      <w:r>
        <w:t xml:space="preserve"> tools used with the Africa Experience Project.  Project activities you completed were within the framework of student assignments, but only reflected one or a few potential uses of the applications involved.</w:t>
      </w:r>
    </w:p>
    <w:p w14:paraId="184EFDD5" w14:textId="77777777" w:rsidR="00151F8D" w:rsidRDefault="00151F8D" w:rsidP="00F27307">
      <w:pPr>
        <w:pStyle w:val="Explorationsteps"/>
        <w:numPr>
          <w:ilvl w:val="0"/>
          <w:numId w:val="132"/>
        </w:numPr>
      </w:pPr>
      <w:r>
        <w:t xml:space="preserve">For each of the listed PC- or web-based applications, identify </w:t>
      </w:r>
      <w:r w:rsidR="006E558A">
        <w:t xml:space="preserve">at least </w:t>
      </w:r>
      <w:r>
        <w:t>one additional use by teacher</w:t>
      </w:r>
      <w:r w:rsidR="006E558A">
        <w:t>s</w:t>
      </w:r>
      <w:r>
        <w:t xml:space="preserve"> or students </w:t>
      </w:r>
      <w:r w:rsidR="006E558A">
        <w:t>for completion of a project.</w:t>
      </w:r>
    </w:p>
    <w:p w14:paraId="296C9A97" w14:textId="77777777" w:rsidR="005B0C8E" w:rsidRDefault="006E558A" w:rsidP="00093CAE">
      <w:pPr>
        <w:pStyle w:val="Explorationsteps"/>
        <w:numPr>
          <w:ilvl w:val="0"/>
          <w:numId w:val="119"/>
        </w:numPr>
      </w:pPr>
      <w:r>
        <w:t>MS Office Excel 2007.</w:t>
      </w:r>
      <w:r w:rsidR="005B0C8E" w:rsidRPr="006E558A">
        <w:t xml:space="preserve"> </w:t>
      </w:r>
    </w:p>
    <w:p w14:paraId="46734DE6" w14:textId="77777777" w:rsidR="006E558A" w:rsidRDefault="006E558A" w:rsidP="00632D6C">
      <w:pPr>
        <w:pStyle w:val="Explorationsteps"/>
      </w:pPr>
    </w:p>
    <w:p w14:paraId="50804F7D" w14:textId="77777777" w:rsidR="006E558A" w:rsidRPr="006E558A" w:rsidRDefault="006E558A" w:rsidP="00632D6C">
      <w:pPr>
        <w:pStyle w:val="Explorationsteps"/>
      </w:pPr>
    </w:p>
    <w:p w14:paraId="65764D91" w14:textId="77777777" w:rsidR="005B0C8E" w:rsidRDefault="006E558A" w:rsidP="00093CAE">
      <w:pPr>
        <w:pStyle w:val="Explorationsteps"/>
        <w:numPr>
          <w:ilvl w:val="0"/>
          <w:numId w:val="119"/>
        </w:numPr>
      </w:pPr>
      <w:r>
        <w:t>MS Office One Note 2007</w:t>
      </w:r>
      <w:r w:rsidR="005B0C8E" w:rsidRPr="00D86277">
        <w:t>.</w:t>
      </w:r>
    </w:p>
    <w:p w14:paraId="068AA7BE" w14:textId="77777777" w:rsidR="006E558A" w:rsidRDefault="006E558A" w:rsidP="00632D6C">
      <w:pPr>
        <w:pStyle w:val="Explorationsteps"/>
      </w:pPr>
    </w:p>
    <w:p w14:paraId="1051E55D" w14:textId="77777777" w:rsidR="006E558A" w:rsidRPr="00D86277" w:rsidRDefault="006E558A" w:rsidP="00632D6C">
      <w:pPr>
        <w:pStyle w:val="Explorationsteps"/>
      </w:pPr>
    </w:p>
    <w:p w14:paraId="30D8E33F" w14:textId="77777777" w:rsidR="005B0C8E" w:rsidRDefault="006E558A" w:rsidP="00093CAE">
      <w:pPr>
        <w:pStyle w:val="Explorationsteps"/>
        <w:numPr>
          <w:ilvl w:val="0"/>
          <w:numId w:val="119"/>
        </w:numPr>
      </w:pPr>
      <w:r>
        <w:t>MS Office Word 2007</w:t>
      </w:r>
      <w:r w:rsidR="005B0C8E" w:rsidRPr="00D86277">
        <w:t>.</w:t>
      </w:r>
    </w:p>
    <w:p w14:paraId="0B92C626" w14:textId="77777777" w:rsidR="006E558A" w:rsidRDefault="006E558A" w:rsidP="006E558A">
      <w:pPr>
        <w:pStyle w:val="ListParagraph"/>
      </w:pPr>
    </w:p>
    <w:p w14:paraId="18C8669D" w14:textId="77777777" w:rsidR="006E558A" w:rsidRPr="00D86277" w:rsidRDefault="006E558A" w:rsidP="00632D6C">
      <w:pPr>
        <w:pStyle w:val="Explorationsteps"/>
      </w:pPr>
    </w:p>
    <w:p w14:paraId="5B156176" w14:textId="77777777" w:rsidR="005B0C8E" w:rsidRPr="006E558A" w:rsidRDefault="006E558A" w:rsidP="00093CAE">
      <w:pPr>
        <w:pStyle w:val="Explorationsteps"/>
        <w:numPr>
          <w:ilvl w:val="0"/>
          <w:numId w:val="119"/>
        </w:numPr>
        <w:rPr>
          <w:rStyle w:val="Exploration-nameChar"/>
          <w:b w:val="0"/>
        </w:rPr>
      </w:pPr>
      <w:r>
        <w:t>MS Office PowerPoint 2007</w:t>
      </w:r>
      <w:r w:rsidR="005B0C8E" w:rsidRPr="00D86277">
        <w:rPr>
          <w:rStyle w:val="Exploration-nameChar"/>
        </w:rPr>
        <w:t>.</w:t>
      </w:r>
    </w:p>
    <w:p w14:paraId="5E48D032" w14:textId="77777777" w:rsidR="006E558A" w:rsidRDefault="006E558A" w:rsidP="00632D6C">
      <w:pPr>
        <w:pStyle w:val="Explorationsteps"/>
      </w:pPr>
    </w:p>
    <w:p w14:paraId="2A67F052" w14:textId="77777777" w:rsidR="006E558A" w:rsidRPr="00D86277" w:rsidRDefault="006E558A" w:rsidP="00632D6C">
      <w:pPr>
        <w:pStyle w:val="Explorationsteps"/>
      </w:pPr>
    </w:p>
    <w:p w14:paraId="707B51AD" w14:textId="77777777" w:rsidR="005B0C8E" w:rsidRDefault="006E558A" w:rsidP="00093CAE">
      <w:pPr>
        <w:pStyle w:val="Explorationsteps"/>
        <w:numPr>
          <w:ilvl w:val="0"/>
          <w:numId w:val="119"/>
        </w:numPr>
      </w:pPr>
      <w:r>
        <w:t>Live Mesh</w:t>
      </w:r>
      <w:r w:rsidR="005B0C8E" w:rsidRPr="00D86277">
        <w:t>.</w:t>
      </w:r>
    </w:p>
    <w:p w14:paraId="45F95C86" w14:textId="77777777" w:rsidR="006E558A" w:rsidRDefault="006E558A" w:rsidP="006E558A">
      <w:pPr>
        <w:pStyle w:val="ListParagraph"/>
      </w:pPr>
    </w:p>
    <w:p w14:paraId="0A5F5221" w14:textId="77777777" w:rsidR="006E558A" w:rsidRDefault="006E558A" w:rsidP="006E558A">
      <w:pPr>
        <w:pStyle w:val="ListParagraph"/>
      </w:pPr>
    </w:p>
    <w:p w14:paraId="05DE807A" w14:textId="77777777" w:rsidR="006E558A" w:rsidRDefault="006E558A" w:rsidP="006E558A">
      <w:pPr>
        <w:pStyle w:val="ListParagraph"/>
      </w:pPr>
    </w:p>
    <w:p w14:paraId="43F37C8C" w14:textId="77777777" w:rsidR="006E558A" w:rsidRDefault="006E558A" w:rsidP="006E558A">
      <w:pPr>
        <w:pStyle w:val="Unitsubheading"/>
      </w:pPr>
      <w:bookmarkStart w:id="153" w:name="_Toc227047757"/>
      <w:r>
        <w:t>Designing a Project Based Unit</w:t>
      </w:r>
      <w:bookmarkEnd w:id="153"/>
    </w:p>
    <w:p w14:paraId="6EFDD17C" w14:textId="77777777" w:rsidR="006E558A" w:rsidRDefault="006E558A" w:rsidP="00AA53BC">
      <w:pPr>
        <w:pStyle w:val="BodyText1"/>
      </w:pPr>
      <w:r>
        <w:t xml:space="preserve">As you have seen, project based learning can be used with student teams in a single classroom, across several classrooms in the same content area, or in multidisciplinary classroom settings.  </w:t>
      </w:r>
      <w:r w:rsidR="00DE65CD">
        <w:t>Planning is an extremely important aspect of facilitating successful projects</w:t>
      </w:r>
      <w:r>
        <w:t>:</w:t>
      </w:r>
    </w:p>
    <w:p w14:paraId="1A5A7EF4" w14:textId="77777777" w:rsidR="006E558A" w:rsidRDefault="006E558A" w:rsidP="00F27307">
      <w:pPr>
        <w:pStyle w:val="Explorationsteps"/>
        <w:numPr>
          <w:ilvl w:val="0"/>
          <w:numId w:val="133"/>
        </w:numPr>
      </w:pPr>
      <w:r>
        <w:t>Outline project goals.</w:t>
      </w:r>
    </w:p>
    <w:p w14:paraId="1CC528B1" w14:textId="77777777" w:rsidR="006E558A" w:rsidRDefault="006E558A" w:rsidP="00F27307">
      <w:pPr>
        <w:pStyle w:val="Explorationsteps"/>
        <w:numPr>
          <w:ilvl w:val="0"/>
          <w:numId w:val="133"/>
        </w:numPr>
      </w:pPr>
      <w:r>
        <w:t>Identify learning goals and objectives.</w:t>
      </w:r>
    </w:p>
    <w:p w14:paraId="52B6BDCE" w14:textId="77777777" w:rsidR="006E558A" w:rsidRDefault="00DE65CD" w:rsidP="00F27307">
      <w:pPr>
        <w:pStyle w:val="Explorationsteps"/>
        <w:numPr>
          <w:ilvl w:val="0"/>
          <w:numId w:val="133"/>
        </w:numPr>
      </w:pPr>
      <w:r>
        <w:lastRenderedPageBreak/>
        <w:t>Plan activities.  Ma</w:t>
      </w:r>
      <w:r w:rsidR="001401D1">
        <w:t>ke sure the project is student-</w:t>
      </w:r>
      <w:r w:rsidR="00AC1EB4">
        <w:t xml:space="preserve">entered, </w:t>
      </w:r>
      <w:r w:rsidR="00D13B9D">
        <w:t>c</w:t>
      </w:r>
      <w:r>
        <w:t>hallenging, and meaningful.</w:t>
      </w:r>
    </w:p>
    <w:p w14:paraId="479C67D2" w14:textId="77777777" w:rsidR="00F27307" w:rsidRDefault="00F27307" w:rsidP="00AA53BC">
      <w:pPr>
        <w:pStyle w:val="BodyText1"/>
      </w:pPr>
    </w:p>
    <w:p w14:paraId="5647B0EA" w14:textId="77777777" w:rsidR="00DE65CD" w:rsidRDefault="00DE65CD" w:rsidP="00AA53BC">
      <w:pPr>
        <w:pStyle w:val="BodyText1"/>
      </w:pPr>
      <w:r>
        <w:t>The following is a list of ideas for projects that could be implemented in a single or multiple-disciplinary setting.</w:t>
      </w:r>
    </w:p>
    <w:p w14:paraId="175AE1BE" w14:textId="77777777" w:rsidR="00DE65CD" w:rsidRPr="00DE65CD" w:rsidRDefault="00DE65CD" w:rsidP="00093CAE">
      <w:pPr>
        <w:pStyle w:val="BodyTextbulletpoints"/>
        <w:numPr>
          <w:ilvl w:val="0"/>
          <w:numId w:val="48"/>
        </w:numPr>
      </w:pPr>
      <w:r w:rsidRPr="00DE65CD">
        <w:t xml:space="preserve">Design a </w:t>
      </w:r>
      <w:r>
        <w:t xml:space="preserve">natural </w:t>
      </w:r>
      <w:r w:rsidRPr="00DE65CD">
        <w:t xml:space="preserve">history museum </w:t>
      </w:r>
      <w:r>
        <w:t>featuring local flora and fauna</w:t>
      </w:r>
      <w:r w:rsidRPr="00DE65CD">
        <w:t xml:space="preserve">. </w:t>
      </w:r>
    </w:p>
    <w:p w14:paraId="1492FC9C" w14:textId="77777777" w:rsidR="00DE65CD" w:rsidRDefault="00DE65CD" w:rsidP="00093CAE">
      <w:pPr>
        <w:pStyle w:val="BodyTextbulletpoints"/>
        <w:numPr>
          <w:ilvl w:val="0"/>
          <w:numId w:val="48"/>
        </w:numPr>
      </w:pPr>
      <w:r w:rsidRPr="00DE65CD">
        <w:t xml:space="preserve">Design and plan a </w:t>
      </w:r>
      <w:r>
        <w:t xml:space="preserve">school or </w:t>
      </w:r>
      <w:r w:rsidRPr="00DE65CD">
        <w:t>community garden</w:t>
      </w:r>
      <w:r>
        <w:t xml:space="preserve"> focused on balanced nutrition</w:t>
      </w:r>
      <w:r w:rsidRPr="00DE65CD">
        <w:t xml:space="preserve">. </w:t>
      </w:r>
    </w:p>
    <w:p w14:paraId="65F1A431" w14:textId="77777777" w:rsidR="00DE65CD" w:rsidRPr="00DE65CD" w:rsidRDefault="00DE65CD" w:rsidP="00093CAE">
      <w:pPr>
        <w:pStyle w:val="BodyTextbulletpoints"/>
        <w:numPr>
          <w:ilvl w:val="1"/>
          <w:numId w:val="48"/>
        </w:numPr>
      </w:pPr>
      <w:r>
        <w:t>Design a brochure or Website on local gardening facts.</w:t>
      </w:r>
    </w:p>
    <w:p w14:paraId="0234DC7F" w14:textId="77777777" w:rsidR="00DE65CD" w:rsidRPr="00DE65CD" w:rsidRDefault="00DE65CD" w:rsidP="00093CAE">
      <w:pPr>
        <w:pStyle w:val="BodyTextbulletpoints"/>
        <w:numPr>
          <w:ilvl w:val="0"/>
          <w:numId w:val="48"/>
        </w:numPr>
      </w:pPr>
      <w:r w:rsidRPr="00DE65CD">
        <w:t xml:space="preserve">Develop a newsletter or Website on </w:t>
      </w:r>
      <w:r>
        <w:t xml:space="preserve">recycling, energy conversation, or other area of interest to the community.  </w:t>
      </w:r>
      <w:r w:rsidRPr="00DE65CD">
        <w:t xml:space="preserve"> </w:t>
      </w:r>
    </w:p>
    <w:p w14:paraId="40FBAECE" w14:textId="77777777" w:rsidR="00DE65CD" w:rsidRPr="00DE65CD" w:rsidRDefault="00DE65CD" w:rsidP="00093CAE">
      <w:pPr>
        <w:pStyle w:val="BodyTextbulletpoints"/>
        <w:numPr>
          <w:ilvl w:val="0"/>
          <w:numId w:val="48"/>
        </w:numPr>
      </w:pPr>
      <w:r w:rsidRPr="00DE65CD">
        <w:t xml:space="preserve">Create a book on tape for </w:t>
      </w:r>
      <w:r>
        <w:t xml:space="preserve">a </w:t>
      </w:r>
      <w:r w:rsidRPr="00DE65CD">
        <w:t xml:space="preserve">senior center or elementary school class. </w:t>
      </w:r>
    </w:p>
    <w:p w14:paraId="126DF74C" w14:textId="77777777" w:rsidR="00DE65CD" w:rsidRDefault="00DE65CD" w:rsidP="00093CAE">
      <w:pPr>
        <w:pStyle w:val="BodyTextbulletpoints"/>
        <w:numPr>
          <w:ilvl w:val="0"/>
          <w:numId w:val="48"/>
        </w:numPr>
      </w:pPr>
      <w:r w:rsidRPr="00DE65CD">
        <w:t>Create a wildlife or botanical g</w:t>
      </w:r>
      <w:r>
        <w:t>uide for a local wildlife area.</w:t>
      </w:r>
    </w:p>
    <w:p w14:paraId="1FB4DCA7" w14:textId="77777777" w:rsidR="00DE65CD" w:rsidRPr="00DE65CD" w:rsidRDefault="00DE65CD" w:rsidP="00093CAE">
      <w:pPr>
        <w:pStyle w:val="BodyTextbulletpoints"/>
        <w:numPr>
          <w:ilvl w:val="1"/>
          <w:numId w:val="48"/>
        </w:numPr>
      </w:pPr>
      <w:r>
        <w:t>Develop a wildlife habitat.</w:t>
      </w:r>
    </w:p>
    <w:p w14:paraId="7881B56D" w14:textId="77777777" w:rsidR="00DE65CD" w:rsidRPr="00DE65CD" w:rsidRDefault="00DE65CD" w:rsidP="00093CAE">
      <w:pPr>
        <w:pStyle w:val="BodyTextbulletpoints"/>
        <w:numPr>
          <w:ilvl w:val="0"/>
          <w:numId w:val="48"/>
        </w:numPr>
      </w:pPr>
      <w:r>
        <w:t>Develop a business using locally available raw materials</w:t>
      </w:r>
      <w:r w:rsidRPr="00DE65CD">
        <w:t xml:space="preserve">. </w:t>
      </w:r>
    </w:p>
    <w:p w14:paraId="231A10BC" w14:textId="77777777" w:rsidR="00DE65CD" w:rsidRPr="00DE65CD" w:rsidRDefault="00DE65CD" w:rsidP="00093CAE">
      <w:pPr>
        <w:pStyle w:val="BodyTextbulletpoints"/>
        <w:numPr>
          <w:ilvl w:val="0"/>
          <w:numId w:val="48"/>
        </w:numPr>
      </w:pPr>
      <w:r w:rsidRPr="00DE65CD">
        <w:t xml:space="preserve">Create an exhibit in a local museum or community center, produce audiotapes, videotapes, and books with photographs. Produce a Web site as a "virtual tour" of the history. </w:t>
      </w:r>
    </w:p>
    <w:p w14:paraId="3A00B29F" w14:textId="77777777" w:rsidR="00DE65CD" w:rsidRDefault="00DE65CD" w:rsidP="00AA53BC">
      <w:pPr>
        <w:pStyle w:val="BodyText1"/>
      </w:pPr>
    </w:p>
    <w:p w14:paraId="47D14BB0" w14:textId="77777777" w:rsidR="00360C34" w:rsidRDefault="00360C34" w:rsidP="00360C34">
      <w:pPr>
        <w:pStyle w:val="Exploration-name"/>
      </w:pPr>
      <w:r>
        <w:t>A Garden Focused on Balanced Nutrition</w:t>
      </w:r>
    </w:p>
    <w:p w14:paraId="4351752E" w14:textId="77777777" w:rsidR="00360C34" w:rsidRDefault="00360C34" w:rsidP="00360C34">
      <w:pPr>
        <w:pStyle w:val="Exploration-name"/>
      </w:pPr>
    </w:p>
    <w:p w14:paraId="2709422D" w14:textId="77777777" w:rsidR="00360C34" w:rsidRDefault="00360C34" w:rsidP="00360C34">
      <w:pPr>
        <w:pStyle w:val="Exploration-name"/>
        <w:rPr>
          <w:b w:val="0"/>
        </w:rPr>
      </w:pPr>
      <w:r>
        <w:rPr>
          <w:b w:val="0"/>
        </w:rPr>
        <w:t xml:space="preserve">A garden project would be a perfect one for collaboration across disciplines; however, it would work well in a single classroom if the teacher provided non-content specific information, templates, and other resources.  </w:t>
      </w:r>
      <w:r w:rsidR="00A50B4A">
        <w:rPr>
          <w:b w:val="0"/>
        </w:rPr>
        <w:t xml:space="preserve">The teacher can also control the breadth of the project by focusing on several content-specific goals and objectives. </w:t>
      </w:r>
      <w:r>
        <w:rPr>
          <w:b w:val="0"/>
        </w:rPr>
        <w:t>The following example shows how Mary Rose, a 5</w:t>
      </w:r>
      <w:r w:rsidRPr="00360C34">
        <w:rPr>
          <w:b w:val="0"/>
          <w:vertAlign w:val="superscript"/>
        </w:rPr>
        <w:t>th</w:t>
      </w:r>
      <w:r>
        <w:rPr>
          <w:b w:val="0"/>
        </w:rPr>
        <w:t xml:space="preserve"> grade science teacher, develops a school garden project within the context of the curriculum she is currently presenting.</w:t>
      </w:r>
    </w:p>
    <w:p w14:paraId="293C715F" w14:textId="77777777" w:rsidR="00360C34" w:rsidRDefault="00360C34" w:rsidP="00360C34">
      <w:pPr>
        <w:pStyle w:val="Exploration-name"/>
        <w:rPr>
          <w:b w:val="0"/>
        </w:rPr>
      </w:pPr>
    </w:p>
    <w:p w14:paraId="0ED605C2" w14:textId="77777777" w:rsidR="00360C34" w:rsidRDefault="00360C34" w:rsidP="00360C34">
      <w:pPr>
        <w:pStyle w:val="Exploration-name"/>
        <w:rPr>
          <w:b w:val="0"/>
          <w:u w:val="single"/>
        </w:rPr>
      </w:pPr>
      <w:r>
        <w:rPr>
          <w:b w:val="0"/>
          <w:u w:val="single"/>
        </w:rPr>
        <w:t>5</w:t>
      </w:r>
      <w:r w:rsidRPr="00360C34">
        <w:rPr>
          <w:b w:val="0"/>
          <w:u w:val="single"/>
          <w:vertAlign w:val="superscript"/>
        </w:rPr>
        <w:t>th</w:t>
      </w:r>
      <w:r>
        <w:rPr>
          <w:b w:val="0"/>
          <w:u w:val="single"/>
        </w:rPr>
        <w:t xml:space="preserve"> Grade Science School Garden Project</w:t>
      </w:r>
    </w:p>
    <w:p w14:paraId="43A79873" w14:textId="77777777" w:rsidR="00360C34" w:rsidRDefault="00360C34" w:rsidP="00360C34">
      <w:pPr>
        <w:pStyle w:val="Exploration-name"/>
        <w:rPr>
          <w:b w:val="0"/>
          <w:u w:val="single"/>
        </w:rPr>
      </w:pPr>
    </w:p>
    <w:p w14:paraId="0F905DBB" w14:textId="77777777" w:rsidR="00360C34" w:rsidRDefault="00360C34" w:rsidP="00093CAE">
      <w:pPr>
        <w:pStyle w:val="Exploration-name"/>
        <w:numPr>
          <w:ilvl w:val="0"/>
          <w:numId w:val="49"/>
        </w:numPr>
        <w:ind w:left="720" w:hanging="360"/>
        <w:rPr>
          <w:b w:val="0"/>
        </w:rPr>
      </w:pPr>
      <w:r>
        <w:rPr>
          <w:b w:val="0"/>
        </w:rPr>
        <w:t xml:space="preserve"> Project Goals</w:t>
      </w:r>
      <w:r w:rsidR="008E1B81">
        <w:rPr>
          <w:b w:val="0"/>
        </w:rPr>
        <w:t xml:space="preserve"> and Outcomes</w:t>
      </w:r>
    </w:p>
    <w:p w14:paraId="30687C44" w14:textId="77777777" w:rsidR="008E1B81" w:rsidRPr="008E1B81" w:rsidRDefault="00360C34" w:rsidP="00093CAE">
      <w:pPr>
        <w:pStyle w:val="Exploration-name"/>
        <w:numPr>
          <w:ilvl w:val="1"/>
          <w:numId w:val="49"/>
        </w:numPr>
        <w:ind w:left="1080" w:hanging="270"/>
        <w:rPr>
          <w:b w:val="0"/>
        </w:rPr>
      </w:pPr>
      <w:r>
        <w:rPr>
          <w:b w:val="0"/>
        </w:rPr>
        <w:t xml:space="preserve"> </w:t>
      </w:r>
      <w:r w:rsidR="008E1B81">
        <w:rPr>
          <w:b w:val="0"/>
        </w:rPr>
        <w:t>Accurate information about ideal gardening conditions in our area for spring planting</w:t>
      </w:r>
      <w:r w:rsidR="00A50B4A">
        <w:rPr>
          <w:b w:val="0"/>
        </w:rPr>
        <w:t xml:space="preserve"> and summer</w:t>
      </w:r>
      <w:r w:rsidR="008E1B81">
        <w:rPr>
          <w:b w:val="0"/>
        </w:rPr>
        <w:t>.</w:t>
      </w:r>
    </w:p>
    <w:p w14:paraId="3374126C" w14:textId="77777777" w:rsidR="008E1B81" w:rsidRDefault="008E1B81" w:rsidP="00093CAE">
      <w:pPr>
        <w:pStyle w:val="Exploration-name"/>
        <w:numPr>
          <w:ilvl w:val="1"/>
          <w:numId w:val="49"/>
        </w:numPr>
        <w:ind w:left="1080" w:hanging="270"/>
        <w:rPr>
          <w:b w:val="0"/>
        </w:rPr>
      </w:pPr>
      <w:r>
        <w:rPr>
          <w:b w:val="0"/>
        </w:rPr>
        <w:t xml:space="preserve"> Practical use of food pyramid to correlate with cool </w:t>
      </w:r>
      <w:r w:rsidR="00A50B4A">
        <w:rPr>
          <w:b w:val="0"/>
        </w:rPr>
        <w:t xml:space="preserve">and warm </w:t>
      </w:r>
      <w:r>
        <w:rPr>
          <w:b w:val="0"/>
        </w:rPr>
        <w:t>weather crops.</w:t>
      </w:r>
    </w:p>
    <w:p w14:paraId="06F38B49" w14:textId="77777777" w:rsidR="008E1B81" w:rsidRDefault="008E1B81" w:rsidP="00093CAE">
      <w:pPr>
        <w:pStyle w:val="Exploration-name"/>
        <w:numPr>
          <w:ilvl w:val="1"/>
          <w:numId w:val="49"/>
        </w:numPr>
        <w:ind w:left="1080" w:hanging="270"/>
        <w:rPr>
          <w:b w:val="0"/>
        </w:rPr>
      </w:pPr>
      <w:r>
        <w:rPr>
          <w:b w:val="0"/>
        </w:rPr>
        <w:t xml:space="preserve"> Outline of subsequent plantings of warm weather crops.</w:t>
      </w:r>
    </w:p>
    <w:p w14:paraId="48331F06" w14:textId="77777777" w:rsidR="00A50B4A" w:rsidRDefault="00A50B4A" w:rsidP="00093CAE">
      <w:pPr>
        <w:pStyle w:val="Exploration-name"/>
        <w:numPr>
          <w:ilvl w:val="1"/>
          <w:numId w:val="49"/>
        </w:numPr>
        <w:ind w:left="1080" w:hanging="270"/>
        <w:rPr>
          <w:b w:val="0"/>
        </w:rPr>
      </w:pPr>
      <w:r>
        <w:rPr>
          <w:b w:val="0"/>
        </w:rPr>
        <w:t xml:space="preserve"> Poster of food pyramid as a collage of vegetables to be grown accompanied by written justification of choices.</w:t>
      </w:r>
    </w:p>
    <w:p w14:paraId="6C3A0929" w14:textId="77777777" w:rsidR="00A50B4A" w:rsidRDefault="00A50B4A" w:rsidP="00093CAE">
      <w:pPr>
        <w:pStyle w:val="Exploration-name"/>
        <w:numPr>
          <w:ilvl w:val="1"/>
          <w:numId w:val="49"/>
        </w:numPr>
        <w:ind w:left="1080" w:hanging="270"/>
        <w:rPr>
          <w:b w:val="0"/>
        </w:rPr>
      </w:pPr>
      <w:r>
        <w:rPr>
          <w:b w:val="0"/>
        </w:rPr>
        <w:t xml:space="preserve"> Interact with community.</w:t>
      </w:r>
    </w:p>
    <w:p w14:paraId="097E5DE3" w14:textId="77777777" w:rsidR="0088797D" w:rsidRDefault="0088797D" w:rsidP="0088797D">
      <w:pPr>
        <w:pStyle w:val="Exploration-name"/>
        <w:ind w:left="810"/>
        <w:rPr>
          <w:b w:val="0"/>
        </w:rPr>
      </w:pPr>
    </w:p>
    <w:p w14:paraId="4FE487D5" w14:textId="77777777" w:rsidR="008E1B81" w:rsidRDefault="008E1B81" w:rsidP="00093CAE">
      <w:pPr>
        <w:pStyle w:val="Exploration-name"/>
        <w:numPr>
          <w:ilvl w:val="0"/>
          <w:numId w:val="49"/>
        </w:numPr>
        <w:ind w:left="810" w:hanging="450"/>
        <w:rPr>
          <w:b w:val="0"/>
        </w:rPr>
      </w:pPr>
      <w:r>
        <w:rPr>
          <w:b w:val="0"/>
        </w:rPr>
        <w:t>Learning Goals and Objectives</w:t>
      </w:r>
    </w:p>
    <w:p w14:paraId="0D3BE354" w14:textId="77777777" w:rsidR="008E1B81" w:rsidRDefault="008E1B81" w:rsidP="00093CAE">
      <w:pPr>
        <w:pStyle w:val="Exploration-name"/>
        <w:numPr>
          <w:ilvl w:val="1"/>
          <w:numId w:val="49"/>
        </w:numPr>
        <w:ind w:left="1170"/>
        <w:rPr>
          <w:b w:val="0"/>
        </w:rPr>
      </w:pPr>
      <w:r>
        <w:rPr>
          <w:b w:val="0"/>
        </w:rPr>
        <w:t>Students understand the importance of identifying accurate information about gardening conditions for a locality and the relationship of that information to choice of crops.</w:t>
      </w:r>
    </w:p>
    <w:p w14:paraId="4D8CC509" w14:textId="77777777" w:rsidR="0088797D" w:rsidRDefault="0088797D" w:rsidP="00093CAE">
      <w:pPr>
        <w:pStyle w:val="Exploration-name"/>
        <w:numPr>
          <w:ilvl w:val="2"/>
          <w:numId w:val="49"/>
        </w:numPr>
        <w:ind w:left="1620" w:hanging="270"/>
        <w:rPr>
          <w:b w:val="0"/>
        </w:rPr>
      </w:pPr>
      <w:r>
        <w:rPr>
          <w:b w:val="0"/>
        </w:rPr>
        <w:t>Use Internet and print resources to determine USDA Hardiness Zone of local area.</w:t>
      </w:r>
    </w:p>
    <w:p w14:paraId="2C6FDAF7" w14:textId="77777777" w:rsidR="0088797D" w:rsidRPr="0088797D" w:rsidRDefault="0088797D" w:rsidP="00093CAE">
      <w:pPr>
        <w:pStyle w:val="Exploration-name"/>
        <w:numPr>
          <w:ilvl w:val="2"/>
          <w:numId w:val="49"/>
        </w:numPr>
        <w:ind w:left="1620" w:hanging="270"/>
        <w:rPr>
          <w:b w:val="0"/>
        </w:rPr>
      </w:pPr>
      <w:r>
        <w:rPr>
          <w:b w:val="0"/>
        </w:rPr>
        <w:t>Identify crops—type and variety--that grow well in local area.</w:t>
      </w:r>
    </w:p>
    <w:p w14:paraId="5A2FF066" w14:textId="77777777" w:rsidR="008E1B81" w:rsidRDefault="008E1B81" w:rsidP="00093CAE">
      <w:pPr>
        <w:pStyle w:val="Exploration-name"/>
        <w:numPr>
          <w:ilvl w:val="1"/>
          <w:numId w:val="49"/>
        </w:numPr>
        <w:ind w:left="1170"/>
        <w:rPr>
          <w:b w:val="0"/>
        </w:rPr>
      </w:pPr>
      <w:r>
        <w:rPr>
          <w:b w:val="0"/>
        </w:rPr>
        <w:lastRenderedPageBreak/>
        <w:t xml:space="preserve">Students understand the relationship of local gardening conditions to the </w:t>
      </w:r>
      <w:r>
        <w:rPr>
          <w:b w:val="0"/>
          <w:i/>
        </w:rPr>
        <w:t>when and how to plant</w:t>
      </w:r>
      <w:r>
        <w:rPr>
          <w:b w:val="0"/>
        </w:rPr>
        <w:t xml:space="preserve"> information about individual crops.</w:t>
      </w:r>
    </w:p>
    <w:p w14:paraId="7C265B82" w14:textId="77777777" w:rsidR="0088797D" w:rsidRDefault="0088797D" w:rsidP="00093CAE">
      <w:pPr>
        <w:pStyle w:val="Exploration-name"/>
        <w:numPr>
          <w:ilvl w:val="2"/>
          <w:numId w:val="49"/>
        </w:numPr>
        <w:ind w:left="1620"/>
        <w:rPr>
          <w:b w:val="0"/>
        </w:rPr>
      </w:pPr>
      <w:r>
        <w:rPr>
          <w:b w:val="0"/>
        </w:rPr>
        <w:t xml:space="preserve"> Use Internet and print resources to divide crops into cool weather and warm weather crops.</w:t>
      </w:r>
    </w:p>
    <w:p w14:paraId="66917DFD" w14:textId="77777777" w:rsidR="0088797D" w:rsidRDefault="0088797D" w:rsidP="00093CAE">
      <w:pPr>
        <w:pStyle w:val="Exploration-name"/>
        <w:numPr>
          <w:ilvl w:val="2"/>
          <w:numId w:val="49"/>
        </w:numPr>
        <w:ind w:left="1620"/>
        <w:rPr>
          <w:b w:val="0"/>
        </w:rPr>
      </w:pPr>
      <w:r>
        <w:rPr>
          <w:b w:val="0"/>
        </w:rPr>
        <w:t xml:space="preserve"> List basic planting instructions for each crop.</w:t>
      </w:r>
    </w:p>
    <w:p w14:paraId="769B452C" w14:textId="77777777" w:rsidR="008E1B81" w:rsidRDefault="008E1B81" w:rsidP="00093CAE">
      <w:pPr>
        <w:pStyle w:val="Exploration-name"/>
        <w:numPr>
          <w:ilvl w:val="1"/>
          <w:numId w:val="49"/>
        </w:numPr>
        <w:ind w:left="1170"/>
        <w:rPr>
          <w:b w:val="0"/>
        </w:rPr>
      </w:pPr>
      <w:r>
        <w:rPr>
          <w:b w:val="0"/>
        </w:rPr>
        <w:t>Students understand the relationship between crop selection and nutritional needs.</w:t>
      </w:r>
    </w:p>
    <w:p w14:paraId="3DB9A943" w14:textId="77777777" w:rsidR="0088797D" w:rsidRDefault="0088797D" w:rsidP="00093CAE">
      <w:pPr>
        <w:pStyle w:val="Exploration-name"/>
        <w:numPr>
          <w:ilvl w:val="2"/>
          <w:numId w:val="49"/>
        </w:numPr>
        <w:ind w:left="1710" w:hanging="360"/>
        <w:rPr>
          <w:b w:val="0"/>
        </w:rPr>
      </w:pPr>
      <w:r>
        <w:rPr>
          <w:b w:val="0"/>
        </w:rPr>
        <w:t>Classify crops compatible with local area into food pyramid categories.</w:t>
      </w:r>
    </w:p>
    <w:p w14:paraId="169F47FC" w14:textId="77777777" w:rsidR="0088797D" w:rsidRDefault="0088797D" w:rsidP="00093CAE">
      <w:pPr>
        <w:pStyle w:val="Exploration-name"/>
        <w:numPr>
          <w:ilvl w:val="2"/>
          <w:numId w:val="49"/>
        </w:numPr>
        <w:ind w:left="1710" w:hanging="360"/>
        <w:rPr>
          <w:b w:val="0"/>
        </w:rPr>
      </w:pPr>
      <w:r>
        <w:rPr>
          <w:b w:val="0"/>
        </w:rPr>
        <w:t>Select 4 cool weather crops and 5 warm weather crops that would provide the most nutrition based on the food pyramid.</w:t>
      </w:r>
    </w:p>
    <w:p w14:paraId="77993D73" w14:textId="77777777" w:rsidR="00A50B4A" w:rsidRDefault="00A50B4A" w:rsidP="00093CAE">
      <w:pPr>
        <w:pStyle w:val="Exploration-name"/>
        <w:numPr>
          <w:ilvl w:val="2"/>
          <w:numId w:val="49"/>
        </w:numPr>
        <w:ind w:left="1710" w:hanging="360"/>
        <w:rPr>
          <w:b w:val="0"/>
        </w:rPr>
      </w:pPr>
      <w:r>
        <w:rPr>
          <w:b w:val="0"/>
        </w:rPr>
        <w:t>Create poster of two food pyramids with clip art or magazine pictures of vegetables chosen.</w:t>
      </w:r>
    </w:p>
    <w:p w14:paraId="4CD759BD" w14:textId="77777777" w:rsidR="00A50B4A" w:rsidRDefault="00A50B4A" w:rsidP="00093CAE">
      <w:pPr>
        <w:pStyle w:val="Exploration-name"/>
        <w:numPr>
          <w:ilvl w:val="3"/>
          <w:numId w:val="49"/>
        </w:numPr>
        <w:ind w:left="2160" w:hanging="450"/>
        <w:rPr>
          <w:b w:val="0"/>
        </w:rPr>
      </w:pPr>
      <w:r>
        <w:rPr>
          <w:b w:val="0"/>
        </w:rPr>
        <w:t>Create a food pyramid using cool weather vegetables.</w:t>
      </w:r>
    </w:p>
    <w:p w14:paraId="7C9A9653" w14:textId="77777777" w:rsidR="00A50B4A" w:rsidRDefault="00A50B4A" w:rsidP="00093CAE">
      <w:pPr>
        <w:pStyle w:val="Exploration-name"/>
        <w:numPr>
          <w:ilvl w:val="3"/>
          <w:numId w:val="49"/>
        </w:numPr>
        <w:ind w:left="2160" w:hanging="450"/>
        <w:rPr>
          <w:b w:val="0"/>
        </w:rPr>
      </w:pPr>
      <w:r>
        <w:rPr>
          <w:b w:val="0"/>
        </w:rPr>
        <w:t>Create a good pyramid using warm weather vegetables.</w:t>
      </w:r>
    </w:p>
    <w:p w14:paraId="5185F938" w14:textId="77777777" w:rsidR="00A50B4A" w:rsidRDefault="00A50B4A" w:rsidP="00093CAE">
      <w:pPr>
        <w:pStyle w:val="Exploration-name"/>
        <w:numPr>
          <w:ilvl w:val="3"/>
          <w:numId w:val="49"/>
        </w:numPr>
        <w:ind w:left="2160" w:hanging="450"/>
        <w:rPr>
          <w:b w:val="0"/>
        </w:rPr>
      </w:pPr>
      <w:r>
        <w:rPr>
          <w:b w:val="0"/>
        </w:rPr>
        <w:t>Display posters in local garden center(s) and grocery stores.</w:t>
      </w:r>
    </w:p>
    <w:p w14:paraId="1BB6B7FB" w14:textId="77777777" w:rsidR="006D4D9A" w:rsidRDefault="006D4D9A" w:rsidP="006D4D9A">
      <w:pPr>
        <w:pStyle w:val="Exploration-name"/>
        <w:rPr>
          <w:b w:val="0"/>
        </w:rPr>
      </w:pPr>
    </w:p>
    <w:p w14:paraId="4BBCDB78" w14:textId="77777777" w:rsidR="006D4D9A" w:rsidRDefault="00A50B4A" w:rsidP="00A50B4A">
      <w:pPr>
        <w:pStyle w:val="Explorationheading"/>
      </w:pPr>
      <w:bookmarkStart w:id="154" w:name="_Toc227047758"/>
      <w:r>
        <w:t xml:space="preserve">Explore:  Designing a </w:t>
      </w:r>
      <w:proofErr w:type="spellStart"/>
      <w:r>
        <w:t>Multi Disciplinary</w:t>
      </w:r>
      <w:proofErr w:type="spellEnd"/>
      <w:r>
        <w:t xml:space="preserve"> Project</w:t>
      </w:r>
      <w:bookmarkEnd w:id="154"/>
    </w:p>
    <w:p w14:paraId="273C68C8" w14:textId="77777777" w:rsidR="00360C34" w:rsidRDefault="00A50B4A" w:rsidP="00AA53BC">
      <w:pPr>
        <w:pStyle w:val="BodyText1"/>
      </w:pPr>
      <w:r>
        <w:t>After Mrs. Rose implemented the 5</w:t>
      </w:r>
      <w:r w:rsidRPr="00A50B4A">
        <w:rPr>
          <w:vertAlign w:val="superscript"/>
        </w:rPr>
        <w:t>th</w:t>
      </w:r>
      <w:r>
        <w:t xml:space="preserve"> grade school garden project, several of her peers decided they would be interested in having their students work on the same project.  </w:t>
      </w:r>
      <w:r w:rsidR="00B970A0">
        <w:t xml:space="preserve">Using the process identified in Unit 2, they identified multidisciplinary goals, content-specific goals, objectives, and assessments, and multidisciplinary assessment tools.  </w:t>
      </w:r>
    </w:p>
    <w:p w14:paraId="538C807F" w14:textId="77777777" w:rsidR="00B970A0" w:rsidRDefault="00B970A0" w:rsidP="00AA53BC">
      <w:pPr>
        <w:pStyle w:val="BodyText1"/>
      </w:pPr>
      <w:r>
        <w:t>Project design is flexible enough that most project themes can fit in with whatever content is being covered at the time.  For example, Mrs. Rose’s class could have worked on a garden project focused on soil types.  The same is true of a multidisciplinary project—collaborating teachers determine the outcomes and appropriate multidisciplinary and content goals and objectives based on where they are in the individual curricula.</w:t>
      </w:r>
    </w:p>
    <w:p w14:paraId="502A58AF" w14:textId="77777777" w:rsidR="006D4D9A" w:rsidRDefault="006D4D9A" w:rsidP="00AA53BC">
      <w:pPr>
        <w:pStyle w:val="BodyText1"/>
      </w:pPr>
    </w:p>
    <w:p w14:paraId="03991588" w14:textId="77777777" w:rsidR="00B970A0" w:rsidRDefault="00B970A0" w:rsidP="00F27307">
      <w:pPr>
        <w:pStyle w:val="Explorationsteps"/>
        <w:numPr>
          <w:ilvl w:val="0"/>
          <w:numId w:val="134"/>
        </w:numPr>
      </w:pPr>
      <w:r>
        <w:t xml:space="preserve">In the space below, </w:t>
      </w:r>
      <w:r w:rsidR="00567983">
        <w:t xml:space="preserve">brainstorm with a partner to </w:t>
      </w:r>
      <w:r>
        <w:t>add possible content that would fit in a middle school multidisciplinary project.</w:t>
      </w:r>
      <w:r w:rsidR="00796347">
        <w:t xml:space="preserve">  A </w:t>
      </w:r>
      <w:r w:rsidR="00567983">
        <w:t>few things have been filled in t</w:t>
      </w:r>
      <w:r w:rsidR="00796347">
        <w:t>o get you started.</w:t>
      </w:r>
      <w:r w:rsidR="006D4D9A">
        <w:t xml:space="preserve">  </w:t>
      </w:r>
      <w:r w:rsidR="00F27307">
        <w:t>Use</w:t>
      </w:r>
      <w:r w:rsidR="006D4D9A">
        <w:t xml:space="preserve"> diagram on following page.)</w:t>
      </w:r>
    </w:p>
    <w:p w14:paraId="22DBC1B9" w14:textId="77777777" w:rsidR="00B970A0" w:rsidRDefault="00B970A0" w:rsidP="00AA53BC">
      <w:pPr>
        <w:pStyle w:val="BodyText1"/>
      </w:pPr>
    </w:p>
    <w:p w14:paraId="63A39C57" w14:textId="77777777" w:rsidR="00AC1EB4" w:rsidRDefault="00AC1EB4" w:rsidP="00AA53BC">
      <w:pPr>
        <w:pStyle w:val="BodyText1"/>
      </w:pPr>
    </w:p>
    <w:p w14:paraId="16B1900C" w14:textId="77777777" w:rsidR="00AC1EB4" w:rsidRDefault="00AC1EB4" w:rsidP="00AA53BC">
      <w:pPr>
        <w:pStyle w:val="BodyText1"/>
      </w:pPr>
    </w:p>
    <w:p w14:paraId="34EFD90D" w14:textId="77777777" w:rsidR="00AC1EB4" w:rsidRDefault="00AC1EB4" w:rsidP="00AA53BC">
      <w:pPr>
        <w:pStyle w:val="BodyText1"/>
      </w:pPr>
    </w:p>
    <w:p w14:paraId="7066A681" w14:textId="77777777" w:rsidR="00AC1EB4" w:rsidRDefault="00AC1EB4" w:rsidP="00AA53BC">
      <w:pPr>
        <w:pStyle w:val="BodyText1"/>
      </w:pPr>
    </w:p>
    <w:p w14:paraId="2D0E9A73" w14:textId="77777777" w:rsidR="00AC1EB4" w:rsidRDefault="00AC1EB4" w:rsidP="00AA53BC">
      <w:pPr>
        <w:pStyle w:val="BodyText1"/>
      </w:pPr>
    </w:p>
    <w:p w14:paraId="244803B9" w14:textId="77777777" w:rsidR="00AC1EB4" w:rsidRDefault="00AC1EB4" w:rsidP="00AA53BC">
      <w:pPr>
        <w:pStyle w:val="BodyText1"/>
      </w:pPr>
    </w:p>
    <w:p w14:paraId="79C390CB" w14:textId="77777777" w:rsidR="00AC1EB4" w:rsidRDefault="00AC1EB4" w:rsidP="00AA53BC">
      <w:pPr>
        <w:pStyle w:val="BodyText1"/>
      </w:pPr>
    </w:p>
    <w:p w14:paraId="5E96AB9D" w14:textId="77777777" w:rsidR="00AC1EB4" w:rsidRDefault="00AC1EB4" w:rsidP="00AA53BC">
      <w:pPr>
        <w:pStyle w:val="BodyText1"/>
      </w:pPr>
    </w:p>
    <w:p w14:paraId="55428737" w14:textId="77777777" w:rsidR="00AC1EB4" w:rsidRDefault="00AC1EB4" w:rsidP="00AA53BC">
      <w:pPr>
        <w:pStyle w:val="BodyText1"/>
      </w:pPr>
    </w:p>
    <w:p w14:paraId="744A395F" w14:textId="77777777" w:rsidR="00AC1EB4" w:rsidRDefault="00AC1EB4" w:rsidP="00AA53BC">
      <w:pPr>
        <w:pStyle w:val="BodyText1"/>
      </w:pPr>
    </w:p>
    <w:p w14:paraId="5E87DD08" w14:textId="77777777" w:rsidR="00B970A0" w:rsidRDefault="00743836" w:rsidP="00AA53BC">
      <w:pPr>
        <w:pStyle w:val="BodyText1"/>
      </w:pPr>
      <w:r>
        <w:rPr>
          <w:noProof/>
        </w:rPr>
        <w:pict>
          <v:roundrect id="_x0000_s1065" style="position:absolute;margin-left:341.25pt;margin-top:10pt;width:146.25pt;height:92.25pt;z-index:251739648;mso-position-horizontal-relative:margin" arcsize="10923f" fillcolor="#f2f2f2 [3052]" strokecolor="black [3213]">
            <v:shadow on="t" opacity=".5" offset="6pt,6pt"/>
            <v:textbox style="mso-next-textbox:#_x0000_s1065;mso-rotate-with-shape:t">
              <w:txbxContent>
                <w:p w14:paraId="3E4B1FD1" w14:textId="77777777" w:rsidR="00B73CA4" w:rsidRPr="00796347" w:rsidRDefault="00B73CA4" w:rsidP="00796347">
                  <w:pPr>
                    <w:rPr>
                      <w:b/>
                    </w:rPr>
                  </w:pPr>
                  <w:r>
                    <w:rPr>
                      <w:b/>
                    </w:rPr>
                    <w:t>Language Arts</w:t>
                  </w:r>
                </w:p>
                <w:p w14:paraId="63107176" w14:textId="77777777" w:rsidR="00B73CA4" w:rsidRDefault="00B73CA4" w:rsidP="00567983">
                  <w:pPr>
                    <w:ind w:left="-90"/>
                  </w:pPr>
                  <w:r>
                    <w:t>Written plant descriptions</w:t>
                  </w:r>
                </w:p>
              </w:txbxContent>
            </v:textbox>
            <w10:wrap anchorx="margin"/>
          </v:roundrect>
        </w:pict>
      </w:r>
      <w:r>
        <w:rPr>
          <w:noProof/>
        </w:rPr>
        <w:pict>
          <v:roundrect id="_x0000_s1063" style="position:absolute;margin-left:22.5pt;margin-top:10pt;width:129pt;height:92.25pt;z-index:251737600;mso-position-horizontal-relative:margin" arcsize="10923f" fillcolor="#f2f2f2 [3052]" strokecolor="black [3213]">
            <v:shadow on="t" opacity=".5" offset="6pt,6pt"/>
            <v:textbox style="mso-next-textbox:#_x0000_s1063;mso-rotate-with-shape:t">
              <w:txbxContent>
                <w:p w14:paraId="39A51CD4" w14:textId="77777777" w:rsidR="00B73CA4" w:rsidRPr="00796347" w:rsidRDefault="00B73CA4">
                  <w:pPr>
                    <w:rPr>
                      <w:b/>
                    </w:rPr>
                  </w:pPr>
                  <w:r w:rsidRPr="00796347">
                    <w:rPr>
                      <w:b/>
                    </w:rPr>
                    <w:t>Science</w:t>
                  </w:r>
                </w:p>
                <w:p w14:paraId="0E4FCCBB" w14:textId="77777777" w:rsidR="00B73CA4" w:rsidRDefault="00B73CA4">
                  <w:r>
                    <w:t>Plant structure</w:t>
                  </w:r>
                </w:p>
              </w:txbxContent>
            </v:textbox>
            <w10:wrap anchorx="margin"/>
          </v:roundrect>
        </w:pict>
      </w:r>
      <w:r>
        <w:rPr>
          <w:noProof/>
        </w:rPr>
        <w:pict>
          <v:roundrect id="_x0000_s1064" style="position:absolute;margin-left:173.25pt;margin-top:10pt;width:147pt;height:92.25pt;z-index:251738624;mso-position-horizontal-relative:margin" arcsize="10923f" fillcolor="#f2f2f2 [3052]" strokecolor="black [3213]">
            <v:shadow on="t" opacity=".5" offset="6pt,6pt"/>
            <v:textbox style="mso-next-textbox:#_x0000_s1064;mso-rotate-with-shape:t">
              <w:txbxContent>
                <w:p w14:paraId="6083D917" w14:textId="77777777" w:rsidR="00B73CA4" w:rsidRPr="00796347" w:rsidRDefault="00B73CA4" w:rsidP="00796347">
                  <w:pPr>
                    <w:rPr>
                      <w:b/>
                    </w:rPr>
                  </w:pPr>
                  <w:r>
                    <w:rPr>
                      <w:b/>
                    </w:rPr>
                    <w:t>Math</w:t>
                  </w:r>
                </w:p>
                <w:p w14:paraId="3D2C1EF2" w14:textId="77777777" w:rsidR="00B73CA4" w:rsidRDefault="00B73CA4" w:rsidP="00796347">
                  <w:r>
                    <w:t>Percent germination</w:t>
                  </w:r>
                </w:p>
              </w:txbxContent>
            </v:textbox>
            <w10:wrap anchorx="margin"/>
          </v:roundrect>
        </w:pict>
      </w:r>
    </w:p>
    <w:p w14:paraId="1D376EEC" w14:textId="77777777" w:rsidR="00B970A0" w:rsidRDefault="00B970A0" w:rsidP="00AA53BC">
      <w:pPr>
        <w:pStyle w:val="BodyText1"/>
      </w:pPr>
    </w:p>
    <w:p w14:paraId="72A7269A" w14:textId="77777777" w:rsidR="00B970A0" w:rsidRDefault="00B970A0" w:rsidP="00AA53BC">
      <w:pPr>
        <w:pStyle w:val="BodyText1"/>
      </w:pPr>
    </w:p>
    <w:p w14:paraId="1180DE1B" w14:textId="77777777" w:rsidR="00B970A0" w:rsidRDefault="00B970A0" w:rsidP="00AA53BC">
      <w:pPr>
        <w:pStyle w:val="BodyText1"/>
      </w:pPr>
    </w:p>
    <w:p w14:paraId="17D5648A" w14:textId="77777777" w:rsidR="00B970A0" w:rsidRDefault="00B970A0" w:rsidP="00AA53BC">
      <w:pPr>
        <w:pStyle w:val="BodyText1"/>
      </w:pPr>
    </w:p>
    <w:p w14:paraId="707EB47B" w14:textId="77777777" w:rsidR="00B970A0" w:rsidRDefault="00B970A0" w:rsidP="00AA53BC">
      <w:pPr>
        <w:pStyle w:val="BodyText1"/>
      </w:pPr>
    </w:p>
    <w:p w14:paraId="47DED549" w14:textId="77777777" w:rsidR="00360C34" w:rsidRDefault="00743836" w:rsidP="00360C34">
      <w:pPr>
        <w:pStyle w:val="Exploration-name"/>
      </w:pPr>
      <w:r>
        <w:rPr>
          <w:noProof/>
        </w:rPr>
        <w:pict>
          <v:roundrect id="_x0000_s1067" style="position:absolute;margin-left:341.25pt;margin-top:.7pt;width:128.25pt;height:94.5pt;z-index:251741696;mso-position-horizontal-relative:margin" arcsize="10923f" fillcolor="#f2f2f2 [3052]" strokecolor="black [3213]">
            <v:shadow on="t" opacity=".5" offset="6pt,6pt"/>
            <v:textbox style="mso-next-textbox:#_x0000_s1067;mso-rotate-with-shape:t">
              <w:txbxContent>
                <w:p w14:paraId="440A1E69" w14:textId="77777777" w:rsidR="00B73CA4" w:rsidRPr="00796347" w:rsidRDefault="00B73CA4" w:rsidP="00796347">
                  <w:pPr>
                    <w:rPr>
                      <w:b/>
                    </w:rPr>
                  </w:pPr>
                  <w:r>
                    <w:rPr>
                      <w:b/>
                    </w:rPr>
                    <w:t>Agriculture</w:t>
                  </w:r>
                </w:p>
                <w:p w14:paraId="533D8B7E" w14:textId="77777777" w:rsidR="00B73CA4" w:rsidRDefault="00B73CA4" w:rsidP="00796347">
                  <w:r>
                    <w:t>Soils</w:t>
                  </w:r>
                </w:p>
              </w:txbxContent>
            </v:textbox>
            <w10:wrap anchorx="margin"/>
          </v:roundrect>
        </w:pict>
      </w:r>
      <w:r>
        <w:rPr>
          <w:noProof/>
        </w:rPr>
        <w:pict>
          <v:roundrect id="_x0000_s1066" style="position:absolute;margin-left:22.5pt;margin-top:.7pt;width:129pt;height:87.75pt;z-index:251740672;mso-position-horizontal-relative:margin" arcsize="10923f" fillcolor="#f2f2f2 [3052]" strokecolor="black [3213]">
            <v:shadow on="t" opacity=".5" offset="6pt,6pt"/>
            <v:textbox style="mso-next-textbox:#_x0000_s1066;mso-rotate-with-shape:t">
              <w:txbxContent>
                <w:p w14:paraId="2D97911A" w14:textId="77777777" w:rsidR="00B73CA4" w:rsidRPr="00796347" w:rsidRDefault="00B73CA4" w:rsidP="00796347">
                  <w:pPr>
                    <w:rPr>
                      <w:b/>
                    </w:rPr>
                  </w:pPr>
                  <w:r>
                    <w:rPr>
                      <w:b/>
                    </w:rPr>
                    <w:t>Art</w:t>
                  </w:r>
                </w:p>
                <w:p w14:paraId="2AA6617F" w14:textId="77777777" w:rsidR="00B73CA4" w:rsidRDefault="00B73CA4" w:rsidP="00796347">
                  <w:r>
                    <w:t>Paper Mache plants</w:t>
                  </w:r>
                </w:p>
              </w:txbxContent>
            </v:textbox>
            <w10:wrap anchorx="margin"/>
          </v:roundrect>
        </w:pict>
      </w:r>
    </w:p>
    <w:p w14:paraId="4AA91C13" w14:textId="77777777" w:rsidR="00360C34" w:rsidRDefault="00743836" w:rsidP="008E1B81">
      <w:pPr>
        <w:pStyle w:val="Exploration-name"/>
        <w:tabs>
          <w:tab w:val="left" w:pos="3450"/>
        </w:tabs>
      </w:pPr>
      <w:r>
        <w:rPr>
          <w:noProof/>
        </w:rPr>
        <w:pict>
          <v:oval id="_x0000_s1062" style="position:absolute;margin-left:193.5pt;margin-top:-.35pt;width:105pt;height:81.75pt;z-index:251736576;mso-position-horizontal-relative:margin" fillcolor="#d8d8d8" strokecolor="black [3213]">
            <v:textbox style="mso-next-textbox:#_x0000_s1062;mso-rotate-with-shape:t">
              <w:txbxContent>
                <w:p w14:paraId="604CE6EF" w14:textId="77777777" w:rsidR="00B73CA4" w:rsidRPr="00567983" w:rsidRDefault="00B73CA4" w:rsidP="00796347">
                  <w:pPr>
                    <w:jc w:val="center"/>
                    <w:rPr>
                      <w:sz w:val="36"/>
                    </w:rPr>
                  </w:pPr>
                  <w:r w:rsidRPr="00567983">
                    <w:rPr>
                      <w:sz w:val="36"/>
                    </w:rPr>
                    <w:t>My Garden</w:t>
                  </w:r>
                </w:p>
              </w:txbxContent>
            </v:textbox>
            <w10:wrap anchorx="margin"/>
          </v:oval>
        </w:pict>
      </w:r>
      <w:r w:rsidR="008E1B81">
        <w:tab/>
        <w:t xml:space="preserve"> </w:t>
      </w:r>
    </w:p>
    <w:p w14:paraId="54A6D47A" w14:textId="77777777" w:rsidR="00360C34" w:rsidRDefault="00360C34" w:rsidP="00360C34">
      <w:pPr>
        <w:pStyle w:val="Exploration-name"/>
      </w:pPr>
    </w:p>
    <w:p w14:paraId="1F32226A" w14:textId="77777777" w:rsidR="00360C34" w:rsidRDefault="00360C34" w:rsidP="00360C34">
      <w:pPr>
        <w:pStyle w:val="Exploration-name"/>
      </w:pPr>
    </w:p>
    <w:p w14:paraId="615F0B08" w14:textId="77777777" w:rsidR="00360C34" w:rsidRDefault="00360C34" w:rsidP="00360C34">
      <w:pPr>
        <w:pStyle w:val="Exploration-name"/>
      </w:pPr>
    </w:p>
    <w:p w14:paraId="16371989" w14:textId="77777777" w:rsidR="00360C34" w:rsidRDefault="00360C34" w:rsidP="00360C34">
      <w:pPr>
        <w:pStyle w:val="Exploration-name"/>
      </w:pPr>
    </w:p>
    <w:p w14:paraId="5ADB5843" w14:textId="77777777" w:rsidR="00360C34" w:rsidRDefault="00360C34" w:rsidP="00360C34">
      <w:pPr>
        <w:pStyle w:val="Exploration-name"/>
      </w:pPr>
    </w:p>
    <w:p w14:paraId="2BD5E4B9" w14:textId="77777777" w:rsidR="00360C34" w:rsidRDefault="00743836" w:rsidP="00360C34">
      <w:pPr>
        <w:pStyle w:val="Exploration-name"/>
      </w:pPr>
      <w:r>
        <w:rPr>
          <w:noProof/>
        </w:rPr>
        <w:pict>
          <v:roundrect id="_x0000_s1068" style="position:absolute;margin-left:22.5pt;margin-top:7.65pt;width:129pt;height:103.5pt;z-index:251742720;mso-position-horizontal-relative:margin" arcsize="10923f" fillcolor="#f2f2f2 [3052]" strokecolor="black [3213]">
            <v:shadow on="t" opacity=".5" offset="6pt,6pt"/>
            <v:textbox style="mso-next-textbox:#_x0000_s1068;mso-rotate-with-shape:t">
              <w:txbxContent>
                <w:p w14:paraId="32EAF029" w14:textId="77777777" w:rsidR="00B73CA4" w:rsidRPr="00796347" w:rsidRDefault="00B73CA4" w:rsidP="00796347">
                  <w:pPr>
                    <w:rPr>
                      <w:b/>
                    </w:rPr>
                  </w:pPr>
                  <w:r>
                    <w:rPr>
                      <w:b/>
                    </w:rPr>
                    <w:t>Health/PE</w:t>
                  </w:r>
                </w:p>
                <w:p w14:paraId="7A0C2E0F" w14:textId="77777777" w:rsidR="00B73CA4" w:rsidRDefault="00B73CA4" w:rsidP="00796347">
                  <w:r>
                    <w:t>Nutrition</w:t>
                  </w:r>
                </w:p>
              </w:txbxContent>
            </v:textbox>
            <w10:wrap anchorx="margin"/>
          </v:roundrect>
        </w:pict>
      </w:r>
    </w:p>
    <w:p w14:paraId="47B453A4" w14:textId="77777777" w:rsidR="00360C34" w:rsidRDefault="00743836" w:rsidP="00360C34">
      <w:pPr>
        <w:pStyle w:val="Exploration-name"/>
      </w:pPr>
      <w:r>
        <w:rPr>
          <w:noProof/>
        </w:rPr>
        <w:pict>
          <v:roundrect id="_x0000_s1069" style="position:absolute;margin-left:177.75pt;margin-top:8.85pt;width:142.5pt;height:88.5pt;z-index:251743744;mso-position-horizontal-relative:margin" arcsize="10923f" fillcolor="#f2f2f2 [3052]" strokecolor="black [3213]">
            <v:shadow on="t" opacity=".5" offset="6pt,6pt"/>
            <v:textbox style="mso-next-textbox:#_x0000_s1069;mso-rotate-with-shape:t">
              <w:txbxContent>
                <w:p w14:paraId="53698D94" w14:textId="77777777" w:rsidR="00B73CA4" w:rsidRPr="00796347" w:rsidRDefault="00B73CA4" w:rsidP="00796347">
                  <w:pPr>
                    <w:rPr>
                      <w:b/>
                    </w:rPr>
                  </w:pPr>
                  <w:r>
                    <w:rPr>
                      <w:b/>
                    </w:rPr>
                    <w:t>Industrial Arts</w:t>
                  </w:r>
                </w:p>
                <w:p w14:paraId="136941BB" w14:textId="77777777" w:rsidR="00B73CA4" w:rsidRDefault="00B73CA4" w:rsidP="00796347">
                  <w:r>
                    <w:t>Build raised garden bed</w:t>
                  </w:r>
                </w:p>
              </w:txbxContent>
            </v:textbox>
            <w10:wrap anchorx="margin"/>
          </v:roundrect>
        </w:pict>
      </w:r>
      <w:r>
        <w:rPr>
          <w:noProof/>
        </w:rPr>
        <w:pict>
          <v:roundrect id="_x0000_s1070" style="position:absolute;margin-left:341.25pt;margin-top:1.35pt;width:146.25pt;height:96pt;z-index:251744768;mso-position-horizontal-relative:margin" arcsize="10923f" fillcolor="#f2f2f2 [3052]" strokecolor="black [3213]">
            <v:shadow on="t" opacity=".5" offset="6pt,6pt"/>
            <v:textbox style="mso-next-textbox:#_x0000_s1070;mso-rotate-with-shape:t">
              <w:txbxContent>
                <w:p w14:paraId="78EFE9EE" w14:textId="77777777" w:rsidR="00B73CA4" w:rsidRPr="00796347" w:rsidRDefault="00B73CA4" w:rsidP="00796347">
                  <w:pPr>
                    <w:rPr>
                      <w:b/>
                    </w:rPr>
                  </w:pPr>
                  <w:r>
                    <w:rPr>
                      <w:b/>
                    </w:rPr>
                    <w:t>Social Studies</w:t>
                  </w:r>
                </w:p>
                <w:p w14:paraId="26EE49AC" w14:textId="77777777" w:rsidR="00B73CA4" w:rsidRDefault="00B73CA4" w:rsidP="00796347">
                  <w:r>
                    <w:t>Heirloom plants</w:t>
                  </w:r>
                </w:p>
              </w:txbxContent>
            </v:textbox>
            <w10:wrap anchorx="margin"/>
          </v:roundrect>
        </w:pict>
      </w:r>
    </w:p>
    <w:p w14:paraId="6BF98A86" w14:textId="77777777" w:rsidR="00360C34" w:rsidRDefault="00360C34" w:rsidP="00360C34">
      <w:pPr>
        <w:pStyle w:val="Exploration-name"/>
      </w:pPr>
    </w:p>
    <w:p w14:paraId="5F442F9D" w14:textId="77777777" w:rsidR="00360C34" w:rsidRDefault="00360C34" w:rsidP="00360C34">
      <w:pPr>
        <w:pStyle w:val="Exploration-name"/>
      </w:pPr>
    </w:p>
    <w:p w14:paraId="55E37A51" w14:textId="77777777" w:rsidR="00796347" w:rsidRDefault="00796347" w:rsidP="00C248B8">
      <w:pPr>
        <w:pStyle w:val="Softwaretitle"/>
      </w:pPr>
    </w:p>
    <w:p w14:paraId="12D85EEE" w14:textId="77777777" w:rsidR="00796347" w:rsidRDefault="00796347" w:rsidP="00C248B8">
      <w:pPr>
        <w:pStyle w:val="Softwaretitle"/>
      </w:pPr>
    </w:p>
    <w:p w14:paraId="11BE7A59" w14:textId="77777777" w:rsidR="00796347" w:rsidRDefault="00796347" w:rsidP="00C248B8">
      <w:pPr>
        <w:pStyle w:val="Softwaretitle"/>
      </w:pPr>
    </w:p>
    <w:p w14:paraId="5368706A" w14:textId="77777777" w:rsidR="00567983" w:rsidRDefault="00567983" w:rsidP="00F27307">
      <w:pPr>
        <w:pStyle w:val="Explorationsteps"/>
        <w:numPr>
          <w:ilvl w:val="0"/>
          <w:numId w:val="132"/>
        </w:numPr>
      </w:pPr>
      <w:r>
        <w:t>L</w:t>
      </w:r>
      <w:r w:rsidR="001401D1">
        <w:t>ist how the following Microsoft</w:t>
      </w:r>
      <w:r>
        <w:t xml:space="preserve"> tools might be used in the project.</w:t>
      </w:r>
    </w:p>
    <w:p w14:paraId="68AD624E" w14:textId="77777777" w:rsidR="00567983" w:rsidRDefault="00567983" w:rsidP="00632D6C">
      <w:pPr>
        <w:pStyle w:val="Explorationsteps"/>
      </w:pPr>
    </w:p>
    <w:p w14:paraId="5EA13555" w14:textId="77777777" w:rsidR="00567983" w:rsidRDefault="00567983" w:rsidP="00093CAE">
      <w:pPr>
        <w:pStyle w:val="Explorationsteps"/>
        <w:numPr>
          <w:ilvl w:val="0"/>
          <w:numId w:val="120"/>
        </w:numPr>
      </w:pPr>
      <w:r>
        <w:t>MS Excel:</w:t>
      </w:r>
    </w:p>
    <w:p w14:paraId="6987E667" w14:textId="77777777" w:rsidR="00567983" w:rsidRDefault="00567983" w:rsidP="00632D6C">
      <w:pPr>
        <w:pStyle w:val="Explorationsteps"/>
      </w:pPr>
    </w:p>
    <w:p w14:paraId="1D9EE62C" w14:textId="77777777" w:rsidR="00567983" w:rsidRDefault="00567983" w:rsidP="00093CAE">
      <w:pPr>
        <w:pStyle w:val="Explorationsteps"/>
        <w:numPr>
          <w:ilvl w:val="0"/>
          <w:numId w:val="120"/>
        </w:numPr>
      </w:pPr>
      <w:r>
        <w:t>MS Word:</w:t>
      </w:r>
    </w:p>
    <w:p w14:paraId="73F0D6E9" w14:textId="77777777" w:rsidR="00567983" w:rsidRDefault="00567983" w:rsidP="00632D6C">
      <w:pPr>
        <w:pStyle w:val="Explorationsteps"/>
      </w:pPr>
    </w:p>
    <w:p w14:paraId="797199EF" w14:textId="77777777" w:rsidR="00567983" w:rsidRDefault="00567983" w:rsidP="00093CAE">
      <w:pPr>
        <w:pStyle w:val="Explorationsteps"/>
        <w:numPr>
          <w:ilvl w:val="0"/>
          <w:numId w:val="120"/>
        </w:numPr>
      </w:pPr>
      <w:r>
        <w:t>MS PowerPoint:</w:t>
      </w:r>
    </w:p>
    <w:p w14:paraId="162B583E" w14:textId="77777777" w:rsidR="00567983" w:rsidRDefault="00567983" w:rsidP="00632D6C">
      <w:pPr>
        <w:pStyle w:val="Explorationsteps"/>
      </w:pPr>
    </w:p>
    <w:p w14:paraId="17E50417" w14:textId="77777777" w:rsidR="00567983" w:rsidRDefault="00567983" w:rsidP="00093CAE">
      <w:pPr>
        <w:pStyle w:val="Explorationsteps"/>
        <w:numPr>
          <w:ilvl w:val="0"/>
          <w:numId w:val="120"/>
        </w:numPr>
      </w:pPr>
      <w:r>
        <w:t>MS One Note:</w:t>
      </w:r>
    </w:p>
    <w:p w14:paraId="47DA975C" w14:textId="77777777" w:rsidR="00567983" w:rsidRDefault="00567983" w:rsidP="00632D6C">
      <w:pPr>
        <w:pStyle w:val="Explorationsteps"/>
      </w:pPr>
    </w:p>
    <w:p w14:paraId="27ED7652" w14:textId="77777777" w:rsidR="00567983" w:rsidRDefault="00567983" w:rsidP="00093CAE">
      <w:pPr>
        <w:pStyle w:val="Explorationsteps"/>
        <w:numPr>
          <w:ilvl w:val="0"/>
          <w:numId w:val="120"/>
        </w:numPr>
      </w:pPr>
      <w:r>
        <w:t>Live Mesh:</w:t>
      </w:r>
    </w:p>
    <w:p w14:paraId="5BE0EFB8" w14:textId="77777777" w:rsidR="00567983" w:rsidRPr="00567983" w:rsidRDefault="00567983" w:rsidP="00567983">
      <w:pPr>
        <w:pStyle w:val="Explorationheading"/>
      </w:pPr>
      <w:bookmarkStart w:id="155" w:name="_Toc227047759"/>
      <w:r>
        <w:lastRenderedPageBreak/>
        <w:t>Explore:  Changing Classroom Practice</w:t>
      </w:r>
      <w:bookmarkEnd w:id="155"/>
    </w:p>
    <w:p w14:paraId="5F594E11" w14:textId="77777777" w:rsidR="00796347" w:rsidRDefault="00567983" w:rsidP="00093CAE">
      <w:pPr>
        <w:pStyle w:val="Explorationsteps"/>
        <w:numPr>
          <w:ilvl w:val="0"/>
          <w:numId w:val="121"/>
        </w:numPr>
      </w:pPr>
      <w:r>
        <w:t xml:space="preserve">Working with a partner, brainstorm </w:t>
      </w:r>
      <w:r w:rsidR="001401D1">
        <w:t>to respond</w:t>
      </w:r>
      <w:r>
        <w:t xml:space="preserve"> the following questions.</w:t>
      </w:r>
    </w:p>
    <w:p w14:paraId="0014D56B" w14:textId="77777777" w:rsidR="00AC1EB4" w:rsidRDefault="00AC1EB4" w:rsidP="006D4D9A">
      <w:pPr>
        <w:pStyle w:val="Explorationsteps"/>
      </w:pPr>
    </w:p>
    <w:p w14:paraId="3A4C2B49" w14:textId="77777777" w:rsidR="00567983" w:rsidRDefault="00567983" w:rsidP="00F27307">
      <w:pPr>
        <w:pStyle w:val="Explorationsteps"/>
        <w:numPr>
          <w:ilvl w:val="0"/>
          <w:numId w:val="135"/>
        </w:numPr>
      </w:pPr>
      <w:r>
        <w:t>What project or activity do I now do that can be changed to incorporate project based learning?</w:t>
      </w:r>
    </w:p>
    <w:p w14:paraId="172558F4" w14:textId="77777777" w:rsidR="00AC1EB4" w:rsidRDefault="00AC1EB4" w:rsidP="006D4D9A">
      <w:pPr>
        <w:pStyle w:val="Explorationsteps"/>
      </w:pPr>
    </w:p>
    <w:p w14:paraId="0ED24A0E" w14:textId="77777777" w:rsidR="00AC1EB4" w:rsidRDefault="00AC1EB4" w:rsidP="006D4D9A">
      <w:pPr>
        <w:pStyle w:val="Explorationsteps"/>
      </w:pPr>
    </w:p>
    <w:p w14:paraId="346FC484" w14:textId="77777777" w:rsidR="00567983" w:rsidRDefault="00567983" w:rsidP="00F27307">
      <w:pPr>
        <w:pStyle w:val="Explorationsteps"/>
        <w:numPr>
          <w:ilvl w:val="0"/>
          <w:numId w:val="135"/>
        </w:numPr>
      </w:pPr>
      <w:r>
        <w:t>How can I make activities in my classroom more collaborative?</w:t>
      </w:r>
    </w:p>
    <w:p w14:paraId="3ED2D618" w14:textId="77777777" w:rsidR="002030F6" w:rsidRDefault="002030F6" w:rsidP="006D4D9A">
      <w:pPr>
        <w:pStyle w:val="Explorationsteps"/>
      </w:pPr>
    </w:p>
    <w:p w14:paraId="396C1DE7" w14:textId="77777777" w:rsidR="002030F6" w:rsidRDefault="002030F6" w:rsidP="006D4D9A">
      <w:pPr>
        <w:pStyle w:val="Explorationsteps"/>
      </w:pPr>
    </w:p>
    <w:p w14:paraId="03C3EFD4" w14:textId="77777777" w:rsidR="002030F6" w:rsidRDefault="002030F6" w:rsidP="00F27307">
      <w:pPr>
        <w:pStyle w:val="Explorationsteps"/>
        <w:numPr>
          <w:ilvl w:val="0"/>
          <w:numId w:val="135"/>
        </w:numPr>
      </w:pPr>
      <w:r>
        <w:t>How can I collaborate more with teachers in other disciplines?</w:t>
      </w:r>
    </w:p>
    <w:p w14:paraId="0ED44161" w14:textId="77777777" w:rsidR="002030F6" w:rsidRDefault="002030F6" w:rsidP="006D4D9A">
      <w:pPr>
        <w:pStyle w:val="Explorationsteps"/>
      </w:pPr>
    </w:p>
    <w:p w14:paraId="7FDCE3E7" w14:textId="77777777" w:rsidR="002030F6" w:rsidRDefault="002030F6" w:rsidP="00F27307">
      <w:pPr>
        <w:pStyle w:val="Explorationsteps"/>
        <w:numPr>
          <w:ilvl w:val="0"/>
          <w:numId w:val="135"/>
        </w:numPr>
      </w:pPr>
      <w:r>
        <w:t>How can I use technologies to aid collaborations with teachers in other disciplines?</w:t>
      </w:r>
    </w:p>
    <w:p w14:paraId="58200190" w14:textId="77777777" w:rsidR="002030F6" w:rsidRDefault="002030F6" w:rsidP="00632D6C">
      <w:pPr>
        <w:pStyle w:val="Explorationsteps"/>
      </w:pPr>
    </w:p>
    <w:p w14:paraId="5EE8D9B0" w14:textId="77777777" w:rsidR="002030F6" w:rsidRDefault="002030F6" w:rsidP="00632D6C">
      <w:pPr>
        <w:pStyle w:val="Explorationsteps"/>
      </w:pPr>
    </w:p>
    <w:p w14:paraId="25F40FC1" w14:textId="77777777" w:rsidR="002030F6" w:rsidRDefault="002030F6" w:rsidP="00632D6C">
      <w:pPr>
        <w:pStyle w:val="Explorationsteps"/>
      </w:pPr>
    </w:p>
    <w:p w14:paraId="1F0D1849" w14:textId="77777777" w:rsidR="00093CAE" w:rsidRDefault="00093CAE" w:rsidP="00A94CCC">
      <w:pPr>
        <w:pStyle w:val="Unittitle"/>
      </w:pPr>
      <w:bookmarkStart w:id="156" w:name="_Toc224631146"/>
    </w:p>
    <w:p w14:paraId="546972B3" w14:textId="77777777" w:rsidR="00093CAE" w:rsidRDefault="00093CAE" w:rsidP="00A94CCC">
      <w:pPr>
        <w:pStyle w:val="Unittitle"/>
      </w:pPr>
    </w:p>
    <w:p w14:paraId="6C62101F" w14:textId="77777777" w:rsidR="009F7B23" w:rsidRPr="00A76F7C" w:rsidRDefault="001401D1" w:rsidP="00A94CCC">
      <w:pPr>
        <w:pStyle w:val="Unittitle"/>
      </w:pPr>
      <w:bookmarkStart w:id="157" w:name="_Toc227047760"/>
      <w:r>
        <w:t xml:space="preserve">Appendix </w:t>
      </w:r>
      <w:r w:rsidR="009F7B23">
        <w:t xml:space="preserve">:  </w:t>
      </w:r>
      <w:bookmarkEnd w:id="156"/>
      <w:r w:rsidR="0030068D">
        <w:t>Resources for Project Based Learning and Collaboration</w:t>
      </w:r>
      <w:bookmarkEnd w:id="157"/>
    </w:p>
    <w:p w14:paraId="09115FF7" w14:textId="77777777" w:rsidR="009F7B23" w:rsidRPr="00A76F7C" w:rsidRDefault="009F7B23" w:rsidP="009F7B23">
      <w:pPr>
        <w:sectPr w:rsidR="009F7B23" w:rsidRPr="00A76F7C" w:rsidSect="00E61C67">
          <w:headerReference w:type="default" r:id="rId82"/>
          <w:type w:val="oddPage"/>
          <w:pgSz w:w="12240" w:h="15840" w:code="1"/>
          <w:pgMar w:top="1440" w:right="1440" w:bottom="1440" w:left="1440" w:header="720" w:footer="720" w:gutter="0"/>
          <w:cols w:space="720"/>
          <w:docGrid w:linePitch="360"/>
        </w:sectPr>
      </w:pPr>
    </w:p>
    <w:p w14:paraId="7A9B2D04" w14:textId="77777777" w:rsidR="009F7B23" w:rsidRPr="00A76F7C" w:rsidRDefault="0030068D" w:rsidP="009F7B23">
      <w:pPr>
        <w:pStyle w:val="Unitheading"/>
      </w:pPr>
      <w:bookmarkStart w:id="158" w:name="_Toc227047761"/>
      <w:r>
        <w:lastRenderedPageBreak/>
        <w:t>Resources for Project Based Learning and Collaboration</w:t>
      </w:r>
      <w:bookmarkEnd w:id="158"/>
    </w:p>
    <w:p w14:paraId="2E1AEBB0" w14:textId="77777777" w:rsidR="002030F6" w:rsidRDefault="002030F6" w:rsidP="00AA53BC">
      <w:pPr>
        <w:pStyle w:val="BodyText1"/>
      </w:pPr>
    </w:p>
    <w:p w14:paraId="59D094BB" w14:textId="77777777" w:rsidR="002030F6" w:rsidRDefault="002030F6" w:rsidP="002030F6">
      <w:pPr>
        <w:pStyle w:val="Unitsubheading"/>
      </w:pPr>
      <w:bookmarkStart w:id="159" w:name="_Toc227047762"/>
      <w:r>
        <w:t>Select Online Resources for Project Based Learning</w:t>
      </w:r>
      <w:bookmarkEnd w:id="159"/>
    </w:p>
    <w:p w14:paraId="31E6A2F3" w14:textId="77777777" w:rsidR="002030F6" w:rsidRPr="002030F6" w:rsidRDefault="002030F6" w:rsidP="00AA53BC">
      <w:pPr>
        <w:pStyle w:val="BodyText1"/>
      </w:pPr>
      <w:r w:rsidRPr="002030F6">
        <w:t>The Center for Innovation in Engineering and Science Education (CIESE) has a website with multiple projects that involve collaboration with classrooms across the country and globe.  The curricular emphases of the projects could be expanded at the local level to include mathematics and social studies.  Also, availability of multiple projects and ongoing data collection activities enables integration over a time span.</w:t>
      </w:r>
    </w:p>
    <w:p w14:paraId="78061605" w14:textId="77777777" w:rsidR="002030F6" w:rsidRPr="002030F6" w:rsidRDefault="00743836" w:rsidP="00AA53BC">
      <w:pPr>
        <w:pStyle w:val="BodyText1"/>
        <w:rPr>
          <w:bCs/>
        </w:rPr>
      </w:pPr>
      <w:hyperlink r:id="rId83" w:history="1">
        <w:r w:rsidR="002030F6" w:rsidRPr="002030F6">
          <w:rPr>
            <w:rStyle w:val="Hyperlink"/>
            <w:bCs/>
          </w:rPr>
          <w:t>http://www.k12science.org/collabprojs.html</w:t>
        </w:r>
      </w:hyperlink>
    </w:p>
    <w:p w14:paraId="1C87C48A" w14:textId="77777777" w:rsidR="002030F6" w:rsidRPr="002030F6" w:rsidRDefault="002030F6" w:rsidP="00AA53BC">
      <w:pPr>
        <w:pStyle w:val="BodyText1"/>
      </w:pPr>
      <w:r w:rsidRPr="002030F6">
        <w:t>Sample projects include the areas of human genetics, water quality, monitoring the sun, daily water use, and human impact on the oceans.</w:t>
      </w:r>
    </w:p>
    <w:p w14:paraId="1F8BAC3D" w14:textId="77777777" w:rsidR="002030F6" w:rsidRPr="002030F6" w:rsidRDefault="002030F6" w:rsidP="00AA53BC">
      <w:pPr>
        <w:pStyle w:val="BodyText1"/>
      </w:pPr>
      <w:r w:rsidRPr="002030F6">
        <w:t>The Center also has project ideas for collection of “real time data” in climatology.</w:t>
      </w:r>
    </w:p>
    <w:p w14:paraId="4C5B6C49" w14:textId="77777777" w:rsidR="002030F6" w:rsidRPr="002030F6" w:rsidRDefault="00743836" w:rsidP="00AA53BC">
      <w:pPr>
        <w:pStyle w:val="BodyText1"/>
        <w:rPr>
          <w:bCs/>
        </w:rPr>
      </w:pPr>
      <w:hyperlink r:id="rId84" w:history="1">
        <w:r w:rsidR="002030F6" w:rsidRPr="002030F6">
          <w:rPr>
            <w:rStyle w:val="Hyperlink"/>
            <w:bCs/>
          </w:rPr>
          <w:t>http://www.k12science.org/realtimeproj.html</w:t>
        </w:r>
      </w:hyperlink>
    </w:p>
    <w:p w14:paraId="6A561B56" w14:textId="77777777" w:rsidR="002030F6" w:rsidRPr="002030F6" w:rsidRDefault="002030F6" w:rsidP="00AA53BC">
      <w:pPr>
        <w:pStyle w:val="BodyText1"/>
      </w:pPr>
      <w:r w:rsidRPr="002030F6">
        <w:t>The US Census Bureau provides teaching resources and data; older students can access Census datasets.</w:t>
      </w:r>
    </w:p>
    <w:p w14:paraId="0463A4E3" w14:textId="77777777" w:rsidR="002030F6" w:rsidRPr="002030F6" w:rsidRDefault="00743836" w:rsidP="00AA53BC">
      <w:pPr>
        <w:pStyle w:val="BodyText1"/>
        <w:rPr>
          <w:bCs/>
        </w:rPr>
      </w:pPr>
      <w:hyperlink r:id="rId85" w:history="1">
        <w:r w:rsidR="002030F6" w:rsidRPr="002030F6">
          <w:rPr>
            <w:rStyle w:val="Hyperlink"/>
            <w:bCs/>
          </w:rPr>
          <w:t>http://www.census.gov/dmd/www/teachers.html</w:t>
        </w:r>
      </w:hyperlink>
    </w:p>
    <w:p w14:paraId="7DB9487E" w14:textId="77777777" w:rsidR="002030F6" w:rsidRPr="002030F6" w:rsidRDefault="002030F6" w:rsidP="00AA53BC">
      <w:pPr>
        <w:pStyle w:val="BodyText1"/>
      </w:pPr>
      <w:r w:rsidRPr="002030F6">
        <w:t>The Math Library of the Drexel School of Education publishes a website with numerous collaborative and other projects.  The projects have online data entry and access to data from other participating schools.  Non-collaborative, classroom projects are also available.</w:t>
      </w:r>
    </w:p>
    <w:p w14:paraId="481EF42C" w14:textId="77777777" w:rsidR="002030F6" w:rsidRPr="002030F6" w:rsidRDefault="00743836" w:rsidP="00AA53BC">
      <w:pPr>
        <w:pStyle w:val="BodyText1"/>
        <w:rPr>
          <w:bCs/>
        </w:rPr>
      </w:pPr>
      <w:hyperlink r:id="rId86" w:history="1">
        <w:r w:rsidR="002030F6" w:rsidRPr="002030F6">
          <w:rPr>
            <w:rStyle w:val="Hyperlink"/>
            <w:bCs/>
          </w:rPr>
          <w:t>http://mathforum.org/workshops/sum96/data.collections/datalibrary/</w:t>
        </w:r>
      </w:hyperlink>
    </w:p>
    <w:p w14:paraId="668A1320" w14:textId="77777777" w:rsidR="002030F6" w:rsidRPr="002030F6" w:rsidRDefault="002030F6" w:rsidP="00AA53BC">
      <w:pPr>
        <w:pStyle w:val="BodyText1"/>
      </w:pPr>
      <w:r w:rsidRPr="002030F6">
        <w:t>The Energy Information Administration publishes weekly updates of retail gas prices by nation, region, and state.</w:t>
      </w:r>
    </w:p>
    <w:p w14:paraId="5A0C95FB" w14:textId="77777777" w:rsidR="002030F6" w:rsidRPr="002030F6" w:rsidRDefault="00743836" w:rsidP="00AA53BC">
      <w:pPr>
        <w:pStyle w:val="BodyText1"/>
        <w:rPr>
          <w:bCs/>
        </w:rPr>
      </w:pPr>
      <w:hyperlink r:id="rId87" w:history="1">
        <w:r w:rsidR="002030F6" w:rsidRPr="002030F6">
          <w:rPr>
            <w:rStyle w:val="Hyperlink"/>
            <w:bCs/>
          </w:rPr>
          <w:t>http://www.eia.doe.gov/oil_gas/petroleum/data_publications/wrgp/mogas_home_page.html</w:t>
        </w:r>
      </w:hyperlink>
    </w:p>
    <w:p w14:paraId="2FE2927B" w14:textId="77777777" w:rsidR="002030F6" w:rsidRPr="002030F6" w:rsidRDefault="002030F6" w:rsidP="00AA53BC">
      <w:pPr>
        <w:pStyle w:val="BodyText1"/>
      </w:pPr>
      <w:r w:rsidRPr="002030F6">
        <w:t>Annenberg Media has a global wildlife migration tracking project that can be used year-round.</w:t>
      </w:r>
    </w:p>
    <w:p w14:paraId="221A396C" w14:textId="77777777" w:rsidR="002030F6" w:rsidRPr="002030F6" w:rsidRDefault="00743836" w:rsidP="00AA53BC">
      <w:pPr>
        <w:pStyle w:val="BodyText1"/>
        <w:rPr>
          <w:bCs/>
        </w:rPr>
      </w:pPr>
      <w:hyperlink r:id="rId88" w:history="1">
        <w:r w:rsidR="002030F6" w:rsidRPr="002030F6">
          <w:rPr>
            <w:rStyle w:val="Hyperlink"/>
            <w:bCs/>
          </w:rPr>
          <w:t>http://www.learner.org/jnorth/Sitemap.html</w:t>
        </w:r>
      </w:hyperlink>
    </w:p>
    <w:p w14:paraId="6319BBAD" w14:textId="77777777" w:rsidR="0030068D" w:rsidRPr="002030F6" w:rsidRDefault="002030F6" w:rsidP="00AA53BC">
      <w:pPr>
        <w:pStyle w:val="BodyText1"/>
      </w:pPr>
      <w:r w:rsidRPr="002030F6">
        <w:rPr>
          <w:bCs/>
        </w:rPr>
        <w:t xml:space="preserve">The Blue </w:t>
      </w:r>
      <w:proofErr w:type="spellStart"/>
      <w:r w:rsidRPr="002030F6">
        <w:rPr>
          <w:bCs/>
        </w:rPr>
        <w:t>Web'N</w:t>
      </w:r>
      <w:proofErr w:type="spellEnd"/>
      <w:r w:rsidRPr="002030F6">
        <w:rPr>
          <w:bCs/>
        </w:rPr>
        <w:t>: A Library of Blue Ribbon Learning Sites on the Web</w:t>
      </w:r>
      <w:r w:rsidRPr="002030F6">
        <w:t xml:space="preserve"> </w:t>
      </w:r>
      <w:r w:rsidRPr="002030F6">
        <w:br/>
      </w:r>
      <w:hyperlink r:id="rId89" w:history="1">
        <w:r w:rsidRPr="002030F6">
          <w:rPr>
            <w:rStyle w:val="Hyperlink"/>
          </w:rPr>
          <w:t>http://www.kn.pacbell.com/wired/bluewebn/</w:t>
        </w:r>
      </w:hyperlink>
      <w:r w:rsidRPr="002030F6">
        <w:t xml:space="preserve"> </w:t>
      </w:r>
    </w:p>
    <w:p w14:paraId="6D41B4B6" w14:textId="77777777" w:rsidR="002030F6" w:rsidRPr="002030F6" w:rsidRDefault="002030F6" w:rsidP="002030F6">
      <w:pPr>
        <w:pStyle w:val="NormalWeb"/>
        <w:numPr>
          <w:ilvl w:val="0"/>
          <w:numId w:val="2"/>
        </w:numPr>
      </w:pPr>
      <w:r w:rsidRPr="002030F6">
        <w:rPr>
          <w:rStyle w:val="Strong"/>
          <w:b w:val="0"/>
        </w:rPr>
        <w:t>Education World: Collaborative Projects K-12</w:t>
      </w:r>
      <w:r w:rsidRPr="002030F6">
        <w:br/>
      </w:r>
      <w:hyperlink r:id="rId90" w:history="1">
        <w:r w:rsidRPr="002030F6">
          <w:rPr>
            <w:rStyle w:val="Hyperlink"/>
          </w:rPr>
          <w:t>http://www.education-world.com/projects/index.shtml</w:t>
        </w:r>
      </w:hyperlink>
    </w:p>
    <w:p w14:paraId="0CBE944B" w14:textId="77777777" w:rsidR="002030F6" w:rsidRDefault="002030F6" w:rsidP="002030F6">
      <w:pPr>
        <w:pStyle w:val="NormalWeb"/>
        <w:numPr>
          <w:ilvl w:val="0"/>
          <w:numId w:val="2"/>
        </w:numPr>
      </w:pPr>
      <w:r w:rsidRPr="002030F6">
        <w:rPr>
          <w:rStyle w:val="Strong"/>
          <w:b w:val="0"/>
        </w:rPr>
        <w:t>Global School House Internet Project Registry</w:t>
      </w:r>
      <w:r w:rsidRPr="002030F6">
        <w:br/>
      </w:r>
      <w:hyperlink r:id="rId91" w:history="1">
        <w:r>
          <w:rPr>
            <w:rStyle w:val="Hyperlink"/>
          </w:rPr>
          <w:t>http://www.globalschoolhouse.org/pr/</w:t>
        </w:r>
      </w:hyperlink>
    </w:p>
    <w:p w14:paraId="064BC390" w14:textId="77777777" w:rsidR="002030F6" w:rsidRDefault="002030F6" w:rsidP="002030F6">
      <w:pPr>
        <w:pStyle w:val="NormalWeb"/>
        <w:numPr>
          <w:ilvl w:val="0"/>
          <w:numId w:val="2"/>
        </w:numPr>
      </w:pPr>
      <w:r w:rsidRPr="002030F6">
        <w:rPr>
          <w:rStyle w:val="Strong"/>
          <w:b w:val="0"/>
        </w:rPr>
        <w:t>Handbook of Engaged Learning Projects</w:t>
      </w:r>
      <w:r w:rsidRPr="002030F6">
        <w:rPr>
          <w:b/>
        </w:rPr>
        <w:br/>
      </w:r>
      <w:hyperlink r:id="rId92" w:history="1">
        <w:r>
          <w:rPr>
            <w:rStyle w:val="Hyperlink"/>
          </w:rPr>
          <w:t>http://www-ed.fnal.gov/help/index.html</w:t>
        </w:r>
      </w:hyperlink>
    </w:p>
    <w:p w14:paraId="239A1546" w14:textId="77777777" w:rsidR="002030F6" w:rsidRPr="002030F6" w:rsidRDefault="002030F6" w:rsidP="002030F6">
      <w:pPr>
        <w:pStyle w:val="NormalWeb"/>
        <w:numPr>
          <w:ilvl w:val="0"/>
          <w:numId w:val="2"/>
        </w:numPr>
      </w:pPr>
      <w:r w:rsidRPr="002030F6">
        <w:rPr>
          <w:rStyle w:val="Strong"/>
          <w:b w:val="0"/>
        </w:rPr>
        <w:lastRenderedPageBreak/>
        <w:t>Starting in the Middle 2000: Integrated Project Designs for Idaho Middle Level Students, Volume II</w:t>
      </w:r>
      <w:r w:rsidRPr="002030F6">
        <w:rPr>
          <w:b/>
        </w:rPr>
        <w:t xml:space="preserve"> </w:t>
      </w:r>
      <w:r w:rsidRPr="002030F6">
        <w:rPr>
          <w:b/>
        </w:rPr>
        <w:br/>
      </w:r>
      <w:hyperlink r:id="rId93" w:history="1">
        <w:r w:rsidRPr="002030F6">
          <w:rPr>
            <w:rStyle w:val="Hyperlink"/>
          </w:rPr>
          <w:t>http://www.nwrel.org/ecc/middle_2000/</w:t>
        </w:r>
      </w:hyperlink>
      <w:r w:rsidRPr="002030F6">
        <w:t xml:space="preserve"> </w:t>
      </w:r>
    </w:p>
    <w:p w14:paraId="692EED7A" w14:textId="77777777" w:rsidR="002030F6" w:rsidRDefault="002030F6" w:rsidP="00AA53BC">
      <w:pPr>
        <w:pStyle w:val="BodyText1"/>
      </w:pPr>
    </w:p>
    <w:p w14:paraId="4859535C" w14:textId="77777777" w:rsidR="0030068D" w:rsidRDefault="0030068D" w:rsidP="00AA53BC">
      <w:pPr>
        <w:pStyle w:val="BodyText1"/>
      </w:pPr>
    </w:p>
    <w:p w14:paraId="25DFDBCC" w14:textId="77777777" w:rsidR="0030068D" w:rsidRDefault="0030068D" w:rsidP="0030068D">
      <w:pPr>
        <w:pStyle w:val="Unitsubheading"/>
      </w:pPr>
      <w:bookmarkStart w:id="160" w:name="_Toc227047763"/>
      <w:r>
        <w:t>References on Project Based Learning</w:t>
      </w:r>
      <w:bookmarkEnd w:id="160"/>
    </w:p>
    <w:p w14:paraId="17FFDFC1" w14:textId="77777777" w:rsidR="0030068D" w:rsidRPr="0030068D" w:rsidRDefault="0030068D" w:rsidP="0030068D">
      <w:pPr>
        <w:pStyle w:val="Bibliography"/>
        <w:spacing w:before="120" w:after="120"/>
      </w:pPr>
      <w:bookmarkStart w:id="161" w:name="_Toc224631148"/>
      <w:r w:rsidRPr="0030068D">
        <w:t xml:space="preserve">Abramson, S., Robinson, R., &amp; </w:t>
      </w:r>
      <w:proofErr w:type="spellStart"/>
      <w:r w:rsidRPr="0030068D">
        <w:t>Ankenman</w:t>
      </w:r>
      <w:proofErr w:type="spellEnd"/>
      <w:r w:rsidRPr="0030068D">
        <w:t xml:space="preserve">, K. (1995). Project work with diverse students: Adapting curriculum based on the Reggio Emilia approach. </w:t>
      </w:r>
      <w:r w:rsidRPr="0030068D">
        <w:rPr>
          <w:i/>
        </w:rPr>
        <w:t>Childhood Education</w:t>
      </w:r>
      <w:r w:rsidRPr="0030068D">
        <w:t xml:space="preserve">, 71(4), 197–202. </w:t>
      </w:r>
    </w:p>
    <w:p w14:paraId="4E379CE5" w14:textId="77777777" w:rsidR="0030068D" w:rsidRPr="0030068D" w:rsidRDefault="0030068D" w:rsidP="0030068D">
      <w:pPr>
        <w:pStyle w:val="Bibliography"/>
        <w:spacing w:before="120" w:after="120"/>
      </w:pPr>
      <w:proofErr w:type="spellStart"/>
      <w:r w:rsidRPr="0030068D">
        <w:t>Anderman</w:t>
      </w:r>
      <w:proofErr w:type="spellEnd"/>
      <w:r w:rsidRPr="0030068D">
        <w:t xml:space="preserve">, L.H., &amp; </w:t>
      </w:r>
      <w:proofErr w:type="spellStart"/>
      <w:r w:rsidRPr="0030068D">
        <w:t>Midgley</w:t>
      </w:r>
      <w:proofErr w:type="spellEnd"/>
      <w:r w:rsidRPr="0030068D">
        <w:t xml:space="preserve">, C. (1998). </w:t>
      </w:r>
      <w:r w:rsidRPr="0030068D">
        <w:rPr>
          <w:i/>
        </w:rPr>
        <w:t>Motivation and middle school students</w:t>
      </w:r>
      <w:r w:rsidRPr="0030068D">
        <w:t xml:space="preserve"> [ERIC digest]. Champaign, IL: ERIC Clearinghouse on Elementary and Early Childhood Education. Retrieved June 25, 2002, from </w:t>
      </w:r>
      <w:hyperlink r:id="rId94" w:history="1">
        <w:r w:rsidRPr="0030068D">
          <w:rPr>
            <w:rStyle w:val="Hyperlink"/>
            <w:iCs/>
          </w:rPr>
          <w:t>http://www.ericfacility.net/ericdigests/ed421281.html</w:t>
        </w:r>
      </w:hyperlink>
      <w:r w:rsidRPr="0030068D">
        <w:t xml:space="preserve"> </w:t>
      </w:r>
    </w:p>
    <w:p w14:paraId="468AD65B" w14:textId="77777777" w:rsidR="0030068D" w:rsidRPr="0030068D" w:rsidRDefault="0030068D" w:rsidP="0030068D">
      <w:pPr>
        <w:pStyle w:val="Bibliography"/>
        <w:spacing w:before="120" w:after="120"/>
      </w:pPr>
      <w:r w:rsidRPr="0030068D">
        <w:t xml:space="preserve">Banks, J.C. (1997). </w:t>
      </w:r>
      <w:r w:rsidRPr="0030068D">
        <w:rPr>
          <w:i/>
        </w:rPr>
        <w:t>Creating and assessing performance-based curriculum projects: A teacher’s guide to project-based learning and performance assessment</w:t>
      </w:r>
      <w:r w:rsidRPr="0030068D">
        <w:t>. Edmonds, WA: CATS (Creative Activities and Teaching Strategies).</w:t>
      </w:r>
    </w:p>
    <w:p w14:paraId="574E40BE" w14:textId="77777777" w:rsidR="0030068D" w:rsidRPr="0030068D" w:rsidRDefault="0030068D" w:rsidP="0030068D">
      <w:pPr>
        <w:pStyle w:val="Bibliography"/>
        <w:spacing w:before="120" w:after="120"/>
      </w:pPr>
      <w:r w:rsidRPr="0030068D">
        <w:t xml:space="preserve">Blank, W. (1997). Authentic instruction. In W.E. Blank &amp; S. Harwell (Eds.), </w:t>
      </w:r>
      <w:r w:rsidRPr="0030068D">
        <w:rPr>
          <w:i/>
        </w:rPr>
        <w:t>Promising practices for connecting high school to the real world</w:t>
      </w:r>
      <w:r w:rsidRPr="0030068D">
        <w:t xml:space="preserve"> (pp. 15–21). Tampa, FL: University of South Florida. (ERIC Document Reproduction Service No. ED407586)</w:t>
      </w:r>
    </w:p>
    <w:p w14:paraId="70169123" w14:textId="77777777" w:rsidR="0030068D" w:rsidRPr="0030068D" w:rsidRDefault="0030068D" w:rsidP="0030068D">
      <w:pPr>
        <w:pStyle w:val="Bibliography"/>
        <w:spacing w:before="120" w:after="120"/>
      </w:pPr>
      <w:proofErr w:type="spellStart"/>
      <w:r w:rsidRPr="0030068D">
        <w:t>Bonthron</w:t>
      </w:r>
      <w:proofErr w:type="spellEnd"/>
      <w:r w:rsidRPr="0030068D">
        <w:t xml:space="preserve">, S., &amp; Gordon, R. (Eds.). (1999). </w:t>
      </w:r>
      <w:r w:rsidRPr="0030068D">
        <w:rPr>
          <w:i/>
        </w:rPr>
        <w:t>Service-learning and assessment: A field guide for teachers</w:t>
      </w:r>
      <w:r w:rsidRPr="0030068D">
        <w:t xml:space="preserve">. Montpelier, VT: Vermont Department of Education, National Service-Learning and Assessment Study Group. Retrieved July 10, 2002, from </w:t>
      </w:r>
      <w:hyperlink r:id="rId95" w:history="1">
        <w:r w:rsidRPr="0030068D">
          <w:rPr>
            <w:rStyle w:val="Hyperlink"/>
            <w:iCs/>
          </w:rPr>
          <w:t>http://www.vermontcommunityworks.org/cwpublications/slassessguide/slassessguide.html</w:t>
        </w:r>
      </w:hyperlink>
    </w:p>
    <w:p w14:paraId="2CCADCEF" w14:textId="77777777" w:rsidR="0030068D" w:rsidRPr="0030068D" w:rsidRDefault="0030068D" w:rsidP="0030068D">
      <w:pPr>
        <w:pStyle w:val="Bibliography"/>
        <w:spacing w:before="120" w:after="120"/>
      </w:pPr>
      <w:r w:rsidRPr="0030068D">
        <w:t xml:space="preserve">Bottoms, G., &amp; Webb, L.D. (1998). </w:t>
      </w:r>
      <w:r w:rsidRPr="0030068D">
        <w:rPr>
          <w:i/>
        </w:rPr>
        <w:t>Connecting the curriculum to “real life.”</w:t>
      </w:r>
      <w:r w:rsidRPr="0030068D">
        <w:t xml:space="preserve"> Breaking Ranks: </w:t>
      </w:r>
      <w:r w:rsidRPr="0030068D">
        <w:rPr>
          <w:i/>
        </w:rPr>
        <w:t>Making it happen</w:t>
      </w:r>
      <w:r w:rsidRPr="0030068D">
        <w:t>. Reston, VA: National Association of Secondary School Principals. (ERIC Document Reproduction Service No. ED434413)</w:t>
      </w:r>
    </w:p>
    <w:p w14:paraId="7D8A81FB" w14:textId="77777777" w:rsidR="0030068D" w:rsidRPr="0030068D" w:rsidRDefault="0030068D" w:rsidP="0030068D">
      <w:pPr>
        <w:pStyle w:val="Bibliography"/>
        <w:spacing w:before="120" w:after="120"/>
      </w:pPr>
      <w:r w:rsidRPr="0030068D">
        <w:t xml:space="preserve">Brewster, C., &amp; </w:t>
      </w:r>
      <w:proofErr w:type="spellStart"/>
      <w:r w:rsidRPr="0030068D">
        <w:t>Fager</w:t>
      </w:r>
      <w:proofErr w:type="spellEnd"/>
      <w:r w:rsidRPr="0030068D">
        <w:t xml:space="preserve">, J. (2000). </w:t>
      </w:r>
      <w:r w:rsidRPr="0030068D">
        <w:rPr>
          <w:i/>
        </w:rPr>
        <w:t>Increasing student engagement and motivation: From time-on-task to homework</w:t>
      </w:r>
      <w:r w:rsidRPr="0030068D">
        <w:t xml:space="preserve">. Portland, OR: Northwest Regional Educational Laboratory. Retrieved June 25, 2002, from </w:t>
      </w:r>
      <w:hyperlink r:id="rId96" w:history="1">
        <w:r w:rsidRPr="0030068D">
          <w:rPr>
            <w:rStyle w:val="Hyperlink"/>
            <w:iCs/>
          </w:rPr>
          <w:t>http://www.nwrel.org/request/oct00/index.html</w:t>
        </w:r>
      </w:hyperlink>
    </w:p>
    <w:p w14:paraId="45A96D20" w14:textId="77777777" w:rsidR="0030068D" w:rsidRPr="0030068D" w:rsidRDefault="0030068D" w:rsidP="0030068D">
      <w:pPr>
        <w:pStyle w:val="Bibliography"/>
        <w:spacing w:before="120" w:after="120"/>
      </w:pPr>
      <w:r w:rsidRPr="0030068D">
        <w:t xml:space="preserve">Bryson, E. (1994). </w:t>
      </w:r>
      <w:r w:rsidRPr="0030068D">
        <w:rPr>
          <w:i/>
        </w:rPr>
        <w:t>Will a project approach to learning provide children opportunities to do purposeful reading and writing, as well as provide opportunities for authentic learning in other curriculum areas?</w:t>
      </w:r>
      <w:r w:rsidRPr="0030068D">
        <w:t xml:space="preserve"> Unpublished manuscript. (ERIC Document Reproduction Service No. ED392513)</w:t>
      </w:r>
    </w:p>
    <w:p w14:paraId="0FCC3088" w14:textId="77777777" w:rsidR="0030068D" w:rsidRPr="0030068D" w:rsidRDefault="0030068D" w:rsidP="0030068D">
      <w:pPr>
        <w:pStyle w:val="Bibliography"/>
        <w:spacing w:before="120" w:after="120"/>
      </w:pPr>
      <w:r w:rsidRPr="0030068D">
        <w:t xml:space="preserve">Challenge 2000 Multimedia Project. (1999). </w:t>
      </w:r>
      <w:r w:rsidRPr="0030068D">
        <w:rPr>
          <w:i/>
        </w:rPr>
        <w:t>Why do project-based learning?</w:t>
      </w:r>
      <w:r w:rsidRPr="0030068D">
        <w:t xml:space="preserve"> San Mateo, CA: San Mateo County Office of Education. Retrieved June 25, 2002, from </w:t>
      </w:r>
      <w:hyperlink r:id="rId97" w:history="1">
        <w:r w:rsidRPr="0030068D">
          <w:rPr>
            <w:rStyle w:val="Hyperlink"/>
            <w:iCs/>
          </w:rPr>
          <w:t>http://pblmm.k12.ca.us/PBLGuide/WhyPBL.html</w:t>
        </w:r>
      </w:hyperlink>
    </w:p>
    <w:p w14:paraId="276E84F5" w14:textId="77777777" w:rsidR="0030068D" w:rsidRPr="0030068D" w:rsidRDefault="0030068D" w:rsidP="0030068D">
      <w:pPr>
        <w:pStyle w:val="Bibliography"/>
        <w:spacing w:before="120" w:after="120"/>
      </w:pPr>
      <w:r w:rsidRPr="0030068D">
        <w:t xml:space="preserve">Clark, R.J. (1999). </w:t>
      </w:r>
      <w:r w:rsidRPr="0030068D">
        <w:rPr>
          <w:i/>
        </w:rPr>
        <w:t>Advocating for culturally congruent school reform: A call to action for Title IX Indian education programs &amp; parent committees</w:t>
      </w:r>
      <w:r w:rsidRPr="0030068D">
        <w:t xml:space="preserve">. Portland, OR: Northwest Regional Educational Laboratory, Comprehensive Center Region X. Retrieved June 25, 2002, from </w:t>
      </w:r>
      <w:hyperlink r:id="rId98" w:history="1">
        <w:r w:rsidRPr="0030068D">
          <w:rPr>
            <w:rStyle w:val="Hyperlink"/>
            <w:iCs/>
          </w:rPr>
          <w:t>http://www.nwrac.org/congruent/index.html</w:t>
        </w:r>
      </w:hyperlink>
      <w:r w:rsidRPr="0030068D">
        <w:t xml:space="preserve"> </w:t>
      </w:r>
    </w:p>
    <w:p w14:paraId="55EF83A5" w14:textId="77777777" w:rsidR="0030068D" w:rsidRPr="0030068D" w:rsidRDefault="0030068D" w:rsidP="0030068D">
      <w:pPr>
        <w:pStyle w:val="Bibliography"/>
        <w:spacing w:before="120" w:after="120"/>
      </w:pPr>
      <w:proofErr w:type="spellStart"/>
      <w:r w:rsidRPr="0030068D">
        <w:lastRenderedPageBreak/>
        <w:t>Dev</w:t>
      </w:r>
      <w:proofErr w:type="spellEnd"/>
      <w:r w:rsidRPr="0030068D">
        <w:t xml:space="preserve">, P.C. (1997). Intrinsic motivation and academic achievement: What does their relationship imply for the classroom teacher? </w:t>
      </w:r>
      <w:r w:rsidRPr="0030068D">
        <w:rPr>
          <w:i/>
        </w:rPr>
        <w:t>Remedial and Special Education</w:t>
      </w:r>
      <w:r w:rsidRPr="0030068D">
        <w:t>, 18(1), 12–19.</w:t>
      </w:r>
    </w:p>
    <w:p w14:paraId="609A2635" w14:textId="77777777" w:rsidR="0030068D" w:rsidRPr="0030068D" w:rsidRDefault="0030068D" w:rsidP="0030068D">
      <w:pPr>
        <w:pStyle w:val="Bibliography"/>
        <w:spacing w:before="120" w:after="120"/>
      </w:pPr>
      <w:r w:rsidRPr="0030068D">
        <w:t xml:space="preserve">Dickinson, K.P., </w:t>
      </w:r>
      <w:proofErr w:type="spellStart"/>
      <w:r w:rsidRPr="0030068D">
        <w:t>Soukamneuth</w:t>
      </w:r>
      <w:proofErr w:type="spellEnd"/>
      <w:r w:rsidRPr="0030068D">
        <w:t xml:space="preserve">, S., Yu, H.C., Kimball, M., D’Amico, R., Perry, R., et al. (1998). </w:t>
      </w:r>
      <w:r w:rsidRPr="0030068D">
        <w:rPr>
          <w:i/>
        </w:rPr>
        <w:t>Providing educational services in the Summer Youth Employment and Training Program</w:t>
      </w:r>
      <w:r w:rsidRPr="0030068D">
        <w:t xml:space="preserve"> [Technical assistance guide]. Washington, DC: U.S. Department of Labor, Office of Policy &amp; Research. (ERIC Document Reproduction Service No. ED420756)</w:t>
      </w:r>
    </w:p>
    <w:p w14:paraId="14B8B438" w14:textId="77777777" w:rsidR="0030068D" w:rsidRPr="0030068D" w:rsidRDefault="0030068D" w:rsidP="0030068D">
      <w:pPr>
        <w:pStyle w:val="Bibliography"/>
        <w:spacing w:before="120" w:after="120"/>
      </w:pPr>
      <w:r w:rsidRPr="0030068D">
        <w:t xml:space="preserve">Edwards, C.P., </w:t>
      </w:r>
      <w:proofErr w:type="spellStart"/>
      <w:r w:rsidRPr="0030068D">
        <w:t>Gandini</w:t>
      </w:r>
      <w:proofErr w:type="spellEnd"/>
      <w:r w:rsidRPr="0030068D">
        <w:t xml:space="preserve">, L., &amp; Forman, G.E. (Eds.). (1993). </w:t>
      </w:r>
      <w:r w:rsidRPr="0030068D">
        <w:rPr>
          <w:i/>
        </w:rPr>
        <w:t>The hundred languages of children: The Reggio Emilia approach to early childhood education</w:t>
      </w:r>
      <w:r w:rsidRPr="0030068D">
        <w:t xml:space="preserve">. Norwood, NJ: </w:t>
      </w:r>
      <w:proofErr w:type="spellStart"/>
      <w:r w:rsidRPr="0030068D">
        <w:t>Ablex</w:t>
      </w:r>
      <w:proofErr w:type="spellEnd"/>
      <w:r w:rsidRPr="0030068D">
        <w:t>.</w:t>
      </w:r>
    </w:p>
    <w:p w14:paraId="0CE69094" w14:textId="77777777" w:rsidR="0030068D" w:rsidRPr="0030068D" w:rsidRDefault="0030068D" w:rsidP="0030068D">
      <w:pPr>
        <w:pStyle w:val="Bibliography"/>
        <w:spacing w:before="120" w:after="120"/>
      </w:pPr>
      <w:r w:rsidRPr="0030068D">
        <w:t xml:space="preserve">Edwards, K.M. (2000). </w:t>
      </w:r>
      <w:r w:rsidRPr="0030068D">
        <w:rPr>
          <w:i/>
        </w:rPr>
        <w:t>Everyone’s guide to successful project planning: Tools for youth</w:t>
      </w:r>
      <w:r w:rsidRPr="0030068D">
        <w:t>. Portland, OR: Northwest Regional Educational Laboratory.</w:t>
      </w:r>
    </w:p>
    <w:p w14:paraId="04453524" w14:textId="77777777" w:rsidR="0030068D" w:rsidRPr="0030068D" w:rsidRDefault="0030068D" w:rsidP="0030068D">
      <w:pPr>
        <w:pStyle w:val="Bibliography"/>
        <w:spacing w:before="120" w:after="120"/>
      </w:pPr>
      <w:r w:rsidRPr="0030068D">
        <w:t xml:space="preserve">Edwards, K.M., &amp; </w:t>
      </w:r>
      <w:proofErr w:type="spellStart"/>
      <w:r w:rsidRPr="0030068D">
        <w:t>Schwendiman</w:t>
      </w:r>
      <w:proofErr w:type="spellEnd"/>
      <w:r w:rsidRPr="0030068D">
        <w:t xml:space="preserve">, J. (2000). </w:t>
      </w:r>
      <w:r w:rsidRPr="0030068D">
        <w:rPr>
          <w:i/>
        </w:rPr>
        <w:t>Building relationships, structures and bridges: Teaching tools for service learning</w:t>
      </w:r>
      <w:r w:rsidRPr="0030068D">
        <w:t xml:space="preserve"> [Workshop materials]. Portland, OR: Northwest Regional Educational Laboratory.</w:t>
      </w:r>
    </w:p>
    <w:p w14:paraId="6E146278" w14:textId="77777777" w:rsidR="0030068D" w:rsidRPr="0030068D" w:rsidRDefault="0030068D" w:rsidP="0030068D">
      <w:pPr>
        <w:pStyle w:val="Bibliography"/>
        <w:spacing w:before="120" w:after="120"/>
      </w:pPr>
      <w:r w:rsidRPr="0030068D">
        <w:t xml:space="preserve">Green, A. (1998). </w:t>
      </w:r>
      <w:r w:rsidRPr="0030068D">
        <w:rPr>
          <w:i/>
        </w:rPr>
        <w:t>What is project-based learning?</w:t>
      </w:r>
      <w:r w:rsidRPr="0030068D">
        <w:t xml:space="preserve"> San Antonio, TX: National Institute for Literacy Fellowship Project. Retrieved June 25, 2002, from </w:t>
      </w:r>
      <w:hyperlink r:id="rId99" w:history="1">
        <w:r w:rsidRPr="0030068D">
          <w:rPr>
            <w:rStyle w:val="Hyperlink"/>
            <w:iCs/>
          </w:rPr>
          <w:t>http://members.aol.com/CulebraMom/pblprt.html</w:t>
        </w:r>
      </w:hyperlink>
    </w:p>
    <w:p w14:paraId="1F127EDF" w14:textId="77777777" w:rsidR="0030068D" w:rsidRPr="0030068D" w:rsidRDefault="0030068D" w:rsidP="0030068D">
      <w:pPr>
        <w:pStyle w:val="Bibliography"/>
        <w:spacing w:before="120" w:after="120"/>
      </w:pPr>
      <w:r w:rsidRPr="0030068D">
        <w:t xml:space="preserve">Harwell, S. (1997). Project-based learning. In W.E. Blank &amp; S. Harwell (Eds.), </w:t>
      </w:r>
      <w:r w:rsidRPr="0030068D">
        <w:rPr>
          <w:i/>
        </w:rPr>
        <w:t>Promising practices for connecting high school to the real world</w:t>
      </w:r>
      <w:r w:rsidRPr="0030068D">
        <w:t xml:space="preserve"> (pp. 23–28). Tampa, FL: University of South Florida. (ERIC Document Reproduction Service No. ED407586)</w:t>
      </w:r>
    </w:p>
    <w:p w14:paraId="2399EC6F" w14:textId="77777777" w:rsidR="0030068D" w:rsidRPr="0030068D" w:rsidRDefault="0030068D" w:rsidP="0030068D">
      <w:pPr>
        <w:pStyle w:val="Bibliography"/>
        <w:spacing w:before="120" w:after="120"/>
      </w:pPr>
      <w:r w:rsidRPr="0030068D">
        <w:t xml:space="preserve">Harwell, S., &amp; Blank, W. (1997). Connecting high school with the real world. In W.E. Blank &amp; S. Harwell (Eds.), </w:t>
      </w:r>
      <w:r w:rsidRPr="0030068D">
        <w:rPr>
          <w:i/>
        </w:rPr>
        <w:t>Promising practices for connecting high school to the real world</w:t>
      </w:r>
      <w:r w:rsidRPr="0030068D">
        <w:t xml:space="preserve"> (pp. 1–4). Tampa, FL: University of South Florida. (ERIC Document Reproduction Service No. ED407586)</w:t>
      </w:r>
    </w:p>
    <w:p w14:paraId="6310135F" w14:textId="77777777" w:rsidR="0030068D" w:rsidRPr="0030068D" w:rsidRDefault="0030068D" w:rsidP="0030068D">
      <w:pPr>
        <w:pStyle w:val="Bibliography"/>
        <w:spacing w:before="120" w:after="120"/>
      </w:pPr>
      <w:r w:rsidRPr="0030068D">
        <w:t xml:space="preserve">Herman, J.L., </w:t>
      </w:r>
      <w:proofErr w:type="spellStart"/>
      <w:r w:rsidRPr="0030068D">
        <w:t>Aschbacher</w:t>
      </w:r>
      <w:proofErr w:type="spellEnd"/>
      <w:r w:rsidRPr="0030068D">
        <w:t xml:space="preserve">, P.R., &amp; Winters, L. (1992). </w:t>
      </w:r>
      <w:r w:rsidRPr="0030068D">
        <w:rPr>
          <w:i/>
        </w:rPr>
        <w:t>A practical guide to alternative assessment</w:t>
      </w:r>
      <w:r w:rsidRPr="0030068D">
        <w:t>. Alexandria, VA: Association for Supervision and Curriculum Develop-</w:t>
      </w:r>
      <w:proofErr w:type="spellStart"/>
      <w:r w:rsidRPr="0030068D">
        <w:t>ment</w:t>
      </w:r>
      <w:proofErr w:type="spellEnd"/>
      <w:r w:rsidRPr="0030068D">
        <w:t>. (ERIC Document Reproduction Service No. ED352389)</w:t>
      </w:r>
    </w:p>
    <w:p w14:paraId="7AC4146D" w14:textId="77777777" w:rsidR="0030068D" w:rsidRPr="0030068D" w:rsidRDefault="0030068D" w:rsidP="0030068D">
      <w:pPr>
        <w:pStyle w:val="Bibliography"/>
        <w:spacing w:before="120" w:after="120"/>
      </w:pPr>
      <w:r w:rsidRPr="0030068D">
        <w:t>Houghton Mifflin. (</w:t>
      </w:r>
      <w:proofErr w:type="spellStart"/>
      <w:r w:rsidRPr="0030068D">
        <w:t>n.d.</w:t>
      </w:r>
      <w:proofErr w:type="spellEnd"/>
      <w:r w:rsidRPr="0030068D">
        <w:t xml:space="preserve">). </w:t>
      </w:r>
      <w:r w:rsidRPr="0030068D">
        <w:rPr>
          <w:i/>
        </w:rPr>
        <w:t>Houghton Mifflin’s project-based learning space: Background knowledge and theory</w:t>
      </w:r>
      <w:r w:rsidRPr="0030068D">
        <w:t xml:space="preserve">. New York, NY: Author. Retrieved July 9, 2002, from </w:t>
      </w:r>
      <w:hyperlink r:id="rId100" w:history="1">
        <w:r w:rsidRPr="0030068D">
          <w:rPr>
            <w:rStyle w:val="Hyperlink"/>
            <w:iCs/>
          </w:rPr>
          <w:t>http://college.hmco.com/education/pbl/background.html</w:t>
        </w:r>
      </w:hyperlink>
    </w:p>
    <w:p w14:paraId="4F508F89" w14:textId="77777777" w:rsidR="0030068D" w:rsidRPr="0030068D" w:rsidRDefault="0030068D" w:rsidP="0030068D">
      <w:pPr>
        <w:pStyle w:val="Bibliography"/>
        <w:spacing w:before="120" w:after="120"/>
      </w:pPr>
      <w:r w:rsidRPr="0030068D">
        <w:t>Jobs for the Future. (</w:t>
      </w:r>
      <w:proofErr w:type="spellStart"/>
      <w:r w:rsidRPr="0030068D">
        <w:t>n.d.</w:t>
      </w:r>
      <w:proofErr w:type="spellEnd"/>
      <w:r w:rsidRPr="0030068D">
        <w:t xml:space="preserve">). </w:t>
      </w:r>
      <w:r w:rsidRPr="0030068D">
        <w:rPr>
          <w:i/>
        </w:rPr>
        <w:t>Using real-world projects to help students meet high standards in education and the workplace</w:t>
      </w:r>
      <w:r w:rsidRPr="0030068D">
        <w:t xml:space="preserve"> [Issue brief]. Boston, MA: Author, &amp; Atlanta, GA: Southern Regional Education Board. Retrieved July 9, 2002, from http://www.jff.org/pdfs%20and%20downloads/SREB.pdf</w:t>
      </w:r>
    </w:p>
    <w:p w14:paraId="609F50DC" w14:textId="77777777" w:rsidR="0030068D" w:rsidRPr="0030068D" w:rsidRDefault="0030068D" w:rsidP="0030068D">
      <w:pPr>
        <w:pStyle w:val="Bibliography"/>
        <w:spacing w:before="120" w:after="120"/>
      </w:pPr>
      <w:proofErr w:type="spellStart"/>
      <w:r w:rsidRPr="0030068D">
        <w:t>Kadel</w:t>
      </w:r>
      <w:proofErr w:type="spellEnd"/>
      <w:r w:rsidRPr="0030068D">
        <w:t xml:space="preserve">, S. (1999, November 17). Students to compile county’s oral history. </w:t>
      </w:r>
      <w:r w:rsidRPr="0030068D">
        <w:rPr>
          <w:i/>
        </w:rPr>
        <w:t>Hood River News</w:t>
      </w:r>
      <w:r w:rsidRPr="0030068D">
        <w:t xml:space="preserve">. Retrieved July 9, 2002, from </w:t>
      </w:r>
      <w:hyperlink r:id="rId101" w:history="1">
        <w:r w:rsidRPr="0030068D">
          <w:rPr>
            <w:rStyle w:val="Hyperlink"/>
            <w:iCs/>
          </w:rPr>
          <w:t>http://www.gorgenews.com/Archives/HRarch/HR121.htm</w:t>
        </w:r>
      </w:hyperlink>
    </w:p>
    <w:p w14:paraId="5AEDFCCF" w14:textId="77777777" w:rsidR="0030068D" w:rsidRPr="0030068D" w:rsidRDefault="0030068D" w:rsidP="0030068D">
      <w:pPr>
        <w:pStyle w:val="Bibliography"/>
        <w:spacing w:before="120" w:after="120"/>
      </w:pPr>
      <w:proofErr w:type="spellStart"/>
      <w:r w:rsidRPr="0030068D">
        <w:t>Karlin</w:t>
      </w:r>
      <w:proofErr w:type="spellEnd"/>
      <w:r w:rsidRPr="0030068D">
        <w:t xml:space="preserve">, M., &amp; </w:t>
      </w:r>
      <w:proofErr w:type="spellStart"/>
      <w:r w:rsidRPr="0030068D">
        <w:t>Viani</w:t>
      </w:r>
      <w:proofErr w:type="spellEnd"/>
      <w:r w:rsidRPr="0030068D">
        <w:t xml:space="preserve">, N. (2001). </w:t>
      </w:r>
      <w:r w:rsidRPr="0030068D">
        <w:rPr>
          <w:i/>
        </w:rPr>
        <w:t>Project-based learning</w:t>
      </w:r>
      <w:r w:rsidRPr="0030068D">
        <w:t xml:space="preserve">. Medford, OR: Jackson Education Service District. Retrieved July 9, 2002, from </w:t>
      </w:r>
      <w:hyperlink r:id="rId102" w:history="1">
        <w:r w:rsidRPr="0030068D">
          <w:rPr>
            <w:rStyle w:val="Hyperlink"/>
            <w:iCs/>
          </w:rPr>
          <w:t>http://www.jacksonesd.k12.or.us/it/ws/pbl/</w:t>
        </w:r>
      </w:hyperlink>
      <w:r w:rsidRPr="0030068D">
        <w:t xml:space="preserve"> </w:t>
      </w:r>
    </w:p>
    <w:p w14:paraId="770878D2" w14:textId="77777777" w:rsidR="0030068D" w:rsidRPr="0030068D" w:rsidRDefault="0030068D" w:rsidP="0030068D">
      <w:pPr>
        <w:pStyle w:val="Bibliography"/>
        <w:spacing w:before="120" w:after="120"/>
      </w:pPr>
      <w:r w:rsidRPr="0030068D">
        <w:t xml:space="preserve">Katz, L.G. (1994). </w:t>
      </w:r>
      <w:r w:rsidRPr="0030068D">
        <w:rPr>
          <w:i/>
        </w:rPr>
        <w:t>The project approach</w:t>
      </w:r>
      <w:r w:rsidRPr="0030068D">
        <w:t xml:space="preserve"> [ERIC digest]. Urbana, IL: ERIC Clearinghouse on Elementary and Early Childhood Education. (ERIC Document Reproduction Service No. ED368509)</w:t>
      </w:r>
    </w:p>
    <w:p w14:paraId="1B101883" w14:textId="77777777" w:rsidR="0030068D" w:rsidRPr="0030068D" w:rsidRDefault="0030068D" w:rsidP="0030068D">
      <w:pPr>
        <w:pStyle w:val="Bibliography"/>
        <w:spacing w:before="120" w:after="120"/>
      </w:pPr>
      <w:r w:rsidRPr="0030068D">
        <w:lastRenderedPageBreak/>
        <w:t xml:space="preserve">Katz, L.G., &amp; Chard, S.C. (1989). </w:t>
      </w:r>
      <w:r w:rsidRPr="0030068D">
        <w:rPr>
          <w:i/>
        </w:rPr>
        <w:t>Engaging children’s minds: The project approach</w:t>
      </w:r>
      <w:r w:rsidRPr="0030068D">
        <w:t xml:space="preserve">. Norwood, NJ: </w:t>
      </w:r>
      <w:proofErr w:type="spellStart"/>
      <w:r w:rsidRPr="0030068D">
        <w:t>Ablex</w:t>
      </w:r>
      <w:proofErr w:type="spellEnd"/>
      <w:r w:rsidRPr="0030068D">
        <w:t>.</w:t>
      </w:r>
    </w:p>
    <w:p w14:paraId="5389159B" w14:textId="77777777" w:rsidR="0030068D" w:rsidRPr="0030068D" w:rsidRDefault="0030068D" w:rsidP="0030068D">
      <w:pPr>
        <w:pStyle w:val="Bibliography"/>
        <w:spacing w:before="120" w:after="120"/>
      </w:pPr>
      <w:r w:rsidRPr="0030068D">
        <w:t xml:space="preserve">Katz, L.G., &amp; Chard, S.C. (1998). </w:t>
      </w:r>
      <w:r w:rsidRPr="0030068D">
        <w:rPr>
          <w:i/>
        </w:rPr>
        <w:t>Issues in selecting topics for projects</w:t>
      </w:r>
      <w:r w:rsidRPr="0030068D">
        <w:t xml:space="preserve"> [ERIC digest]. Champaign, IL: ERIC Clearinghouse on Elementary and Early Childhood Education. Retrieved July 10, 2002, from </w:t>
      </w:r>
      <w:hyperlink r:id="rId103" w:history="1">
        <w:r w:rsidRPr="0030068D">
          <w:rPr>
            <w:rStyle w:val="Hyperlink"/>
            <w:iCs/>
          </w:rPr>
          <w:t>http://ericps.crc.uiuc.edu/eece/pubs/digests/1998/katzpr98.html</w:t>
        </w:r>
      </w:hyperlink>
      <w:r w:rsidRPr="0030068D">
        <w:t xml:space="preserve"> </w:t>
      </w:r>
    </w:p>
    <w:p w14:paraId="4D0EC81B" w14:textId="77777777" w:rsidR="0030068D" w:rsidRPr="0030068D" w:rsidRDefault="0030068D" w:rsidP="0030068D">
      <w:pPr>
        <w:pStyle w:val="Bibliography"/>
        <w:spacing w:before="120" w:after="120"/>
      </w:pPr>
      <w:proofErr w:type="spellStart"/>
      <w:r w:rsidRPr="0030068D">
        <w:t>Lumsden</w:t>
      </w:r>
      <w:proofErr w:type="spellEnd"/>
      <w:r w:rsidRPr="0030068D">
        <w:t xml:space="preserve">, L.S. (1994). </w:t>
      </w:r>
      <w:r w:rsidRPr="0030068D">
        <w:rPr>
          <w:i/>
        </w:rPr>
        <w:t>Student motivation to learn</w:t>
      </w:r>
      <w:r w:rsidRPr="0030068D">
        <w:t xml:space="preserve"> (ERIC Digest No. 92). Eugene, OR: ERIC Clearinghouse on Educational Management. Retrieved July 10, 2002, from </w:t>
      </w:r>
      <w:hyperlink r:id="rId104" w:history="1">
        <w:r w:rsidRPr="0030068D">
          <w:rPr>
            <w:rStyle w:val="Hyperlink"/>
            <w:iCs/>
          </w:rPr>
          <w:t>http://www.ericfacility.net/ericdigests/ed370200.html</w:t>
        </w:r>
      </w:hyperlink>
      <w:r w:rsidRPr="0030068D">
        <w:t xml:space="preserve"> </w:t>
      </w:r>
    </w:p>
    <w:p w14:paraId="4B1F83C2" w14:textId="77777777" w:rsidR="0030068D" w:rsidRPr="0030068D" w:rsidRDefault="0030068D" w:rsidP="0030068D">
      <w:pPr>
        <w:pStyle w:val="Bibliography"/>
        <w:spacing w:before="120" w:after="120"/>
      </w:pPr>
      <w:r w:rsidRPr="0030068D">
        <w:t xml:space="preserve">Martin, N., &amp; Baker, A. (2000). </w:t>
      </w:r>
      <w:r w:rsidRPr="0030068D">
        <w:rPr>
          <w:i/>
        </w:rPr>
        <w:t>Linking work and learning toolkit</w:t>
      </w:r>
      <w:r w:rsidRPr="0030068D">
        <w:t xml:space="preserve">. Portland, OR: </w:t>
      </w:r>
      <w:proofErr w:type="spellStart"/>
      <w:r w:rsidRPr="0030068D">
        <w:t>worksystems</w:t>
      </w:r>
      <w:proofErr w:type="spellEnd"/>
      <w:r w:rsidRPr="0030068D">
        <w:t xml:space="preserve">, </w:t>
      </w:r>
      <w:proofErr w:type="spellStart"/>
      <w:r w:rsidRPr="0030068D">
        <w:t>inc.</w:t>
      </w:r>
      <w:proofErr w:type="spellEnd"/>
      <w:r w:rsidRPr="0030068D">
        <w:t>, &amp; Portland, OR: Northwest Regional Educational Laboratory.</w:t>
      </w:r>
    </w:p>
    <w:p w14:paraId="130E7C0D" w14:textId="77777777" w:rsidR="0030068D" w:rsidRPr="0030068D" w:rsidRDefault="0030068D" w:rsidP="0030068D">
      <w:pPr>
        <w:pStyle w:val="Bibliography"/>
        <w:spacing w:before="120" w:after="120"/>
      </w:pPr>
      <w:proofErr w:type="spellStart"/>
      <w:r w:rsidRPr="0030068D">
        <w:t>Moursund</w:t>
      </w:r>
      <w:proofErr w:type="spellEnd"/>
      <w:r w:rsidRPr="0030068D">
        <w:t xml:space="preserve">, D., </w:t>
      </w:r>
      <w:proofErr w:type="spellStart"/>
      <w:r w:rsidRPr="0030068D">
        <w:t>Bielefeldt</w:t>
      </w:r>
      <w:proofErr w:type="spellEnd"/>
      <w:r w:rsidRPr="0030068D">
        <w:t xml:space="preserve">, T., &amp; Underwood, S. (1997). </w:t>
      </w:r>
      <w:r w:rsidRPr="0030068D">
        <w:rPr>
          <w:i/>
        </w:rPr>
        <w:t>Foundations for The Road Ahead: Project-based learning and information technologies</w:t>
      </w:r>
      <w:r w:rsidRPr="0030068D">
        <w:t xml:space="preserve">. Washington, DC: National Foundation for the Improvement of Education. Retrieved July 10, 2002, from </w:t>
      </w:r>
      <w:hyperlink r:id="rId105" w:history="1">
        <w:r w:rsidRPr="0030068D">
          <w:rPr>
            <w:rStyle w:val="Hyperlink"/>
            <w:iCs/>
          </w:rPr>
          <w:t>http://www.iste.org/research/roadahead/pbl.html</w:t>
        </w:r>
      </w:hyperlink>
    </w:p>
    <w:p w14:paraId="2DB9B8A5" w14:textId="77777777" w:rsidR="0030068D" w:rsidRPr="0030068D" w:rsidRDefault="0030068D" w:rsidP="0030068D">
      <w:pPr>
        <w:pStyle w:val="Bibliography"/>
        <w:spacing w:before="120" w:after="120"/>
      </w:pPr>
      <w:proofErr w:type="spellStart"/>
      <w:r w:rsidRPr="0030068D">
        <w:t>Nadelson</w:t>
      </w:r>
      <w:proofErr w:type="spellEnd"/>
      <w:r w:rsidRPr="0030068D">
        <w:t xml:space="preserve">, L. (2000). Discourse: Integrating problem solving and project-based learning in high school mathematics. </w:t>
      </w:r>
      <w:r w:rsidRPr="0030068D">
        <w:rPr>
          <w:i/>
        </w:rPr>
        <w:t>Northwest Teacher</w:t>
      </w:r>
      <w:r w:rsidRPr="0030068D">
        <w:t>, 1(1), 20. Retrieved July 10, 2002, from http://www.nwrel.org/msec/nwteacher/spring2000/textonly/discourse.html</w:t>
      </w:r>
    </w:p>
    <w:p w14:paraId="48ED5514" w14:textId="77777777" w:rsidR="0030068D" w:rsidRPr="0030068D" w:rsidRDefault="0030068D" w:rsidP="0030068D">
      <w:pPr>
        <w:pStyle w:val="Bibliography"/>
        <w:spacing w:before="120" w:after="120"/>
      </w:pPr>
      <w:r w:rsidRPr="0030068D">
        <w:t xml:space="preserve">Northwest Regional Educational Laboratory. (1996). </w:t>
      </w:r>
      <w:r w:rsidRPr="0030068D">
        <w:rPr>
          <w:i/>
        </w:rPr>
        <w:t>Integrated workplace learning project: Teacher reference guide</w:t>
      </w:r>
      <w:r w:rsidRPr="0030068D">
        <w:t>. Portland, OR: Author.</w:t>
      </w:r>
    </w:p>
    <w:p w14:paraId="53E5B083" w14:textId="77777777" w:rsidR="0030068D" w:rsidRPr="0030068D" w:rsidRDefault="0030068D" w:rsidP="0030068D">
      <w:pPr>
        <w:pStyle w:val="Bibliography"/>
        <w:spacing w:before="120" w:after="120"/>
      </w:pPr>
      <w:r w:rsidRPr="0030068D">
        <w:t xml:space="preserve">Rankin, B. (1993). Curriculum development in Reggio Emilia: A long-term curriculum project about dinosaurs. In C.P. Edwards, L. </w:t>
      </w:r>
      <w:proofErr w:type="spellStart"/>
      <w:r w:rsidRPr="0030068D">
        <w:t>Gandini</w:t>
      </w:r>
      <w:proofErr w:type="spellEnd"/>
      <w:r w:rsidRPr="0030068D">
        <w:t xml:space="preserve">, &amp; G.E. Forman (Eds.), </w:t>
      </w:r>
      <w:r w:rsidRPr="0030068D">
        <w:rPr>
          <w:i/>
        </w:rPr>
        <w:t>Hundred languages of children: The Reggio Emilia approach to early childhood education</w:t>
      </w:r>
      <w:r w:rsidRPr="0030068D">
        <w:t xml:space="preserve"> (pp. 189–211). Norwood, NJ: </w:t>
      </w:r>
      <w:proofErr w:type="spellStart"/>
      <w:r w:rsidRPr="0030068D">
        <w:t>Ablex</w:t>
      </w:r>
      <w:proofErr w:type="spellEnd"/>
      <w:r w:rsidRPr="0030068D">
        <w:t>.</w:t>
      </w:r>
    </w:p>
    <w:p w14:paraId="2DB18009" w14:textId="77777777" w:rsidR="0030068D" w:rsidRPr="0030068D" w:rsidRDefault="0030068D" w:rsidP="0030068D">
      <w:pPr>
        <w:pStyle w:val="Bibliography"/>
        <w:spacing w:before="120" w:after="120"/>
      </w:pPr>
      <w:r w:rsidRPr="0030068D">
        <w:t xml:space="preserve">Reyes, R. (1998). </w:t>
      </w:r>
      <w:r w:rsidRPr="0030068D">
        <w:rPr>
          <w:i/>
        </w:rPr>
        <w:t>Native perspective on the school reform movement: A hot topics paper</w:t>
      </w:r>
      <w:r w:rsidRPr="0030068D">
        <w:t xml:space="preserve">. Portland, OR: Northwest Regional Educational Laboratory, Comprehensive Center Region X. Retrieved July 10, 2002, from </w:t>
      </w:r>
      <w:hyperlink r:id="rId106" w:history="1">
        <w:r w:rsidRPr="0030068D">
          <w:rPr>
            <w:rStyle w:val="Hyperlink"/>
            <w:iCs/>
          </w:rPr>
          <w:t>http://www.nwrac.org/pub/hot/native.html</w:t>
        </w:r>
      </w:hyperlink>
    </w:p>
    <w:p w14:paraId="0D89A912" w14:textId="77777777" w:rsidR="0030068D" w:rsidRPr="0030068D" w:rsidRDefault="0030068D" w:rsidP="0030068D">
      <w:pPr>
        <w:pStyle w:val="Bibliography"/>
        <w:spacing w:before="120" w:after="120"/>
      </w:pPr>
      <w:proofErr w:type="spellStart"/>
      <w:r w:rsidRPr="0030068D">
        <w:t>Scaglione</w:t>
      </w:r>
      <w:proofErr w:type="spellEnd"/>
      <w:r w:rsidRPr="0030068D">
        <w:t xml:space="preserve">, J. (1997). The real world. In W.E. Blank &amp; S. Harwell (Eds.), </w:t>
      </w:r>
      <w:r w:rsidRPr="0030068D">
        <w:rPr>
          <w:i/>
        </w:rPr>
        <w:t>Promising practices for connecting high school to the real world</w:t>
      </w:r>
      <w:r w:rsidRPr="0030068D">
        <w:t xml:space="preserve"> (pp. 7–12). Tampa, FL: University of South Florida. (ERIC Document Reproduction Service No. ED407586)</w:t>
      </w:r>
    </w:p>
    <w:p w14:paraId="7527DC2C" w14:textId="77777777" w:rsidR="0030068D" w:rsidRPr="0030068D" w:rsidRDefault="0030068D" w:rsidP="0030068D">
      <w:pPr>
        <w:pStyle w:val="Bibliography"/>
        <w:spacing w:before="120" w:after="120"/>
      </w:pPr>
      <w:r w:rsidRPr="0030068D">
        <w:t xml:space="preserve">Steinberg, A. (1998). </w:t>
      </w:r>
      <w:r w:rsidRPr="0030068D">
        <w:rPr>
          <w:i/>
        </w:rPr>
        <w:t>Real learning, real work: School-to-work as high school reform</w:t>
      </w:r>
      <w:r w:rsidRPr="0030068D">
        <w:t xml:space="preserve">. New York, NY: </w:t>
      </w:r>
      <w:proofErr w:type="spellStart"/>
      <w:r w:rsidRPr="0030068D">
        <w:t>Routledge</w:t>
      </w:r>
      <w:proofErr w:type="spellEnd"/>
      <w:r w:rsidRPr="0030068D">
        <w:t xml:space="preserve">. </w:t>
      </w:r>
    </w:p>
    <w:p w14:paraId="15366C83" w14:textId="77777777" w:rsidR="0030068D" w:rsidRPr="0030068D" w:rsidRDefault="0030068D" w:rsidP="0030068D">
      <w:pPr>
        <w:pStyle w:val="Bibliography"/>
        <w:spacing w:before="120" w:after="120"/>
      </w:pPr>
      <w:proofErr w:type="spellStart"/>
      <w:r w:rsidRPr="0030068D">
        <w:t>Stites</w:t>
      </w:r>
      <w:proofErr w:type="spellEnd"/>
      <w:r w:rsidRPr="0030068D">
        <w:t xml:space="preserve">, R. (1998). </w:t>
      </w:r>
      <w:r w:rsidRPr="0030068D">
        <w:rPr>
          <w:i/>
        </w:rPr>
        <w:t>What does research say about outcomes from project-based learning?</w:t>
      </w:r>
      <w:r w:rsidRPr="0030068D">
        <w:t xml:space="preserve"> Retrieved July 10, 2002, from Challenge 2000 Multimedia Project, San Mateo County Office of Education Web site: </w:t>
      </w:r>
      <w:hyperlink r:id="rId107" w:history="1">
        <w:r w:rsidRPr="0030068D">
          <w:rPr>
            <w:rStyle w:val="Hyperlink"/>
            <w:iCs/>
          </w:rPr>
          <w:t>http://pblmm.k12.ca.us/PBLGuide/pblresch.htm</w:t>
        </w:r>
      </w:hyperlink>
    </w:p>
    <w:p w14:paraId="63EDA00D" w14:textId="77777777" w:rsidR="0030068D" w:rsidRPr="0030068D" w:rsidRDefault="0030068D" w:rsidP="0030068D">
      <w:pPr>
        <w:pStyle w:val="Bibliography"/>
        <w:spacing w:before="120" w:after="120"/>
      </w:pPr>
      <w:r w:rsidRPr="0030068D">
        <w:t xml:space="preserve">Thomas, J.W. (1998). </w:t>
      </w:r>
      <w:r w:rsidRPr="0030068D">
        <w:rPr>
          <w:i/>
        </w:rPr>
        <w:t>Project based learning overview</w:t>
      </w:r>
      <w:r w:rsidRPr="0030068D">
        <w:t xml:space="preserve">. Novato, CA: Buck Institute for Education. Retrieved July 10, 2002, from </w:t>
      </w:r>
      <w:hyperlink r:id="rId108" w:history="1">
        <w:r w:rsidRPr="0030068D">
          <w:rPr>
            <w:rStyle w:val="Hyperlink"/>
            <w:iCs/>
          </w:rPr>
          <w:t>http://www.bie.org/pbl/overview/index.html</w:t>
        </w:r>
      </w:hyperlink>
    </w:p>
    <w:bookmarkEnd w:id="161"/>
    <w:p w14:paraId="2E21F0FC" w14:textId="77777777" w:rsidR="00556C25" w:rsidRDefault="00556C25">
      <w:pPr>
        <w:rPr>
          <w:iCs/>
        </w:rPr>
      </w:pPr>
      <w:r>
        <w:br w:type="page"/>
      </w:r>
    </w:p>
    <w:p w14:paraId="6726BA5A" w14:textId="77777777" w:rsidR="00556C25" w:rsidRDefault="00556C25" w:rsidP="00AA53BC">
      <w:pPr>
        <w:pStyle w:val="BodyText1"/>
      </w:pPr>
    </w:p>
    <w:p w14:paraId="53C8017C" w14:textId="77777777" w:rsidR="009F7B23" w:rsidRPr="00A76F7C" w:rsidRDefault="00556C25" w:rsidP="00556C25">
      <w:pPr>
        <w:pStyle w:val="Unitsubheading"/>
      </w:pPr>
      <w:bookmarkStart w:id="162" w:name="_Toc227047764"/>
      <w:r>
        <w:t>References on Collaborative Learning</w:t>
      </w:r>
      <w:bookmarkEnd w:id="162"/>
    </w:p>
    <w:p w14:paraId="3AEDD660" w14:textId="77777777" w:rsidR="00556C25" w:rsidRPr="00556C25" w:rsidRDefault="00556C25" w:rsidP="00556C25">
      <w:pPr>
        <w:pStyle w:val="Bibliography"/>
        <w:spacing w:before="120" w:after="120"/>
      </w:pPr>
      <w:r w:rsidRPr="00556C25">
        <w:t xml:space="preserve">Beach, Richard. "Demonstrating Techniques for Assessing Writing in the Writing Conference." </w:t>
      </w:r>
      <w:r w:rsidRPr="00556C25">
        <w:rPr>
          <w:i/>
          <w:iCs/>
        </w:rPr>
        <w:t>College Composition and Communication</w:t>
      </w:r>
      <w:r w:rsidRPr="00556C25">
        <w:t xml:space="preserve"> 37 (February 1986): 56-65. </w:t>
      </w:r>
    </w:p>
    <w:p w14:paraId="51460308" w14:textId="77777777" w:rsidR="00556C25" w:rsidRPr="00556C25" w:rsidRDefault="00556C25" w:rsidP="00556C25">
      <w:pPr>
        <w:pStyle w:val="Bibliography"/>
        <w:spacing w:before="120" w:after="120"/>
      </w:pPr>
      <w:r w:rsidRPr="00556C25">
        <w:t xml:space="preserve">Beard, John D., </w:t>
      </w:r>
      <w:proofErr w:type="spellStart"/>
      <w:r w:rsidRPr="00556C25">
        <w:t>Jone</w:t>
      </w:r>
      <w:proofErr w:type="spellEnd"/>
      <w:r w:rsidRPr="00556C25">
        <w:t xml:space="preserve"> </w:t>
      </w:r>
      <w:proofErr w:type="spellStart"/>
      <w:r w:rsidRPr="00556C25">
        <w:t>Rymer</w:t>
      </w:r>
      <w:proofErr w:type="spellEnd"/>
      <w:r w:rsidRPr="00556C25">
        <w:t xml:space="preserve">, and David L. Williams. "An Assessment System for Collaborative Writing Groups: Theory and Empirical Evaluation." </w:t>
      </w:r>
      <w:r w:rsidRPr="00556C25">
        <w:rPr>
          <w:i/>
          <w:iCs/>
        </w:rPr>
        <w:t>Journal of Business and Technical Communication</w:t>
      </w:r>
      <w:r w:rsidRPr="00556C25">
        <w:t xml:space="preserve"> 3 (September 1989): 29-51. </w:t>
      </w:r>
    </w:p>
    <w:p w14:paraId="05EF21CD" w14:textId="77777777" w:rsidR="00556C25" w:rsidRPr="00556C25" w:rsidRDefault="00556C25" w:rsidP="00556C25">
      <w:pPr>
        <w:pStyle w:val="Bibliography"/>
        <w:spacing w:before="120" w:after="120"/>
      </w:pPr>
      <w:r w:rsidRPr="00556C25">
        <w:t xml:space="preserve">Brooke, Robert. </w:t>
      </w:r>
      <w:r w:rsidRPr="00556C25">
        <w:rPr>
          <w:i/>
          <w:iCs/>
        </w:rPr>
        <w:t>Writing and Sense of Self: Identity Negotiation in Writing Workshops</w:t>
      </w:r>
      <w:r w:rsidRPr="00556C25">
        <w:t xml:space="preserve">. Urbana: NCTE, 1991. </w:t>
      </w:r>
    </w:p>
    <w:p w14:paraId="41F06B6C" w14:textId="77777777" w:rsidR="00556C25" w:rsidRPr="00556C25" w:rsidRDefault="00556C25" w:rsidP="00556C25">
      <w:pPr>
        <w:pStyle w:val="Bibliography"/>
        <w:spacing w:before="120" w:after="120"/>
      </w:pPr>
      <w:r w:rsidRPr="00556C25">
        <w:t xml:space="preserve">Brooke, Robert, Ruth </w:t>
      </w:r>
      <w:proofErr w:type="spellStart"/>
      <w:r w:rsidRPr="00556C25">
        <w:t>Mirtz</w:t>
      </w:r>
      <w:proofErr w:type="spellEnd"/>
      <w:r w:rsidRPr="00556C25">
        <w:t xml:space="preserve">, and Rick Evans. </w:t>
      </w:r>
      <w:r w:rsidRPr="00556C25">
        <w:rPr>
          <w:i/>
          <w:iCs/>
        </w:rPr>
        <w:t>Small Groups in Writing Workshops</w:t>
      </w:r>
      <w:r w:rsidRPr="00556C25">
        <w:t xml:space="preserve">. Urbana: NCTE, 1994. </w:t>
      </w:r>
    </w:p>
    <w:p w14:paraId="3F55DFAF" w14:textId="77777777" w:rsidR="00556C25" w:rsidRPr="00556C25" w:rsidRDefault="00556C25" w:rsidP="00556C25">
      <w:pPr>
        <w:pStyle w:val="Bibliography"/>
        <w:spacing w:before="120" w:after="120"/>
      </w:pPr>
      <w:proofErr w:type="spellStart"/>
      <w:r w:rsidRPr="00556C25">
        <w:t>Bruffee</w:t>
      </w:r>
      <w:proofErr w:type="spellEnd"/>
      <w:r w:rsidRPr="00556C25">
        <w:t xml:space="preserve">, Kenneth A. "The Brooklyn Plan: Attaining Intellectual </w:t>
      </w:r>
      <w:proofErr w:type="spellStart"/>
      <w:r w:rsidRPr="00556C25">
        <w:t>Groth</w:t>
      </w:r>
      <w:proofErr w:type="spellEnd"/>
      <w:r w:rsidRPr="00556C25">
        <w:t xml:space="preserve"> through Peer-Group Tutoring." </w:t>
      </w:r>
      <w:r w:rsidRPr="00556C25">
        <w:rPr>
          <w:i/>
          <w:iCs/>
        </w:rPr>
        <w:t>Liberal Education</w:t>
      </w:r>
      <w:r w:rsidRPr="00556C25">
        <w:t xml:space="preserve"> 64 (December 1978): 447-69. </w:t>
      </w:r>
    </w:p>
    <w:p w14:paraId="5C73010F" w14:textId="77777777" w:rsidR="00556C25" w:rsidRPr="00556C25" w:rsidRDefault="00556C25" w:rsidP="00556C25">
      <w:pPr>
        <w:pStyle w:val="Bibliography"/>
        <w:spacing w:before="120" w:after="120"/>
      </w:pPr>
      <w:r w:rsidRPr="00556C25">
        <w:t xml:space="preserve">---. "Collaborative Learning and the 'Conversation of Mankind.'" </w:t>
      </w:r>
      <w:r w:rsidRPr="00556C25">
        <w:rPr>
          <w:i/>
          <w:iCs/>
        </w:rPr>
        <w:t>College English</w:t>
      </w:r>
      <w:r w:rsidRPr="00556C25">
        <w:t xml:space="preserve"> 46 (November 1984): 635-52. </w:t>
      </w:r>
    </w:p>
    <w:p w14:paraId="42FC770A" w14:textId="77777777" w:rsidR="00556C25" w:rsidRPr="00556C25" w:rsidRDefault="00556C25" w:rsidP="00556C25">
      <w:pPr>
        <w:pStyle w:val="Bibliography"/>
        <w:spacing w:before="120" w:after="120"/>
      </w:pPr>
      <w:r w:rsidRPr="00556C25">
        <w:t xml:space="preserve">---. </w:t>
      </w:r>
      <w:r w:rsidRPr="00556C25">
        <w:rPr>
          <w:i/>
          <w:iCs/>
        </w:rPr>
        <w:t>Collaborative Learning: Higher Education, Interdependence, and the Authority of Knowledge</w:t>
      </w:r>
      <w:r w:rsidRPr="00556C25">
        <w:t xml:space="preserve">. Baltimore: Johns Hopkins University Press, 1993. </w:t>
      </w:r>
    </w:p>
    <w:p w14:paraId="6A6F8542" w14:textId="77777777" w:rsidR="00556C25" w:rsidRPr="00556C25" w:rsidRDefault="00556C25" w:rsidP="00556C25">
      <w:pPr>
        <w:pStyle w:val="Bibliography"/>
        <w:spacing w:before="120" w:after="120"/>
      </w:pPr>
      <w:r w:rsidRPr="00556C25">
        <w:t xml:space="preserve">Corbett, Edward P. J., Nancy Myers, and Gary Tate. </w:t>
      </w:r>
      <w:r w:rsidRPr="00556C25">
        <w:rPr>
          <w:i/>
          <w:iCs/>
        </w:rPr>
        <w:t>The Writing Teacher's Sourcebook</w:t>
      </w:r>
      <w:r w:rsidRPr="00556C25">
        <w:t xml:space="preserve">. 4th ed. New York: Oxford University Press, 2000. </w:t>
      </w:r>
    </w:p>
    <w:p w14:paraId="535831E2" w14:textId="77777777" w:rsidR="00556C25" w:rsidRPr="00556C25" w:rsidRDefault="00556C25" w:rsidP="00556C25">
      <w:pPr>
        <w:pStyle w:val="Bibliography"/>
        <w:spacing w:before="120" w:after="120"/>
      </w:pPr>
      <w:r w:rsidRPr="00556C25">
        <w:t xml:space="preserve">Elbow, Peter. </w:t>
      </w:r>
      <w:r w:rsidRPr="00556C25">
        <w:rPr>
          <w:i/>
          <w:iCs/>
        </w:rPr>
        <w:t>Writing Without Teachers</w:t>
      </w:r>
      <w:r w:rsidRPr="00556C25">
        <w:t xml:space="preserve">. New York: Oxford University Press, 1973. </w:t>
      </w:r>
    </w:p>
    <w:p w14:paraId="797E7D12" w14:textId="77777777" w:rsidR="00556C25" w:rsidRPr="00556C25" w:rsidRDefault="00556C25" w:rsidP="00556C25">
      <w:pPr>
        <w:pStyle w:val="Bibliography"/>
        <w:spacing w:before="120" w:after="120"/>
      </w:pPr>
      <w:r w:rsidRPr="00556C25">
        <w:t xml:space="preserve">Gere, Anne </w:t>
      </w:r>
      <w:proofErr w:type="spellStart"/>
      <w:r w:rsidRPr="00556C25">
        <w:t>Ruggles</w:t>
      </w:r>
      <w:proofErr w:type="spellEnd"/>
      <w:r w:rsidRPr="00556C25">
        <w:t xml:space="preserve">. </w:t>
      </w:r>
      <w:r w:rsidRPr="00556C25">
        <w:rPr>
          <w:i/>
          <w:iCs/>
        </w:rPr>
        <w:t>Writing Groups: History, Theory, and Implications</w:t>
      </w:r>
      <w:r w:rsidRPr="00556C25">
        <w:t xml:space="preserve">. Carbondale: Southern Illinois University Press, 1987. </w:t>
      </w:r>
    </w:p>
    <w:p w14:paraId="049110CE" w14:textId="77777777" w:rsidR="00556C25" w:rsidRPr="00556C25" w:rsidRDefault="00556C25" w:rsidP="00556C25">
      <w:pPr>
        <w:pStyle w:val="Bibliography"/>
        <w:spacing w:before="120" w:after="120"/>
      </w:pPr>
      <w:proofErr w:type="spellStart"/>
      <w:r w:rsidRPr="00556C25">
        <w:t>LeFevre</w:t>
      </w:r>
      <w:proofErr w:type="spellEnd"/>
      <w:r w:rsidRPr="00556C25">
        <w:t>, Karen Burke.</w:t>
      </w:r>
      <w:r w:rsidRPr="00556C25">
        <w:rPr>
          <w:i/>
          <w:iCs/>
        </w:rPr>
        <w:t xml:space="preserve"> Invention as a Social Act</w:t>
      </w:r>
      <w:r w:rsidRPr="00556C25">
        <w:t xml:space="preserve">. Carbondale: Southern Illinois University Press, 1987. </w:t>
      </w:r>
    </w:p>
    <w:p w14:paraId="4C3E6CA7" w14:textId="77777777" w:rsidR="00556C25" w:rsidRPr="00556C25" w:rsidRDefault="00556C25" w:rsidP="00556C25">
      <w:pPr>
        <w:pStyle w:val="Bibliography"/>
        <w:spacing w:before="120" w:after="120"/>
      </w:pPr>
      <w:r w:rsidRPr="00556C25">
        <w:t xml:space="preserve">Lunsford, Andrea, and Lisa Ede. </w:t>
      </w:r>
      <w:r w:rsidRPr="00556C25">
        <w:rPr>
          <w:i/>
          <w:iCs/>
        </w:rPr>
        <w:t>Singular Texts/Plural Authors: Perspectives on Collaborative Writing</w:t>
      </w:r>
      <w:r w:rsidRPr="00556C25">
        <w:t xml:space="preserve">. Carbondale: Southern Illinois University Press, 1990. </w:t>
      </w:r>
    </w:p>
    <w:p w14:paraId="11DB16E4" w14:textId="77777777" w:rsidR="00556C25" w:rsidRPr="00556C25" w:rsidRDefault="00556C25" w:rsidP="00556C25">
      <w:pPr>
        <w:pStyle w:val="Bibliography"/>
        <w:spacing w:before="120" w:after="120"/>
      </w:pPr>
      <w:r w:rsidRPr="00556C25">
        <w:t xml:space="preserve">Mullin, Joan, and Ray Wallace, eds. </w:t>
      </w:r>
      <w:r w:rsidRPr="00556C25">
        <w:rPr>
          <w:i/>
          <w:iCs/>
        </w:rPr>
        <w:t>Intersections: Theory-Practice in the Writing Center</w:t>
      </w:r>
      <w:r w:rsidRPr="00556C25">
        <w:t xml:space="preserve">. Urbana: NCTE, 1994 </w:t>
      </w:r>
    </w:p>
    <w:p w14:paraId="1D09E29A" w14:textId="77777777" w:rsidR="00556C25" w:rsidRPr="00556C25" w:rsidRDefault="00556C25" w:rsidP="00556C25">
      <w:pPr>
        <w:pStyle w:val="Bibliography"/>
        <w:spacing w:before="120" w:after="120"/>
      </w:pPr>
      <w:r w:rsidRPr="00556C25">
        <w:t xml:space="preserve">Spear, Karen. Sharing Writing: </w:t>
      </w:r>
      <w:r w:rsidRPr="00556C25">
        <w:rPr>
          <w:i/>
          <w:iCs/>
        </w:rPr>
        <w:t>Peer Response Groups in English Classes</w:t>
      </w:r>
      <w:r w:rsidRPr="00556C25">
        <w:t xml:space="preserve">. Portsmouth, NH: Heinemann-Boynton/Cook, 1988. </w:t>
      </w:r>
    </w:p>
    <w:p w14:paraId="1F46E326" w14:textId="77777777" w:rsidR="00556C25" w:rsidRPr="00556C25" w:rsidRDefault="00556C25" w:rsidP="00556C25">
      <w:pPr>
        <w:pStyle w:val="Bibliography"/>
        <w:spacing w:before="120" w:after="120"/>
      </w:pPr>
      <w:proofErr w:type="spellStart"/>
      <w:r w:rsidRPr="00556C25">
        <w:t>Trimbur</w:t>
      </w:r>
      <w:proofErr w:type="spellEnd"/>
      <w:r w:rsidRPr="00556C25">
        <w:t xml:space="preserve">, John. "Consensus and Difference in Collaborative Learning." </w:t>
      </w:r>
      <w:r w:rsidRPr="00556C25">
        <w:rPr>
          <w:i/>
          <w:iCs/>
        </w:rPr>
        <w:t>College English</w:t>
      </w:r>
      <w:r w:rsidRPr="00556C25">
        <w:t xml:space="preserve"> 51 (October 1989): 602-16. </w:t>
      </w:r>
    </w:p>
    <w:p w14:paraId="7D84DAEE" w14:textId="77777777" w:rsidR="00556C25" w:rsidRPr="00556C25" w:rsidRDefault="00556C25" w:rsidP="00556C25">
      <w:pPr>
        <w:pStyle w:val="Bibliography"/>
        <w:spacing w:before="120" w:after="120"/>
      </w:pPr>
      <w:r w:rsidRPr="00556C25">
        <w:t xml:space="preserve">Wiener, Harvey S. "Collaborative Learning in the Classroom: A Guide to Evaluation." </w:t>
      </w:r>
      <w:r w:rsidRPr="00556C25">
        <w:rPr>
          <w:i/>
          <w:iCs/>
        </w:rPr>
        <w:t>College English</w:t>
      </w:r>
      <w:r w:rsidRPr="00556C25">
        <w:t xml:space="preserve"> 48 (January 1986): 52-61. </w:t>
      </w:r>
    </w:p>
    <w:p w14:paraId="6CCFCA27" w14:textId="77777777" w:rsidR="00556C25" w:rsidRDefault="00556C25" w:rsidP="00C248B8">
      <w:pPr>
        <w:pStyle w:val="Softwaretitle"/>
      </w:pPr>
    </w:p>
    <w:p w14:paraId="7A8B375F" w14:textId="77777777" w:rsidR="00E06902" w:rsidRDefault="00E06902"/>
    <w:p w14:paraId="49D8256E" w14:textId="77777777" w:rsidR="00556C25" w:rsidRDefault="00556C25" w:rsidP="00556C25">
      <w:pPr>
        <w:pStyle w:val="Unitsubheading"/>
      </w:pPr>
      <w:bookmarkStart w:id="163" w:name="_Toc227047765"/>
      <w:r>
        <w:t>Bibliography</w:t>
      </w:r>
      <w:bookmarkEnd w:id="163"/>
    </w:p>
    <w:sdt>
      <w:sdtPr>
        <w:rPr>
          <w:rFonts w:cs="Times New Roman"/>
          <w:bCs w:val="0"/>
          <w:color w:val="FFFFFF"/>
          <w:kern w:val="0"/>
          <w:sz w:val="22"/>
          <w:szCs w:val="24"/>
        </w:rPr>
        <w:id w:val="380593382"/>
        <w:docPartObj>
          <w:docPartGallery w:val="Bibliographies"/>
          <w:docPartUnique/>
        </w:docPartObj>
      </w:sdtPr>
      <w:sdtEndPr/>
      <w:sdtContent>
        <w:p w14:paraId="0420D8C9" w14:textId="77777777" w:rsidR="00455E45" w:rsidRDefault="00455E45">
          <w:pPr>
            <w:pStyle w:val="Heading1"/>
          </w:pPr>
        </w:p>
        <w:p w14:paraId="7B29591A" w14:textId="77777777" w:rsidR="001B734C" w:rsidRDefault="00AC26E8" w:rsidP="001B734C">
          <w:pPr>
            <w:pStyle w:val="Bibliography"/>
            <w:rPr>
              <w:noProof/>
            </w:rPr>
          </w:pPr>
          <w:r>
            <w:fldChar w:fldCharType="begin"/>
          </w:r>
          <w:r w:rsidR="00455E45">
            <w:instrText xml:space="preserve"> BIBLIOGRAPHY </w:instrText>
          </w:r>
          <w:r>
            <w:fldChar w:fldCharType="separate"/>
          </w:r>
          <w:r w:rsidR="001B734C">
            <w:rPr>
              <w:noProof/>
            </w:rPr>
            <w:t xml:space="preserve">Brewster, C., &amp; Fager, J. (2000). </w:t>
          </w:r>
          <w:r w:rsidR="001B734C">
            <w:rPr>
              <w:i/>
              <w:iCs/>
              <w:noProof/>
            </w:rPr>
            <w:t>Increasing student engagement and motivation: From time-on-task to homework.</w:t>
          </w:r>
          <w:r w:rsidR="001B734C">
            <w:rPr>
              <w:noProof/>
            </w:rPr>
            <w:t xml:space="preserve"> Portland, OR: Northwest Regional Educational Library.</w:t>
          </w:r>
        </w:p>
        <w:p w14:paraId="7C4C4296" w14:textId="77777777" w:rsidR="001B734C" w:rsidRDefault="001B734C" w:rsidP="001B734C">
          <w:pPr>
            <w:pStyle w:val="Bibliography"/>
            <w:rPr>
              <w:noProof/>
            </w:rPr>
          </w:pPr>
          <w:r>
            <w:rPr>
              <w:noProof/>
            </w:rPr>
            <w:t xml:space="preserve">Choi, J., &amp; Hannafin, M. (1997). The effects of instructional complexity and reasoning complexity on mathematics problem-solving. </w:t>
          </w:r>
          <w:r>
            <w:rPr>
              <w:i/>
              <w:iCs/>
              <w:noProof/>
            </w:rPr>
            <w:t>Educational Technology Research and Development</w:t>
          </w:r>
          <w:r>
            <w:rPr>
              <w:noProof/>
            </w:rPr>
            <w:t xml:space="preserve"> , 43-55.</w:t>
          </w:r>
        </w:p>
        <w:p w14:paraId="14A37659" w14:textId="77777777" w:rsidR="001B734C" w:rsidRDefault="001B734C" w:rsidP="001B734C">
          <w:pPr>
            <w:pStyle w:val="Bibliography"/>
            <w:rPr>
              <w:noProof/>
            </w:rPr>
          </w:pPr>
          <w:r>
            <w:rPr>
              <w:noProof/>
            </w:rPr>
            <w:t xml:space="preserve">Deutsch, M. (1962). Cooperation and trust: Some theoretical notes. In M. R. Jones, </w:t>
          </w:r>
          <w:r>
            <w:rPr>
              <w:i/>
              <w:iCs/>
              <w:noProof/>
            </w:rPr>
            <w:t>Nebraska symposium on motivation</w:t>
          </w:r>
          <w:r>
            <w:rPr>
              <w:noProof/>
            </w:rPr>
            <w:t xml:space="preserve"> (pp. 275-319). Lincoln: University of Nebraska.</w:t>
          </w:r>
        </w:p>
        <w:p w14:paraId="5DFFDF90" w14:textId="77777777" w:rsidR="001B734C" w:rsidRDefault="001B734C" w:rsidP="001B734C">
          <w:pPr>
            <w:pStyle w:val="Bibliography"/>
            <w:rPr>
              <w:noProof/>
            </w:rPr>
          </w:pPr>
          <w:r>
            <w:rPr>
              <w:noProof/>
            </w:rPr>
            <w:t xml:space="preserve">Johnson, D. W., &amp; Johnson, R. (1999). </w:t>
          </w:r>
          <w:r>
            <w:rPr>
              <w:i/>
              <w:iCs/>
              <w:noProof/>
            </w:rPr>
            <w:t>Learning together and alone: Cooperative, competitive, and individualistic learning.</w:t>
          </w:r>
          <w:r>
            <w:rPr>
              <w:noProof/>
            </w:rPr>
            <w:t xml:space="preserve"> Boston: Allyn &amp; Bacon.</w:t>
          </w:r>
        </w:p>
        <w:p w14:paraId="3C309019" w14:textId="77777777" w:rsidR="001B734C" w:rsidRDefault="001B734C" w:rsidP="001B734C">
          <w:pPr>
            <w:pStyle w:val="Bibliography"/>
            <w:rPr>
              <w:noProof/>
            </w:rPr>
          </w:pPr>
          <w:r>
            <w:rPr>
              <w:noProof/>
            </w:rPr>
            <w:t xml:space="preserve">Johnson, D. W., Johnson, R., &amp; Stanne, M. B. (2000). </w:t>
          </w:r>
          <w:r>
            <w:rPr>
              <w:i/>
              <w:iCs/>
              <w:noProof/>
            </w:rPr>
            <w:t>Cooperative Learning Methods: A Meta-Analysis.</w:t>
          </w:r>
          <w:r>
            <w:rPr>
              <w:noProof/>
            </w:rPr>
            <w:t xml:space="preserve"> Minneapolis: University of Minnesota.</w:t>
          </w:r>
        </w:p>
        <w:p w14:paraId="2E14E16E" w14:textId="77777777" w:rsidR="001B734C" w:rsidRDefault="001B734C" w:rsidP="001B734C">
          <w:pPr>
            <w:pStyle w:val="Bibliography"/>
            <w:rPr>
              <w:noProof/>
            </w:rPr>
          </w:pPr>
          <w:r>
            <w:rPr>
              <w:noProof/>
            </w:rPr>
            <w:t xml:space="preserve">Katz, L., &amp; Chard, S. (1989). </w:t>
          </w:r>
          <w:r>
            <w:rPr>
              <w:i/>
              <w:iCs/>
              <w:noProof/>
            </w:rPr>
            <w:t>Engaging Children's Minds: The Project Approach.</w:t>
          </w:r>
          <w:r>
            <w:rPr>
              <w:noProof/>
            </w:rPr>
            <w:t xml:space="preserve"> Norwood, NJ: Ablex.</w:t>
          </w:r>
        </w:p>
        <w:p w14:paraId="72190456" w14:textId="77777777" w:rsidR="001B734C" w:rsidRDefault="001B734C" w:rsidP="001B734C">
          <w:pPr>
            <w:pStyle w:val="Bibliography"/>
            <w:rPr>
              <w:noProof/>
            </w:rPr>
          </w:pPr>
          <w:r>
            <w:rPr>
              <w:noProof/>
            </w:rPr>
            <w:t xml:space="preserve">Northwest Regional Educational Library. (2002, August 20). </w:t>
          </w:r>
          <w:r>
            <w:rPr>
              <w:i/>
              <w:iCs/>
              <w:noProof/>
            </w:rPr>
            <w:t>Benefits of Project Based Instruction.</w:t>
          </w:r>
          <w:r>
            <w:rPr>
              <w:noProof/>
            </w:rPr>
            <w:t xml:space="preserve"> Retrieved April 2, 2009, from Project Based Learning: Creating Excitement for Learning: http://www.nwrel.org/request/2002aug/benefits.html </w:t>
          </w:r>
        </w:p>
        <w:p w14:paraId="44C84D1B" w14:textId="77777777" w:rsidR="001B734C" w:rsidRDefault="001B734C" w:rsidP="001B734C">
          <w:pPr>
            <w:pStyle w:val="Bibliography"/>
            <w:rPr>
              <w:noProof/>
            </w:rPr>
          </w:pPr>
          <w:r>
            <w:rPr>
              <w:noProof/>
            </w:rPr>
            <w:t xml:space="preserve">Novak, J., &amp; Gowin, D. (1984). </w:t>
          </w:r>
          <w:r>
            <w:rPr>
              <w:i/>
              <w:iCs/>
              <w:noProof/>
            </w:rPr>
            <w:t>Learning How to Learn.</w:t>
          </w:r>
          <w:r w:rsidR="00D13B9D">
            <w:rPr>
              <w:noProof/>
            </w:rPr>
            <w:t xml:space="preserve"> New York:</w:t>
          </w:r>
          <w:r>
            <w:rPr>
              <w:noProof/>
            </w:rPr>
            <w:t>Cambridge University Press</w:t>
          </w:r>
          <w:r w:rsidR="00D13B9D">
            <w:rPr>
              <w:noProof/>
            </w:rPr>
            <w:t>.</w:t>
          </w:r>
        </w:p>
        <w:p w14:paraId="5342D402" w14:textId="77777777" w:rsidR="001B734C" w:rsidRDefault="001B734C" w:rsidP="001B734C">
          <w:pPr>
            <w:pStyle w:val="Bibliography"/>
            <w:rPr>
              <w:noProof/>
            </w:rPr>
          </w:pPr>
          <w:r>
            <w:rPr>
              <w:noProof/>
            </w:rPr>
            <w:t xml:space="preserve">Starr, L. (2000, March 20). </w:t>
          </w:r>
          <w:r>
            <w:rPr>
              <w:i/>
              <w:iCs/>
              <w:noProof/>
            </w:rPr>
            <w:t>PowerPoint: Creating Classroom Presentations.</w:t>
          </w:r>
          <w:r>
            <w:rPr>
              <w:noProof/>
            </w:rPr>
            <w:t xml:space="preserve"> Retrieved April 1, 2009, from Education World: http://www.educationworld.com/a_tech/tech/tech013.shtml</w:t>
          </w:r>
        </w:p>
        <w:p w14:paraId="45CC2A57" w14:textId="77777777" w:rsidR="00C83B50" w:rsidRPr="00D82D89" w:rsidRDefault="00AC26E8" w:rsidP="001B734C">
          <w:pPr>
            <w:pStyle w:val="Notesheading"/>
            <w:spacing w:before="120"/>
          </w:pPr>
          <w:r>
            <w:lastRenderedPageBreak/>
            <w:fldChar w:fldCharType="end"/>
          </w:r>
        </w:p>
      </w:sdtContent>
    </w:sdt>
    <w:sectPr w:rsidR="00C83B50" w:rsidRPr="00D82D89" w:rsidSect="007D614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8E08E" w14:textId="77777777" w:rsidR="00743836" w:rsidRDefault="00743836">
      <w:r>
        <w:separator/>
      </w:r>
    </w:p>
    <w:p w14:paraId="461B7BF5" w14:textId="77777777" w:rsidR="00743836" w:rsidRDefault="00743836"/>
  </w:endnote>
  <w:endnote w:type="continuationSeparator" w:id="0">
    <w:p w14:paraId="6F39726F" w14:textId="77777777" w:rsidR="00743836" w:rsidRDefault="00743836">
      <w:r>
        <w:continuationSeparator/>
      </w:r>
    </w:p>
    <w:p w14:paraId="09E80BEE" w14:textId="77777777" w:rsidR="00743836" w:rsidRDefault="007438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D820D" w14:textId="77777777" w:rsidR="00B73CA4" w:rsidRPr="00D805CD" w:rsidRDefault="00B73CA4" w:rsidP="00D805CD">
    <w:pPr>
      <w:pStyle w:val="Footer"/>
      <w:pBdr>
        <w:top w:val="dotted" w:sz="4" w:space="1" w:color="auto"/>
      </w:pBdr>
      <w:tabs>
        <w:tab w:val="clear" w:pos="4320"/>
        <w:tab w:val="clear" w:pos="8640"/>
        <w:tab w:val="left" w:pos="8280"/>
      </w:tabs>
      <w:rPr>
        <w:sz w:val="20"/>
        <w:szCs w:val="20"/>
      </w:rPr>
    </w:pPr>
    <w:r>
      <w:rPr>
        <w:rStyle w:val="PageNumber"/>
        <w:sz w:val="20"/>
        <w:szCs w:val="20"/>
      </w:rPr>
      <w:t>© Copyright 2009</w:t>
    </w:r>
    <w:r w:rsidRPr="00D805CD">
      <w:rPr>
        <w:rStyle w:val="PageNumber"/>
        <w:sz w:val="20"/>
        <w:szCs w:val="20"/>
      </w:rPr>
      <w:t xml:space="preserve"> Knowledge Network Solutions, Inc. </w:t>
    </w:r>
    <w:r>
      <w:rPr>
        <w:rStyle w:val="PageNumber"/>
        <w:sz w:val="20"/>
        <w:szCs w:val="20"/>
      </w:rPr>
      <w:tab/>
    </w:r>
    <w:r w:rsidRPr="00D805CD">
      <w:rPr>
        <w:rStyle w:val="PageNumber"/>
        <w:sz w:val="20"/>
        <w:szCs w:val="20"/>
      </w:rPr>
      <w:t>Pa</w:t>
    </w:r>
    <w:r>
      <w:rPr>
        <w:rStyle w:val="PageNumber"/>
        <w:sz w:val="20"/>
        <w:szCs w:val="20"/>
      </w:rPr>
      <w:t>ge</w:t>
    </w:r>
    <w:r w:rsidR="00AC26E8" w:rsidRPr="00D805CD">
      <w:rPr>
        <w:rStyle w:val="PageNumber"/>
        <w:sz w:val="20"/>
        <w:szCs w:val="20"/>
      </w:rPr>
      <w:fldChar w:fldCharType="begin"/>
    </w:r>
    <w:r w:rsidRPr="00D805CD">
      <w:rPr>
        <w:rStyle w:val="PageNumber"/>
        <w:sz w:val="20"/>
        <w:szCs w:val="20"/>
      </w:rPr>
      <w:instrText xml:space="preserve"> PAGE </w:instrText>
    </w:r>
    <w:r w:rsidR="00AC26E8" w:rsidRPr="00D805CD">
      <w:rPr>
        <w:rStyle w:val="PageNumber"/>
        <w:sz w:val="20"/>
        <w:szCs w:val="20"/>
      </w:rPr>
      <w:fldChar w:fldCharType="separate"/>
    </w:r>
    <w:r w:rsidR="004C28D7">
      <w:rPr>
        <w:rStyle w:val="PageNumber"/>
        <w:noProof/>
        <w:sz w:val="20"/>
        <w:szCs w:val="20"/>
      </w:rPr>
      <w:t>1</w:t>
    </w:r>
    <w:r w:rsidR="00AC26E8" w:rsidRPr="00D805CD">
      <w:rPr>
        <w:rStyle w:val="PageNumber"/>
        <w:sz w:val="20"/>
        <w:szCs w:val="20"/>
      </w:rPr>
      <w:fldChar w:fldCharType="end"/>
    </w:r>
    <w:r w:rsidRPr="00D805CD">
      <w:rPr>
        <w:rStyle w:val="PageNumber"/>
        <w:sz w:val="20"/>
        <w:szCs w:val="20"/>
      </w:rPr>
      <w:t>/</w:t>
    </w:r>
    <w:r w:rsidR="00AC26E8" w:rsidRPr="00D805CD">
      <w:rPr>
        <w:rStyle w:val="PageNumber"/>
        <w:sz w:val="20"/>
        <w:szCs w:val="20"/>
      </w:rPr>
      <w:fldChar w:fldCharType="begin"/>
    </w:r>
    <w:r w:rsidRPr="00D805CD">
      <w:rPr>
        <w:rStyle w:val="PageNumber"/>
        <w:sz w:val="20"/>
        <w:szCs w:val="20"/>
      </w:rPr>
      <w:instrText xml:space="preserve"> NUMPAGES </w:instrText>
    </w:r>
    <w:r w:rsidR="00AC26E8" w:rsidRPr="00D805CD">
      <w:rPr>
        <w:rStyle w:val="PageNumber"/>
        <w:sz w:val="20"/>
        <w:szCs w:val="20"/>
      </w:rPr>
      <w:fldChar w:fldCharType="separate"/>
    </w:r>
    <w:r w:rsidR="004C28D7">
      <w:rPr>
        <w:rStyle w:val="PageNumber"/>
        <w:noProof/>
        <w:sz w:val="20"/>
        <w:szCs w:val="20"/>
      </w:rPr>
      <w:t>121</w:t>
    </w:r>
    <w:r w:rsidR="00AC26E8" w:rsidRPr="00D805CD">
      <w:rPr>
        <w:rStyle w:val="PageNumber"/>
        <w:sz w:val="20"/>
        <w:szCs w:val="20"/>
      </w:rPr>
      <w:fldChar w:fldCharType="end"/>
    </w:r>
  </w:p>
  <w:p w14:paraId="52E3001E" w14:textId="77777777" w:rsidR="00B73CA4" w:rsidRDefault="00B73CA4">
    <w:pPr>
      <w:pStyle w:val="Footer"/>
    </w:pPr>
  </w:p>
  <w:p w14:paraId="69885F1B" w14:textId="77777777" w:rsidR="00B73CA4" w:rsidRDefault="00B73C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7741B" w14:textId="77777777" w:rsidR="00743836" w:rsidRDefault="00743836">
      <w:r>
        <w:separator/>
      </w:r>
    </w:p>
    <w:p w14:paraId="16DDFB57" w14:textId="77777777" w:rsidR="00743836" w:rsidRDefault="00743836"/>
  </w:footnote>
  <w:footnote w:type="continuationSeparator" w:id="0">
    <w:p w14:paraId="619AAD17" w14:textId="77777777" w:rsidR="00743836" w:rsidRDefault="00743836">
      <w:r>
        <w:continuationSeparator/>
      </w:r>
    </w:p>
    <w:p w14:paraId="05EF451E" w14:textId="77777777" w:rsidR="00743836" w:rsidRDefault="007438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9EAF9" w14:textId="77777777" w:rsidR="00B73CA4" w:rsidRPr="00F75C39" w:rsidRDefault="00B73CA4" w:rsidP="00F75C3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5FA7A" w14:textId="77777777" w:rsidR="00B73CA4" w:rsidRDefault="00B73CA4">
    <w:pPr>
      <w:pStyle w:val="Header"/>
    </w:pPr>
    <w:r>
      <w:rPr>
        <w:rFonts w:ascii="Arial" w:hAnsi="Arial" w:cs="Arial"/>
        <w:sz w:val="18"/>
        <w:szCs w:val="18"/>
      </w:rPr>
      <w:t xml:space="preserve">Creating Classroom Collaborations – Appendix:  Resources for Project Learning and Collaboration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04E5E" w14:textId="77777777" w:rsidR="00B73CA4" w:rsidRPr="00B91DAC" w:rsidRDefault="00B73CA4" w:rsidP="002759D6">
    <w:pPr>
      <w:pStyle w:val="Header"/>
      <w:pBdr>
        <w:bottom w:val="single" w:sz="6" w:space="1" w:color="auto"/>
      </w:pBdr>
      <w:tabs>
        <w:tab w:val="clear" w:pos="4320"/>
        <w:tab w:val="clear" w:pos="8640"/>
      </w:tabs>
    </w:pPr>
    <w:r>
      <w:rPr>
        <w:rFonts w:ascii="Arial" w:hAnsi="Arial" w:cs="Arial"/>
        <w:sz w:val="18"/>
        <w:szCs w:val="18"/>
      </w:rPr>
      <w:t>Creating Classroom Collaborations – Setting the Stage:  Introduction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226D4" w14:textId="77777777" w:rsidR="00B73CA4" w:rsidRPr="002759D6" w:rsidRDefault="00B73CA4" w:rsidP="002759D6">
    <w:pPr>
      <w:pStyle w:val="Header"/>
      <w:pBdr>
        <w:bottom w:val="single" w:sz="6" w:space="1" w:color="auto"/>
      </w:pBdr>
      <w:tabs>
        <w:tab w:val="clear" w:pos="4320"/>
        <w:tab w:val="clear" w:pos="8640"/>
      </w:tabs>
    </w:pPr>
    <w:r>
      <w:rPr>
        <w:rFonts w:ascii="Arial" w:hAnsi="Arial" w:cs="Arial"/>
        <w:sz w:val="18"/>
        <w:szCs w:val="18"/>
      </w:rPr>
      <w:t>Creating Classroom Collaborations – Unit 1 Collaboration for Content Development and Writing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41BE4" w14:textId="77777777" w:rsidR="00B73CA4" w:rsidRPr="002759D6" w:rsidRDefault="00B73CA4" w:rsidP="002759D6">
    <w:pPr>
      <w:pStyle w:val="Header"/>
      <w:pBdr>
        <w:bottom w:val="single" w:sz="6" w:space="1" w:color="auto"/>
      </w:pBdr>
      <w:tabs>
        <w:tab w:val="clear" w:pos="4320"/>
        <w:tab w:val="clear" w:pos="8640"/>
      </w:tabs>
    </w:pPr>
    <w:r>
      <w:rPr>
        <w:rFonts w:ascii="Arial" w:hAnsi="Arial" w:cs="Arial"/>
        <w:sz w:val="18"/>
        <w:szCs w:val="18"/>
      </w:rPr>
      <w:t>Creating Classroom Collaborations - Unit 1 Collaboration for Content Development and Writing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083D" w14:textId="77777777" w:rsidR="00B73CA4" w:rsidRPr="002759D6" w:rsidRDefault="00B73CA4" w:rsidP="002759D6">
    <w:pPr>
      <w:pStyle w:val="Header"/>
      <w:pBdr>
        <w:bottom w:val="single" w:sz="6" w:space="1" w:color="auto"/>
      </w:pBdr>
      <w:tabs>
        <w:tab w:val="clear" w:pos="4320"/>
        <w:tab w:val="clear" w:pos="8640"/>
      </w:tabs>
    </w:pPr>
    <w:r>
      <w:rPr>
        <w:rFonts w:ascii="Arial" w:hAnsi="Arial" w:cs="Arial"/>
        <w:sz w:val="18"/>
        <w:szCs w:val="18"/>
      </w:rPr>
      <w:t>Creating Classroom Collaborations – Unit 2 Collaboration across the Content Areas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E0FF9" w14:textId="77777777" w:rsidR="00B73CA4" w:rsidRDefault="00B73CA4">
    <w:pPr>
      <w:pStyle w:val="Header"/>
    </w:pPr>
    <w:r>
      <w:rPr>
        <w:rFonts w:ascii="Arial" w:hAnsi="Arial" w:cs="Arial"/>
        <w:sz w:val="18"/>
        <w:szCs w:val="18"/>
      </w:rPr>
      <w:t xml:space="preserve">Creating Classroom Collaborations - </w:t>
    </w:r>
    <w:proofErr w:type="gramStart"/>
    <w:r>
      <w:rPr>
        <w:rFonts w:ascii="Arial" w:hAnsi="Arial" w:cs="Arial"/>
        <w:sz w:val="18"/>
        <w:szCs w:val="18"/>
      </w:rPr>
      <w:t>Unit  2</w:t>
    </w:r>
    <w:proofErr w:type="gramEnd"/>
    <w:r>
      <w:rPr>
        <w:rFonts w:ascii="Arial" w:hAnsi="Arial" w:cs="Arial"/>
        <w:sz w:val="18"/>
        <w:szCs w:val="18"/>
      </w:rPr>
      <w:t xml:space="preserve"> Collaboration across the Content Areas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95C3A" w14:textId="77777777" w:rsidR="00B73CA4" w:rsidRDefault="00B73CA4">
    <w:pPr>
      <w:pStyle w:val="Header"/>
    </w:pPr>
    <w:r>
      <w:rPr>
        <w:rFonts w:ascii="Arial" w:hAnsi="Arial" w:cs="Arial"/>
        <w:sz w:val="18"/>
        <w:szCs w:val="18"/>
      </w:rPr>
      <w:t xml:space="preserve">Creating Classroom Collaborations - </w:t>
    </w:r>
    <w:proofErr w:type="gramStart"/>
    <w:r>
      <w:rPr>
        <w:rFonts w:ascii="Arial" w:hAnsi="Arial" w:cs="Arial"/>
        <w:sz w:val="18"/>
        <w:szCs w:val="18"/>
      </w:rPr>
      <w:t>Unit  3</w:t>
    </w:r>
    <w:proofErr w:type="gramEnd"/>
    <w:r>
      <w:rPr>
        <w:rFonts w:ascii="Arial" w:hAnsi="Arial" w:cs="Arial"/>
        <w:sz w:val="18"/>
        <w:szCs w:val="18"/>
      </w:rPr>
      <w:t xml:space="preserve"> Collaboration on Presentations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09CF5" w14:textId="77777777" w:rsidR="00B73CA4" w:rsidRDefault="00B73CA4">
    <w:pPr>
      <w:pStyle w:val="Header"/>
    </w:pPr>
    <w:r>
      <w:rPr>
        <w:rFonts w:ascii="Arial" w:hAnsi="Arial" w:cs="Arial"/>
        <w:sz w:val="18"/>
        <w:szCs w:val="18"/>
      </w:rPr>
      <w:t xml:space="preserve">Creating Classroom Collaborations - </w:t>
    </w:r>
    <w:proofErr w:type="gramStart"/>
    <w:r>
      <w:rPr>
        <w:rFonts w:ascii="Arial" w:hAnsi="Arial" w:cs="Arial"/>
        <w:sz w:val="18"/>
        <w:szCs w:val="18"/>
      </w:rPr>
      <w:t>Unit  4</w:t>
    </w:r>
    <w:proofErr w:type="gramEnd"/>
    <w:r>
      <w:rPr>
        <w:rFonts w:ascii="Arial" w:hAnsi="Arial" w:cs="Arial"/>
        <w:sz w:val="18"/>
        <w:szCs w:val="18"/>
      </w:rPr>
      <w:t xml:space="preserve">  21</w:t>
    </w:r>
    <w:r w:rsidRPr="00E0134E">
      <w:rPr>
        <w:rFonts w:ascii="Arial" w:hAnsi="Arial" w:cs="Arial"/>
        <w:sz w:val="18"/>
        <w:szCs w:val="18"/>
        <w:vertAlign w:val="superscript"/>
      </w:rPr>
      <w:t>st</w:t>
    </w:r>
    <w:r>
      <w:rPr>
        <w:rFonts w:ascii="Arial" w:hAnsi="Arial" w:cs="Arial"/>
        <w:sz w:val="18"/>
        <w:szCs w:val="18"/>
      </w:rPr>
      <w:t xml:space="preserve"> Century Tools to Aid Collaboration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D342E" w14:textId="77777777" w:rsidR="00B73CA4" w:rsidRDefault="00B73CA4">
    <w:pPr>
      <w:pStyle w:val="Header"/>
    </w:pPr>
    <w:r>
      <w:rPr>
        <w:rFonts w:ascii="Arial" w:hAnsi="Arial" w:cs="Arial"/>
        <w:sz w:val="18"/>
        <w:szCs w:val="18"/>
      </w:rPr>
      <w:t xml:space="preserve">Creating Classroom Collaborations - </w:t>
    </w:r>
    <w:proofErr w:type="gramStart"/>
    <w:r>
      <w:rPr>
        <w:rFonts w:ascii="Arial" w:hAnsi="Arial" w:cs="Arial"/>
        <w:sz w:val="18"/>
        <w:szCs w:val="18"/>
      </w:rPr>
      <w:t>Unit  5</w:t>
    </w:r>
    <w:proofErr w:type="gramEnd"/>
    <w:r>
      <w:rPr>
        <w:rFonts w:ascii="Arial" w:hAnsi="Arial" w:cs="Arial"/>
        <w:sz w:val="18"/>
        <w:szCs w:val="18"/>
      </w:rPr>
      <w:t xml:space="preserve">  Tying It All Together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1EDF3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EE6D10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09497C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7A022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66F642B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3061C0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936A58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B74554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9"/>
    <w:multiLevelType w:val="singleLevel"/>
    <w:tmpl w:val="9850A67C"/>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8C3C3A"/>
    <w:multiLevelType w:val="hybridMultilevel"/>
    <w:tmpl w:val="3730A682"/>
    <w:lvl w:ilvl="0" w:tplc="DFE4CE2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
    <w:nsid w:val="01B52B6D"/>
    <w:multiLevelType w:val="hybridMultilevel"/>
    <w:tmpl w:val="2F3A0F66"/>
    <w:lvl w:ilvl="0" w:tplc="674E7B5E">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1">
    <w:nsid w:val="01C05B58"/>
    <w:multiLevelType w:val="hybridMultilevel"/>
    <w:tmpl w:val="4BA8D8C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
    <w:nsid w:val="02412E92"/>
    <w:multiLevelType w:val="hybridMultilevel"/>
    <w:tmpl w:val="A106F7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27622E5"/>
    <w:multiLevelType w:val="hybridMultilevel"/>
    <w:tmpl w:val="AB322236"/>
    <w:lvl w:ilvl="0" w:tplc="26F87D7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2827A5"/>
    <w:multiLevelType w:val="hybridMultilevel"/>
    <w:tmpl w:val="59D0D388"/>
    <w:lvl w:ilvl="0" w:tplc="04090001">
      <w:start w:val="1"/>
      <w:numFmt w:val="bullet"/>
      <w:lvlText w:val=""/>
      <w:lvlJc w:val="left"/>
      <w:pPr>
        <w:ind w:left="1515" w:hanging="360"/>
      </w:pPr>
      <w:rPr>
        <w:rFonts w:ascii="Symbol" w:hAnsi="Symbol"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4421744"/>
    <w:multiLevelType w:val="hybridMultilevel"/>
    <w:tmpl w:val="2DCC6724"/>
    <w:lvl w:ilvl="0" w:tplc="C6EE297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6">
    <w:nsid w:val="049F05AA"/>
    <w:multiLevelType w:val="hybridMultilevel"/>
    <w:tmpl w:val="EF124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063A1768"/>
    <w:multiLevelType w:val="hybridMultilevel"/>
    <w:tmpl w:val="5F128FAA"/>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8">
    <w:nsid w:val="06A47138"/>
    <w:multiLevelType w:val="hybridMultilevel"/>
    <w:tmpl w:val="915CE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71E4234"/>
    <w:multiLevelType w:val="hybridMultilevel"/>
    <w:tmpl w:val="D2FEE6BC"/>
    <w:lvl w:ilvl="0" w:tplc="9CDC0AC6">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0">
    <w:nsid w:val="07C5529F"/>
    <w:multiLevelType w:val="hybridMultilevel"/>
    <w:tmpl w:val="C0ACF7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8642799"/>
    <w:multiLevelType w:val="hybridMultilevel"/>
    <w:tmpl w:val="7C7E95B2"/>
    <w:lvl w:ilvl="0" w:tplc="FC90C192">
      <w:start w:val="1"/>
      <w:numFmt w:val="decimal"/>
      <w:lvlText w:val="%1."/>
      <w:lvlJc w:val="left"/>
      <w:pPr>
        <w:ind w:left="594" w:hanging="360"/>
      </w:pPr>
      <w:rPr>
        <w:rFonts w:hint="default"/>
      </w:rPr>
    </w:lvl>
    <w:lvl w:ilvl="1" w:tplc="04090019" w:tentative="1">
      <w:start w:val="1"/>
      <w:numFmt w:val="lowerLetter"/>
      <w:lvlText w:val="%2."/>
      <w:lvlJc w:val="left"/>
      <w:pPr>
        <w:ind w:left="1314" w:hanging="360"/>
      </w:pPr>
    </w:lvl>
    <w:lvl w:ilvl="2" w:tplc="0409001B" w:tentative="1">
      <w:start w:val="1"/>
      <w:numFmt w:val="lowerRoman"/>
      <w:lvlText w:val="%3."/>
      <w:lvlJc w:val="right"/>
      <w:pPr>
        <w:ind w:left="2034" w:hanging="180"/>
      </w:pPr>
    </w:lvl>
    <w:lvl w:ilvl="3" w:tplc="0409000F" w:tentative="1">
      <w:start w:val="1"/>
      <w:numFmt w:val="decimal"/>
      <w:lvlText w:val="%4."/>
      <w:lvlJc w:val="left"/>
      <w:pPr>
        <w:ind w:left="2754" w:hanging="360"/>
      </w:pPr>
    </w:lvl>
    <w:lvl w:ilvl="4" w:tplc="04090019" w:tentative="1">
      <w:start w:val="1"/>
      <w:numFmt w:val="lowerLetter"/>
      <w:lvlText w:val="%5."/>
      <w:lvlJc w:val="left"/>
      <w:pPr>
        <w:ind w:left="3474" w:hanging="360"/>
      </w:pPr>
    </w:lvl>
    <w:lvl w:ilvl="5" w:tplc="0409001B" w:tentative="1">
      <w:start w:val="1"/>
      <w:numFmt w:val="lowerRoman"/>
      <w:lvlText w:val="%6."/>
      <w:lvlJc w:val="right"/>
      <w:pPr>
        <w:ind w:left="4194" w:hanging="180"/>
      </w:pPr>
    </w:lvl>
    <w:lvl w:ilvl="6" w:tplc="0409000F" w:tentative="1">
      <w:start w:val="1"/>
      <w:numFmt w:val="decimal"/>
      <w:lvlText w:val="%7."/>
      <w:lvlJc w:val="left"/>
      <w:pPr>
        <w:ind w:left="4914" w:hanging="360"/>
      </w:pPr>
    </w:lvl>
    <w:lvl w:ilvl="7" w:tplc="04090019" w:tentative="1">
      <w:start w:val="1"/>
      <w:numFmt w:val="lowerLetter"/>
      <w:lvlText w:val="%8."/>
      <w:lvlJc w:val="left"/>
      <w:pPr>
        <w:ind w:left="5634" w:hanging="360"/>
      </w:pPr>
    </w:lvl>
    <w:lvl w:ilvl="8" w:tplc="0409001B" w:tentative="1">
      <w:start w:val="1"/>
      <w:numFmt w:val="lowerRoman"/>
      <w:lvlText w:val="%9."/>
      <w:lvlJc w:val="right"/>
      <w:pPr>
        <w:ind w:left="6354" w:hanging="180"/>
      </w:pPr>
    </w:lvl>
  </w:abstractNum>
  <w:abstractNum w:abstractNumId="22">
    <w:nsid w:val="08A97AC4"/>
    <w:multiLevelType w:val="hybridMultilevel"/>
    <w:tmpl w:val="F41A4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9B50A22"/>
    <w:multiLevelType w:val="hybridMultilevel"/>
    <w:tmpl w:val="C308B5DA"/>
    <w:lvl w:ilvl="0" w:tplc="04090001">
      <w:start w:val="1"/>
      <w:numFmt w:val="bullet"/>
      <w:lvlText w:val=""/>
      <w:lvlJc w:val="left"/>
      <w:pPr>
        <w:ind w:left="2070" w:hanging="360"/>
      </w:pPr>
      <w:rPr>
        <w:rFonts w:ascii="Symbol" w:hAnsi="Symbol" w:hint="default"/>
      </w:rPr>
    </w:lvl>
    <w:lvl w:ilvl="1" w:tplc="04090001">
      <w:start w:val="1"/>
      <w:numFmt w:val="bullet"/>
      <w:lvlText w:val=""/>
      <w:lvlJc w:val="left"/>
      <w:pPr>
        <w:ind w:left="2790" w:hanging="360"/>
      </w:pPr>
      <w:rPr>
        <w:rFonts w:ascii="Symbol" w:hAnsi="Symbol" w:hint="default"/>
      </w:r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4">
    <w:nsid w:val="0BA84EF1"/>
    <w:multiLevelType w:val="hybridMultilevel"/>
    <w:tmpl w:val="5254B0B6"/>
    <w:lvl w:ilvl="0" w:tplc="F76478D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8C1391"/>
    <w:multiLevelType w:val="hybridMultilevel"/>
    <w:tmpl w:val="B7CE0F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0D0955D9"/>
    <w:multiLevelType w:val="hybridMultilevel"/>
    <w:tmpl w:val="6D105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0DD568CD"/>
    <w:multiLevelType w:val="hybridMultilevel"/>
    <w:tmpl w:val="838882FC"/>
    <w:lvl w:ilvl="0" w:tplc="BAA6001C">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8">
    <w:nsid w:val="0EBC662C"/>
    <w:multiLevelType w:val="hybridMultilevel"/>
    <w:tmpl w:val="4F76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F752798"/>
    <w:multiLevelType w:val="hybridMultilevel"/>
    <w:tmpl w:val="4202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41C2C85"/>
    <w:multiLevelType w:val="hybridMultilevel"/>
    <w:tmpl w:val="767AB06E"/>
    <w:lvl w:ilvl="0" w:tplc="17E4FBF2">
      <w:start w:val="1"/>
      <w:numFmt w:val="decimal"/>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1">
    <w:nsid w:val="14623316"/>
    <w:multiLevelType w:val="hybridMultilevel"/>
    <w:tmpl w:val="14D6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6434B82"/>
    <w:multiLevelType w:val="hybridMultilevel"/>
    <w:tmpl w:val="EEC0C6C2"/>
    <w:lvl w:ilvl="0" w:tplc="DFCEA0CA">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9114C65"/>
    <w:multiLevelType w:val="hybridMultilevel"/>
    <w:tmpl w:val="6F30EE7A"/>
    <w:lvl w:ilvl="0" w:tplc="A656D85A">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4">
    <w:nsid w:val="1AE9155E"/>
    <w:multiLevelType w:val="hybridMultilevel"/>
    <w:tmpl w:val="FB18920A"/>
    <w:lvl w:ilvl="0" w:tplc="4DDEC3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B757F06"/>
    <w:multiLevelType w:val="multilevel"/>
    <w:tmpl w:val="601A25DE"/>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1D8D6F10"/>
    <w:multiLevelType w:val="hybridMultilevel"/>
    <w:tmpl w:val="5ECAC3FC"/>
    <w:lvl w:ilvl="0" w:tplc="E6BEB10A">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7">
    <w:nsid w:val="1EA25F0C"/>
    <w:multiLevelType w:val="hybridMultilevel"/>
    <w:tmpl w:val="BB3A51BE"/>
    <w:lvl w:ilvl="0" w:tplc="93B617D6">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8">
    <w:nsid w:val="1F536BA9"/>
    <w:multiLevelType w:val="hybridMultilevel"/>
    <w:tmpl w:val="FF529E54"/>
    <w:lvl w:ilvl="0" w:tplc="AFF28544">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9">
    <w:nsid w:val="1F5E0CED"/>
    <w:multiLevelType w:val="hybridMultilevel"/>
    <w:tmpl w:val="D15C3972"/>
    <w:lvl w:ilvl="0" w:tplc="48D8E124">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0">
    <w:nsid w:val="202E30D8"/>
    <w:multiLevelType w:val="hybridMultilevel"/>
    <w:tmpl w:val="C9B24F26"/>
    <w:lvl w:ilvl="0" w:tplc="B7EA3DF2">
      <w:start w:val="1"/>
      <w:numFmt w:val="decimal"/>
      <w:pStyle w:val="TestYourKnowledgestep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D34BEC"/>
    <w:multiLevelType w:val="hybridMultilevel"/>
    <w:tmpl w:val="5B9030A0"/>
    <w:lvl w:ilvl="0" w:tplc="500C5506">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2">
    <w:nsid w:val="24B61053"/>
    <w:multiLevelType w:val="hybridMultilevel"/>
    <w:tmpl w:val="5DFCEE06"/>
    <w:lvl w:ilvl="0" w:tplc="B36840B2">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3">
    <w:nsid w:val="26A376CE"/>
    <w:multiLevelType w:val="hybridMultilevel"/>
    <w:tmpl w:val="18864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AAA7FF8"/>
    <w:multiLevelType w:val="hybridMultilevel"/>
    <w:tmpl w:val="A31AA9D6"/>
    <w:lvl w:ilvl="0" w:tplc="21145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5402F3"/>
    <w:multiLevelType w:val="hybridMultilevel"/>
    <w:tmpl w:val="AA562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BA9379B"/>
    <w:multiLevelType w:val="hybridMultilevel"/>
    <w:tmpl w:val="CD4444EE"/>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47">
    <w:nsid w:val="30E32329"/>
    <w:multiLevelType w:val="hybridMultilevel"/>
    <w:tmpl w:val="20B2AE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1B82570"/>
    <w:multiLevelType w:val="hybridMultilevel"/>
    <w:tmpl w:val="5E6E28FE"/>
    <w:lvl w:ilvl="0" w:tplc="84866704">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9">
    <w:nsid w:val="31F423C3"/>
    <w:multiLevelType w:val="hybridMultilevel"/>
    <w:tmpl w:val="5100D94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50">
    <w:nsid w:val="32ED6BDA"/>
    <w:multiLevelType w:val="hybridMultilevel"/>
    <w:tmpl w:val="D0165476"/>
    <w:lvl w:ilvl="0" w:tplc="DFCEA0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37D71B8"/>
    <w:multiLevelType w:val="hybridMultilevel"/>
    <w:tmpl w:val="DD50D42C"/>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2">
    <w:nsid w:val="33EF1219"/>
    <w:multiLevelType w:val="hybridMultilevel"/>
    <w:tmpl w:val="B91882D6"/>
    <w:lvl w:ilvl="0" w:tplc="527E1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3F15D66"/>
    <w:multiLevelType w:val="hybridMultilevel"/>
    <w:tmpl w:val="98B4C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75D1C64"/>
    <w:multiLevelType w:val="hybridMultilevel"/>
    <w:tmpl w:val="F90AB218"/>
    <w:lvl w:ilvl="0" w:tplc="21145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8F018D6"/>
    <w:multiLevelType w:val="hybridMultilevel"/>
    <w:tmpl w:val="2F30CBCA"/>
    <w:lvl w:ilvl="0" w:tplc="AB148830">
      <w:start w:val="1"/>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56">
    <w:nsid w:val="39E12424"/>
    <w:multiLevelType w:val="hybridMultilevel"/>
    <w:tmpl w:val="80ACBDC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7">
    <w:nsid w:val="3B044283"/>
    <w:multiLevelType w:val="hybridMultilevel"/>
    <w:tmpl w:val="F2B46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BAA2EB9"/>
    <w:multiLevelType w:val="hybridMultilevel"/>
    <w:tmpl w:val="8A10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E916DF"/>
    <w:multiLevelType w:val="hybridMultilevel"/>
    <w:tmpl w:val="1F58E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CDB6D38"/>
    <w:multiLevelType w:val="hybridMultilevel"/>
    <w:tmpl w:val="8BFCBA58"/>
    <w:lvl w:ilvl="0" w:tplc="7EAAB82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D7324D7"/>
    <w:multiLevelType w:val="hybridMultilevel"/>
    <w:tmpl w:val="00FADC30"/>
    <w:lvl w:ilvl="0" w:tplc="B04E48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DE65B25"/>
    <w:multiLevelType w:val="hybridMultilevel"/>
    <w:tmpl w:val="7CA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E26018F"/>
    <w:multiLevelType w:val="hybridMultilevel"/>
    <w:tmpl w:val="E11EEFA2"/>
    <w:lvl w:ilvl="0" w:tplc="BA9EBB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E894BE2"/>
    <w:multiLevelType w:val="hybridMultilevel"/>
    <w:tmpl w:val="61A46778"/>
    <w:lvl w:ilvl="0" w:tplc="527E1EF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5">
    <w:nsid w:val="3F5157A7"/>
    <w:multiLevelType w:val="hybridMultilevel"/>
    <w:tmpl w:val="BDCCD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401E70A2"/>
    <w:multiLevelType w:val="hybridMultilevel"/>
    <w:tmpl w:val="1E1C592C"/>
    <w:lvl w:ilvl="0" w:tplc="4DDEC3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05653B8"/>
    <w:multiLevelType w:val="hybridMultilevel"/>
    <w:tmpl w:val="47B08A9C"/>
    <w:lvl w:ilvl="0" w:tplc="527E1EF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8">
    <w:nsid w:val="41412BA4"/>
    <w:multiLevelType w:val="hybridMultilevel"/>
    <w:tmpl w:val="A412DB52"/>
    <w:lvl w:ilvl="0" w:tplc="9F66982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9">
    <w:nsid w:val="41701F33"/>
    <w:multiLevelType w:val="hybridMultilevel"/>
    <w:tmpl w:val="18CC88FE"/>
    <w:lvl w:ilvl="0" w:tplc="A74A4BCA">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0">
    <w:nsid w:val="42E761DA"/>
    <w:multiLevelType w:val="hybridMultilevel"/>
    <w:tmpl w:val="0AD87828"/>
    <w:lvl w:ilvl="0" w:tplc="527E1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3514651"/>
    <w:multiLevelType w:val="hybridMultilevel"/>
    <w:tmpl w:val="A03C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35F5482"/>
    <w:multiLevelType w:val="hybridMultilevel"/>
    <w:tmpl w:val="9760D956"/>
    <w:lvl w:ilvl="0" w:tplc="2EFCCB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5186EEA"/>
    <w:multiLevelType w:val="hybridMultilevel"/>
    <w:tmpl w:val="B246A060"/>
    <w:lvl w:ilvl="0" w:tplc="527E1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60B61C5"/>
    <w:multiLevelType w:val="hybridMultilevel"/>
    <w:tmpl w:val="33105BEA"/>
    <w:lvl w:ilvl="0" w:tplc="DFCEA0CA">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6AE3CB5"/>
    <w:multiLevelType w:val="hybridMultilevel"/>
    <w:tmpl w:val="358A56BE"/>
    <w:lvl w:ilvl="0" w:tplc="7AC8B012">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6">
    <w:nsid w:val="46B0213A"/>
    <w:multiLevelType w:val="hybridMultilevel"/>
    <w:tmpl w:val="B518D79A"/>
    <w:lvl w:ilvl="0" w:tplc="B916F6A4">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7">
    <w:nsid w:val="487F0462"/>
    <w:multiLevelType w:val="hybridMultilevel"/>
    <w:tmpl w:val="0324FA4A"/>
    <w:lvl w:ilvl="0" w:tplc="83503052">
      <w:start w:val="1"/>
      <w:numFmt w:val="decimal"/>
      <w:lvlText w:val="%1."/>
      <w:lvlJc w:val="left"/>
      <w:pPr>
        <w:ind w:left="594" w:hanging="360"/>
      </w:pPr>
      <w:rPr>
        <w:rFonts w:hint="default"/>
      </w:rPr>
    </w:lvl>
    <w:lvl w:ilvl="1" w:tplc="04090019" w:tentative="1">
      <w:start w:val="1"/>
      <w:numFmt w:val="lowerLetter"/>
      <w:lvlText w:val="%2."/>
      <w:lvlJc w:val="left"/>
      <w:pPr>
        <w:ind w:left="1314" w:hanging="360"/>
      </w:pPr>
    </w:lvl>
    <w:lvl w:ilvl="2" w:tplc="0409001B" w:tentative="1">
      <w:start w:val="1"/>
      <w:numFmt w:val="lowerRoman"/>
      <w:lvlText w:val="%3."/>
      <w:lvlJc w:val="right"/>
      <w:pPr>
        <w:ind w:left="2034" w:hanging="180"/>
      </w:pPr>
    </w:lvl>
    <w:lvl w:ilvl="3" w:tplc="0409000F" w:tentative="1">
      <w:start w:val="1"/>
      <w:numFmt w:val="decimal"/>
      <w:lvlText w:val="%4."/>
      <w:lvlJc w:val="left"/>
      <w:pPr>
        <w:ind w:left="2754" w:hanging="360"/>
      </w:pPr>
    </w:lvl>
    <w:lvl w:ilvl="4" w:tplc="04090019" w:tentative="1">
      <w:start w:val="1"/>
      <w:numFmt w:val="lowerLetter"/>
      <w:lvlText w:val="%5."/>
      <w:lvlJc w:val="left"/>
      <w:pPr>
        <w:ind w:left="3474" w:hanging="360"/>
      </w:pPr>
    </w:lvl>
    <w:lvl w:ilvl="5" w:tplc="0409001B" w:tentative="1">
      <w:start w:val="1"/>
      <w:numFmt w:val="lowerRoman"/>
      <w:lvlText w:val="%6."/>
      <w:lvlJc w:val="right"/>
      <w:pPr>
        <w:ind w:left="4194" w:hanging="180"/>
      </w:pPr>
    </w:lvl>
    <w:lvl w:ilvl="6" w:tplc="0409000F" w:tentative="1">
      <w:start w:val="1"/>
      <w:numFmt w:val="decimal"/>
      <w:lvlText w:val="%7."/>
      <w:lvlJc w:val="left"/>
      <w:pPr>
        <w:ind w:left="4914" w:hanging="360"/>
      </w:pPr>
    </w:lvl>
    <w:lvl w:ilvl="7" w:tplc="04090019" w:tentative="1">
      <w:start w:val="1"/>
      <w:numFmt w:val="lowerLetter"/>
      <w:lvlText w:val="%8."/>
      <w:lvlJc w:val="left"/>
      <w:pPr>
        <w:ind w:left="5634" w:hanging="360"/>
      </w:pPr>
    </w:lvl>
    <w:lvl w:ilvl="8" w:tplc="0409001B" w:tentative="1">
      <w:start w:val="1"/>
      <w:numFmt w:val="lowerRoman"/>
      <w:lvlText w:val="%9."/>
      <w:lvlJc w:val="right"/>
      <w:pPr>
        <w:ind w:left="6354" w:hanging="180"/>
      </w:pPr>
    </w:lvl>
  </w:abstractNum>
  <w:abstractNum w:abstractNumId="78">
    <w:nsid w:val="48CD2DC0"/>
    <w:multiLevelType w:val="hybridMultilevel"/>
    <w:tmpl w:val="7076DD52"/>
    <w:lvl w:ilvl="0" w:tplc="CF56C0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92E234C"/>
    <w:multiLevelType w:val="hybridMultilevel"/>
    <w:tmpl w:val="75829430"/>
    <w:lvl w:ilvl="0" w:tplc="D52A2A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A0F78A3"/>
    <w:multiLevelType w:val="hybridMultilevel"/>
    <w:tmpl w:val="4E023686"/>
    <w:lvl w:ilvl="0" w:tplc="527E1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A2A6FA6"/>
    <w:multiLevelType w:val="hybridMultilevel"/>
    <w:tmpl w:val="0B0872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4B91350B"/>
    <w:multiLevelType w:val="hybridMultilevel"/>
    <w:tmpl w:val="634E1BB6"/>
    <w:lvl w:ilvl="0" w:tplc="BA1EBF1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C203B46"/>
    <w:multiLevelType w:val="hybridMultilevel"/>
    <w:tmpl w:val="C4C2CF94"/>
    <w:lvl w:ilvl="0" w:tplc="90AEF29A">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84">
    <w:nsid w:val="4E392F0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nsid w:val="4EA274E9"/>
    <w:multiLevelType w:val="hybridMultilevel"/>
    <w:tmpl w:val="DD8E407E"/>
    <w:lvl w:ilvl="0" w:tplc="EFE6EE62">
      <w:start w:val="1"/>
      <w:numFmt w:val="lowerLetter"/>
      <w:lvlText w:val="%1."/>
      <w:lvlJc w:val="left"/>
      <w:pPr>
        <w:ind w:left="774"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86">
    <w:nsid w:val="4EB947B1"/>
    <w:multiLevelType w:val="hybridMultilevel"/>
    <w:tmpl w:val="085AD77E"/>
    <w:lvl w:ilvl="0" w:tplc="DBF26DE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F967865"/>
    <w:multiLevelType w:val="hybridMultilevel"/>
    <w:tmpl w:val="CAD4D7B2"/>
    <w:lvl w:ilvl="0" w:tplc="DFCEA0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0772A78"/>
    <w:multiLevelType w:val="hybridMultilevel"/>
    <w:tmpl w:val="575CC9BC"/>
    <w:lvl w:ilvl="0" w:tplc="E16A3998">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3147716"/>
    <w:multiLevelType w:val="hybridMultilevel"/>
    <w:tmpl w:val="99F493CA"/>
    <w:lvl w:ilvl="0" w:tplc="2EFCCB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3901482"/>
    <w:multiLevelType w:val="hybridMultilevel"/>
    <w:tmpl w:val="93082B5A"/>
    <w:lvl w:ilvl="0" w:tplc="527E1EF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1">
    <w:nsid w:val="56A71355"/>
    <w:multiLevelType w:val="hybridMultilevel"/>
    <w:tmpl w:val="9118E6FE"/>
    <w:lvl w:ilvl="0" w:tplc="12A0DBFA">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2">
    <w:nsid w:val="59AF678F"/>
    <w:multiLevelType w:val="hybridMultilevel"/>
    <w:tmpl w:val="3268353C"/>
    <w:lvl w:ilvl="0" w:tplc="9282EA9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3">
    <w:nsid w:val="59E43E91"/>
    <w:multiLevelType w:val="hybridMultilevel"/>
    <w:tmpl w:val="065C5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BA514C1"/>
    <w:multiLevelType w:val="hybridMultilevel"/>
    <w:tmpl w:val="B3A68ACC"/>
    <w:lvl w:ilvl="0" w:tplc="54C8FB6A">
      <w:start w:val="1"/>
      <w:numFmt w:val="decimal"/>
      <w:lvlText w:val="%1."/>
      <w:lvlJc w:val="left"/>
      <w:pPr>
        <w:ind w:left="2070" w:hanging="360"/>
      </w:pPr>
      <w:rPr>
        <w:rFonts w:hint="default"/>
      </w:rPr>
    </w:lvl>
    <w:lvl w:ilvl="1" w:tplc="04090001">
      <w:start w:val="1"/>
      <w:numFmt w:val="bullet"/>
      <w:lvlText w:val=""/>
      <w:lvlJc w:val="left"/>
      <w:pPr>
        <w:ind w:left="2790" w:hanging="360"/>
      </w:pPr>
      <w:rPr>
        <w:rFonts w:ascii="Symbol" w:hAnsi="Symbol" w:hint="default"/>
      </w:r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5">
    <w:nsid w:val="5C1E3A78"/>
    <w:multiLevelType w:val="hybridMultilevel"/>
    <w:tmpl w:val="759EAA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5ED01852"/>
    <w:multiLevelType w:val="hybridMultilevel"/>
    <w:tmpl w:val="8C4CD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F2A284D"/>
    <w:multiLevelType w:val="hybridMultilevel"/>
    <w:tmpl w:val="B6A21DDC"/>
    <w:lvl w:ilvl="0" w:tplc="F5020D12">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8">
    <w:nsid w:val="6623188E"/>
    <w:multiLevelType w:val="hybridMultilevel"/>
    <w:tmpl w:val="519E7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66A33EE4"/>
    <w:multiLevelType w:val="hybridMultilevel"/>
    <w:tmpl w:val="D526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6B62737"/>
    <w:multiLevelType w:val="hybridMultilevel"/>
    <w:tmpl w:val="4380DDBA"/>
    <w:lvl w:ilvl="0" w:tplc="CF1028D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7270AA9"/>
    <w:multiLevelType w:val="hybridMultilevel"/>
    <w:tmpl w:val="B26680EC"/>
    <w:lvl w:ilvl="0" w:tplc="527E1EF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2">
    <w:nsid w:val="68414ECC"/>
    <w:multiLevelType w:val="hybridMultilevel"/>
    <w:tmpl w:val="12EAF9B8"/>
    <w:lvl w:ilvl="0" w:tplc="527E1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A1167CA"/>
    <w:multiLevelType w:val="hybridMultilevel"/>
    <w:tmpl w:val="0ED2C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6B142B40"/>
    <w:multiLevelType w:val="hybridMultilevel"/>
    <w:tmpl w:val="CEB8189A"/>
    <w:lvl w:ilvl="0" w:tplc="D9508960">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B6D0DC4"/>
    <w:multiLevelType w:val="hybridMultilevel"/>
    <w:tmpl w:val="CBECD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6D981F6C"/>
    <w:multiLevelType w:val="hybridMultilevel"/>
    <w:tmpl w:val="7E68C162"/>
    <w:lvl w:ilvl="0" w:tplc="00700D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5F4CEA"/>
    <w:multiLevelType w:val="hybridMultilevel"/>
    <w:tmpl w:val="0F8CE40E"/>
    <w:lvl w:ilvl="0" w:tplc="62CEF1DC">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8">
    <w:nsid w:val="704F50E3"/>
    <w:multiLevelType w:val="hybridMultilevel"/>
    <w:tmpl w:val="A43E551E"/>
    <w:lvl w:ilvl="0" w:tplc="527E1EF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9">
    <w:nsid w:val="705C4C48"/>
    <w:multiLevelType w:val="hybridMultilevel"/>
    <w:tmpl w:val="6C7C3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17F6BC9"/>
    <w:multiLevelType w:val="multilevel"/>
    <w:tmpl w:val="9C74A584"/>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1">
    <w:nsid w:val="719C3FB4"/>
    <w:multiLevelType w:val="hybridMultilevel"/>
    <w:tmpl w:val="3EA23C82"/>
    <w:lvl w:ilvl="0" w:tplc="5F62A1F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12">
    <w:nsid w:val="726A0E64"/>
    <w:multiLevelType w:val="hybridMultilevel"/>
    <w:tmpl w:val="8A8ED2F6"/>
    <w:lvl w:ilvl="0" w:tplc="527E1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2945FBD"/>
    <w:multiLevelType w:val="hybridMultilevel"/>
    <w:tmpl w:val="9210E256"/>
    <w:lvl w:ilvl="0" w:tplc="A61E3722">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14">
    <w:nsid w:val="742E4FB5"/>
    <w:multiLevelType w:val="hybridMultilevel"/>
    <w:tmpl w:val="2B1E974C"/>
    <w:lvl w:ilvl="0" w:tplc="2EFCCB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43F56C9"/>
    <w:multiLevelType w:val="hybridMultilevel"/>
    <w:tmpl w:val="DE9826C8"/>
    <w:lvl w:ilvl="0" w:tplc="527E1EF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16">
    <w:nsid w:val="746C16EA"/>
    <w:multiLevelType w:val="hybridMultilevel"/>
    <w:tmpl w:val="64768626"/>
    <w:lvl w:ilvl="0" w:tplc="1CF424B4">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17">
    <w:nsid w:val="75A34B8E"/>
    <w:multiLevelType w:val="hybridMultilevel"/>
    <w:tmpl w:val="108AE270"/>
    <w:lvl w:ilvl="0" w:tplc="527E1EF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18">
    <w:nsid w:val="75BB5A98"/>
    <w:multiLevelType w:val="hybridMultilevel"/>
    <w:tmpl w:val="45960C2C"/>
    <w:lvl w:ilvl="0" w:tplc="591AAE96">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19">
    <w:nsid w:val="76E163DD"/>
    <w:multiLevelType w:val="hybridMultilevel"/>
    <w:tmpl w:val="C374CF4C"/>
    <w:lvl w:ilvl="0" w:tplc="B97C4A6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6E33767"/>
    <w:multiLevelType w:val="hybridMultilevel"/>
    <w:tmpl w:val="FE7A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75D0A69"/>
    <w:multiLevelType w:val="hybridMultilevel"/>
    <w:tmpl w:val="3B3249C6"/>
    <w:lvl w:ilvl="0" w:tplc="5DDAF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77AA00B6"/>
    <w:multiLevelType w:val="hybridMultilevel"/>
    <w:tmpl w:val="D53CE796"/>
    <w:lvl w:ilvl="0" w:tplc="527E1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85B0AAD"/>
    <w:multiLevelType w:val="hybridMultilevel"/>
    <w:tmpl w:val="322A0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97F4E19"/>
    <w:multiLevelType w:val="hybridMultilevel"/>
    <w:tmpl w:val="B1A6AFE8"/>
    <w:lvl w:ilvl="0" w:tplc="0B10E41C">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25">
    <w:nsid w:val="7BAC4997"/>
    <w:multiLevelType w:val="hybridMultilevel"/>
    <w:tmpl w:val="E2E8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BD85296"/>
    <w:multiLevelType w:val="hybridMultilevel"/>
    <w:tmpl w:val="E962DDD4"/>
    <w:lvl w:ilvl="0" w:tplc="A6B27828">
      <w:start w:val="1"/>
      <w:numFmt w:val="bullet"/>
      <w:pStyle w:val="CurriculumConnectionsIdeas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C0226CF"/>
    <w:multiLevelType w:val="hybridMultilevel"/>
    <w:tmpl w:val="2CFAC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CA81BC9"/>
    <w:multiLevelType w:val="hybridMultilevel"/>
    <w:tmpl w:val="667AC3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7CC619E8"/>
    <w:multiLevelType w:val="hybridMultilevel"/>
    <w:tmpl w:val="DA3A8934"/>
    <w:lvl w:ilvl="0" w:tplc="21145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DD93BB9"/>
    <w:multiLevelType w:val="hybridMultilevel"/>
    <w:tmpl w:val="EB7458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EBE2201"/>
    <w:multiLevelType w:val="hybridMultilevel"/>
    <w:tmpl w:val="32DA2BCA"/>
    <w:lvl w:ilvl="0" w:tplc="88A6BB8A">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num w:numId="1">
    <w:abstractNumId w:val="110"/>
  </w:num>
  <w:num w:numId="2">
    <w:abstractNumId w:val="84"/>
  </w:num>
  <w:num w:numId="3">
    <w:abstractNumId w:val="35"/>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59"/>
  </w:num>
  <w:num w:numId="14">
    <w:abstractNumId w:val="22"/>
  </w:num>
  <w:num w:numId="15">
    <w:abstractNumId w:val="49"/>
  </w:num>
  <w:num w:numId="16">
    <w:abstractNumId w:val="43"/>
  </w:num>
  <w:num w:numId="17">
    <w:abstractNumId w:val="106"/>
  </w:num>
  <w:num w:numId="18">
    <w:abstractNumId w:val="87"/>
  </w:num>
  <w:num w:numId="19">
    <w:abstractNumId w:val="114"/>
  </w:num>
  <w:num w:numId="20">
    <w:abstractNumId w:val="89"/>
  </w:num>
  <w:num w:numId="21">
    <w:abstractNumId w:val="50"/>
  </w:num>
  <w:num w:numId="22">
    <w:abstractNumId w:val="72"/>
  </w:num>
  <w:num w:numId="23">
    <w:abstractNumId w:val="79"/>
  </w:num>
  <w:num w:numId="24">
    <w:abstractNumId w:val="88"/>
  </w:num>
  <w:num w:numId="25">
    <w:abstractNumId w:val="32"/>
  </w:num>
  <w:num w:numId="26">
    <w:abstractNumId w:val="74"/>
  </w:num>
  <w:num w:numId="27">
    <w:abstractNumId w:val="62"/>
  </w:num>
  <w:num w:numId="28">
    <w:abstractNumId w:val="29"/>
  </w:num>
  <w:num w:numId="29">
    <w:abstractNumId w:val="126"/>
  </w:num>
  <w:num w:numId="30">
    <w:abstractNumId w:val="93"/>
  </w:num>
  <w:num w:numId="31">
    <w:abstractNumId w:val="105"/>
  </w:num>
  <w:num w:numId="32">
    <w:abstractNumId w:val="14"/>
  </w:num>
  <w:num w:numId="33">
    <w:abstractNumId w:val="25"/>
  </w:num>
  <w:num w:numId="34">
    <w:abstractNumId w:val="103"/>
  </w:num>
  <w:num w:numId="35">
    <w:abstractNumId w:val="98"/>
  </w:num>
  <w:num w:numId="36">
    <w:abstractNumId w:val="109"/>
  </w:num>
  <w:num w:numId="37">
    <w:abstractNumId w:val="57"/>
  </w:num>
  <w:num w:numId="38">
    <w:abstractNumId w:val="55"/>
  </w:num>
  <w:num w:numId="39">
    <w:abstractNumId w:val="11"/>
  </w:num>
  <w:num w:numId="40">
    <w:abstractNumId w:val="54"/>
  </w:num>
  <w:num w:numId="41">
    <w:abstractNumId w:val="44"/>
  </w:num>
  <w:num w:numId="42">
    <w:abstractNumId w:val="129"/>
  </w:num>
  <w:num w:numId="43">
    <w:abstractNumId w:val="66"/>
  </w:num>
  <w:num w:numId="44">
    <w:abstractNumId w:val="34"/>
  </w:num>
  <w:num w:numId="45">
    <w:abstractNumId w:val="58"/>
  </w:num>
  <w:num w:numId="46">
    <w:abstractNumId w:val="96"/>
  </w:num>
  <w:num w:numId="47">
    <w:abstractNumId w:val="16"/>
  </w:num>
  <w:num w:numId="48">
    <w:abstractNumId w:val="128"/>
  </w:num>
  <w:num w:numId="49">
    <w:abstractNumId w:val="104"/>
  </w:num>
  <w:num w:numId="50">
    <w:abstractNumId w:val="28"/>
  </w:num>
  <w:num w:numId="51">
    <w:abstractNumId w:val="20"/>
  </w:num>
  <w:num w:numId="52">
    <w:abstractNumId w:val="95"/>
  </w:num>
  <w:num w:numId="53">
    <w:abstractNumId w:val="65"/>
  </w:num>
  <w:num w:numId="54">
    <w:abstractNumId w:val="81"/>
  </w:num>
  <w:num w:numId="55">
    <w:abstractNumId w:val="94"/>
  </w:num>
  <w:num w:numId="56">
    <w:abstractNumId w:val="71"/>
  </w:num>
  <w:num w:numId="57">
    <w:abstractNumId w:val="12"/>
  </w:num>
  <w:num w:numId="58">
    <w:abstractNumId w:val="94"/>
    <w:lvlOverride w:ilvl="0">
      <w:startOverride w:val="1"/>
    </w:lvlOverride>
  </w:num>
  <w:num w:numId="59">
    <w:abstractNumId w:val="23"/>
  </w:num>
  <w:num w:numId="60">
    <w:abstractNumId w:val="94"/>
    <w:lvlOverride w:ilvl="0">
      <w:startOverride w:val="1"/>
    </w:lvlOverride>
  </w:num>
  <w:num w:numId="61">
    <w:abstractNumId w:val="94"/>
    <w:lvlOverride w:ilvl="0">
      <w:startOverride w:val="1"/>
    </w:lvlOverride>
  </w:num>
  <w:num w:numId="62">
    <w:abstractNumId w:val="94"/>
    <w:lvlOverride w:ilvl="0">
      <w:startOverride w:val="1"/>
    </w:lvlOverride>
  </w:num>
  <w:num w:numId="63">
    <w:abstractNumId w:val="118"/>
  </w:num>
  <w:num w:numId="64">
    <w:abstractNumId w:val="67"/>
  </w:num>
  <w:num w:numId="65">
    <w:abstractNumId w:val="51"/>
  </w:num>
  <w:num w:numId="66">
    <w:abstractNumId w:val="115"/>
  </w:num>
  <w:num w:numId="67">
    <w:abstractNumId w:val="90"/>
  </w:num>
  <w:num w:numId="68">
    <w:abstractNumId w:val="101"/>
  </w:num>
  <w:num w:numId="69">
    <w:abstractNumId w:val="64"/>
  </w:num>
  <w:num w:numId="70">
    <w:abstractNumId w:val="108"/>
  </w:num>
  <w:num w:numId="71">
    <w:abstractNumId w:val="117"/>
  </w:num>
  <w:num w:numId="72">
    <w:abstractNumId w:val="26"/>
  </w:num>
  <w:num w:numId="73">
    <w:abstractNumId w:val="85"/>
  </w:num>
  <w:num w:numId="74">
    <w:abstractNumId w:val="61"/>
  </w:num>
  <w:num w:numId="75">
    <w:abstractNumId w:val="47"/>
  </w:num>
  <w:num w:numId="76">
    <w:abstractNumId w:val="120"/>
  </w:num>
  <w:num w:numId="77">
    <w:abstractNumId w:val="127"/>
  </w:num>
  <w:num w:numId="78">
    <w:abstractNumId w:val="53"/>
  </w:num>
  <w:num w:numId="79">
    <w:abstractNumId w:val="31"/>
  </w:num>
  <w:num w:numId="80">
    <w:abstractNumId w:val="45"/>
  </w:num>
  <w:num w:numId="81">
    <w:abstractNumId w:val="19"/>
  </w:num>
  <w:num w:numId="82">
    <w:abstractNumId w:val="42"/>
  </w:num>
  <w:num w:numId="83">
    <w:abstractNumId w:val="17"/>
  </w:num>
  <w:num w:numId="84">
    <w:abstractNumId w:val="69"/>
  </w:num>
  <w:num w:numId="85">
    <w:abstractNumId w:val="97"/>
  </w:num>
  <w:num w:numId="86">
    <w:abstractNumId w:val="131"/>
  </w:num>
  <w:num w:numId="87">
    <w:abstractNumId w:val="36"/>
  </w:num>
  <w:num w:numId="88">
    <w:abstractNumId w:val="38"/>
  </w:num>
  <w:num w:numId="89">
    <w:abstractNumId w:val="83"/>
  </w:num>
  <w:num w:numId="90">
    <w:abstractNumId w:val="9"/>
  </w:num>
  <w:num w:numId="91">
    <w:abstractNumId w:val="46"/>
  </w:num>
  <w:num w:numId="92">
    <w:abstractNumId w:val="37"/>
  </w:num>
  <w:num w:numId="93">
    <w:abstractNumId w:val="21"/>
  </w:num>
  <w:num w:numId="94">
    <w:abstractNumId w:val="116"/>
  </w:num>
  <w:num w:numId="95">
    <w:abstractNumId w:val="27"/>
  </w:num>
  <w:num w:numId="96">
    <w:abstractNumId w:val="124"/>
  </w:num>
  <w:num w:numId="97">
    <w:abstractNumId w:val="10"/>
  </w:num>
  <w:num w:numId="98">
    <w:abstractNumId w:val="48"/>
  </w:num>
  <w:num w:numId="99">
    <w:abstractNumId w:val="111"/>
  </w:num>
  <w:num w:numId="100">
    <w:abstractNumId w:val="92"/>
  </w:num>
  <w:num w:numId="101">
    <w:abstractNumId w:val="76"/>
  </w:num>
  <w:num w:numId="102">
    <w:abstractNumId w:val="56"/>
  </w:num>
  <w:num w:numId="103">
    <w:abstractNumId w:val="113"/>
  </w:num>
  <w:num w:numId="104">
    <w:abstractNumId w:val="40"/>
  </w:num>
  <w:num w:numId="105">
    <w:abstractNumId w:val="75"/>
  </w:num>
  <w:num w:numId="106">
    <w:abstractNumId w:val="39"/>
  </w:num>
  <w:num w:numId="107">
    <w:abstractNumId w:val="30"/>
  </w:num>
  <w:num w:numId="108">
    <w:abstractNumId w:val="107"/>
  </w:num>
  <w:num w:numId="109">
    <w:abstractNumId w:val="33"/>
  </w:num>
  <w:num w:numId="110">
    <w:abstractNumId w:val="15"/>
  </w:num>
  <w:num w:numId="111">
    <w:abstractNumId w:val="41"/>
  </w:num>
  <w:num w:numId="112">
    <w:abstractNumId w:val="68"/>
  </w:num>
  <w:num w:numId="113">
    <w:abstractNumId w:val="91"/>
  </w:num>
  <w:num w:numId="114">
    <w:abstractNumId w:val="112"/>
  </w:num>
  <w:num w:numId="115">
    <w:abstractNumId w:val="122"/>
  </w:num>
  <w:num w:numId="116">
    <w:abstractNumId w:val="73"/>
  </w:num>
  <w:num w:numId="117">
    <w:abstractNumId w:val="121"/>
  </w:num>
  <w:num w:numId="118">
    <w:abstractNumId w:val="70"/>
  </w:num>
  <w:num w:numId="119">
    <w:abstractNumId w:val="18"/>
  </w:num>
  <w:num w:numId="120">
    <w:abstractNumId w:val="125"/>
  </w:num>
  <w:num w:numId="121">
    <w:abstractNumId w:val="102"/>
  </w:num>
  <w:num w:numId="122">
    <w:abstractNumId w:val="78"/>
  </w:num>
  <w:num w:numId="123">
    <w:abstractNumId w:val="100"/>
  </w:num>
  <w:num w:numId="124">
    <w:abstractNumId w:val="24"/>
  </w:num>
  <w:num w:numId="125">
    <w:abstractNumId w:val="13"/>
  </w:num>
  <w:num w:numId="126">
    <w:abstractNumId w:val="86"/>
  </w:num>
  <w:num w:numId="127">
    <w:abstractNumId w:val="63"/>
  </w:num>
  <w:num w:numId="128">
    <w:abstractNumId w:val="82"/>
  </w:num>
  <w:num w:numId="129">
    <w:abstractNumId w:val="60"/>
  </w:num>
  <w:num w:numId="130">
    <w:abstractNumId w:val="119"/>
  </w:num>
  <w:num w:numId="131">
    <w:abstractNumId w:val="77"/>
  </w:num>
  <w:num w:numId="132">
    <w:abstractNumId w:val="52"/>
  </w:num>
  <w:num w:numId="133">
    <w:abstractNumId w:val="99"/>
  </w:num>
  <w:num w:numId="134">
    <w:abstractNumId w:val="80"/>
  </w:num>
  <w:num w:numId="135">
    <w:abstractNumId w:val="130"/>
  </w:num>
  <w:num w:numId="136">
    <w:abstractNumId w:val="123"/>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F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1"/>
  <w:stylePaneSortMethod w:val="0000"/>
  <w:styleLockTheme/>
  <w:styleLockQFSet/>
  <w:defaultTabStop w:val="720"/>
  <w:noPunctuationKerning/>
  <w:characterSpacingControl w:val="doNotCompress"/>
  <w:hdrShapeDefaults>
    <o:shapedefaults v:ext="edit" spidmax="2049" style="mso-position-horizontal-relative:margin"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2"/>
  </w:compat>
  <w:rsids>
    <w:rsidRoot w:val="00D84639"/>
    <w:rsid w:val="0001443A"/>
    <w:rsid w:val="0001569F"/>
    <w:rsid w:val="00015DF8"/>
    <w:rsid w:val="00026883"/>
    <w:rsid w:val="0002692B"/>
    <w:rsid w:val="00030BB1"/>
    <w:rsid w:val="00035FA4"/>
    <w:rsid w:val="00037D13"/>
    <w:rsid w:val="00052A30"/>
    <w:rsid w:val="000601E6"/>
    <w:rsid w:val="00060404"/>
    <w:rsid w:val="0006050D"/>
    <w:rsid w:val="00071942"/>
    <w:rsid w:val="00073BF3"/>
    <w:rsid w:val="00074B92"/>
    <w:rsid w:val="000751F8"/>
    <w:rsid w:val="00080668"/>
    <w:rsid w:val="00081B6A"/>
    <w:rsid w:val="00083137"/>
    <w:rsid w:val="00084B28"/>
    <w:rsid w:val="00085C55"/>
    <w:rsid w:val="000874DE"/>
    <w:rsid w:val="00093CAE"/>
    <w:rsid w:val="000946E6"/>
    <w:rsid w:val="000A12D7"/>
    <w:rsid w:val="000A6774"/>
    <w:rsid w:val="000C7F53"/>
    <w:rsid w:val="000D3D8C"/>
    <w:rsid w:val="000D4879"/>
    <w:rsid w:val="000E418C"/>
    <w:rsid w:val="000E4D45"/>
    <w:rsid w:val="000E57E7"/>
    <w:rsid w:val="000E780C"/>
    <w:rsid w:val="000F2369"/>
    <w:rsid w:val="000F6AE3"/>
    <w:rsid w:val="001023BD"/>
    <w:rsid w:val="001025AD"/>
    <w:rsid w:val="00104D44"/>
    <w:rsid w:val="00106B6D"/>
    <w:rsid w:val="00107D0A"/>
    <w:rsid w:val="0012111F"/>
    <w:rsid w:val="001255D0"/>
    <w:rsid w:val="001401D1"/>
    <w:rsid w:val="0015001F"/>
    <w:rsid w:val="00151839"/>
    <w:rsid w:val="00151F8D"/>
    <w:rsid w:val="00155DE0"/>
    <w:rsid w:val="00165CEA"/>
    <w:rsid w:val="00167353"/>
    <w:rsid w:val="00167ECF"/>
    <w:rsid w:val="00175017"/>
    <w:rsid w:val="00176D30"/>
    <w:rsid w:val="00181A90"/>
    <w:rsid w:val="001823D6"/>
    <w:rsid w:val="001941D1"/>
    <w:rsid w:val="00196A39"/>
    <w:rsid w:val="00196DCE"/>
    <w:rsid w:val="001A6679"/>
    <w:rsid w:val="001B08E4"/>
    <w:rsid w:val="001B13ED"/>
    <w:rsid w:val="001B253F"/>
    <w:rsid w:val="001B3030"/>
    <w:rsid w:val="001B734C"/>
    <w:rsid w:val="001C704F"/>
    <w:rsid w:val="001D3828"/>
    <w:rsid w:val="001E0769"/>
    <w:rsid w:val="001E12F8"/>
    <w:rsid w:val="001E1FE0"/>
    <w:rsid w:val="001E3DC6"/>
    <w:rsid w:val="001E5CCD"/>
    <w:rsid w:val="001F0B81"/>
    <w:rsid w:val="001F0F73"/>
    <w:rsid w:val="001F4CB9"/>
    <w:rsid w:val="001F58C1"/>
    <w:rsid w:val="001F6808"/>
    <w:rsid w:val="001F6E5A"/>
    <w:rsid w:val="001F7852"/>
    <w:rsid w:val="002030F6"/>
    <w:rsid w:val="00204C61"/>
    <w:rsid w:val="0020644E"/>
    <w:rsid w:val="0021348A"/>
    <w:rsid w:val="00223278"/>
    <w:rsid w:val="00223BC6"/>
    <w:rsid w:val="00224F89"/>
    <w:rsid w:val="002301F4"/>
    <w:rsid w:val="002312E3"/>
    <w:rsid w:val="00231F8B"/>
    <w:rsid w:val="002346C6"/>
    <w:rsid w:val="002353EE"/>
    <w:rsid w:val="00236850"/>
    <w:rsid w:val="00237A6F"/>
    <w:rsid w:val="0024050A"/>
    <w:rsid w:val="00240AFD"/>
    <w:rsid w:val="002449D6"/>
    <w:rsid w:val="00245880"/>
    <w:rsid w:val="00245F75"/>
    <w:rsid w:val="00255FBD"/>
    <w:rsid w:val="00256621"/>
    <w:rsid w:val="002573EF"/>
    <w:rsid w:val="00260656"/>
    <w:rsid w:val="00265234"/>
    <w:rsid w:val="00266F22"/>
    <w:rsid w:val="00267A1F"/>
    <w:rsid w:val="0027020C"/>
    <w:rsid w:val="00270614"/>
    <w:rsid w:val="0027298D"/>
    <w:rsid w:val="0027418E"/>
    <w:rsid w:val="002759D6"/>
    <w:rsid w:val="00277F02"/>
    <w:rsid w:val="0028278D"/>
    <w:rsid w:val="00282AA0"/>
    <w:rsid w:val="0029160E"/>
    <w:rsid w:val="002953C1"/>
    <w:rsid w:val="002A0310"/>
    <w:rsid w:val="002A4C3A"/>
    <w:rsid w:val="002A6DFD"/>
    <w:rsid w:val="002A762E"/>
    <w:rsid w:val="002B1D94"/>
    <w:rsid w:val="002B354D"/>
    <w:rsid w:val="002B374A"/>
    <w:rsid w:val="002B48C4"/>
    <w:rsid w:val="002C2451"/>
    <w:rsid w:val="002C4C73"/>
    <w:rsid w:val="002C558F"/>
    <w:rsid w:val="002C67B9"/>
    <w:rsid w:val="002D1A8A"/>
    <w:rsid w:val="002E0603"/>
    <w:rsid w:val="002E0E86"/>
    <w:rsid w:val="002E23B4"/>
    <w:rsid w:val="002E618F"/>
    <w:rsid w:val="002E660C"/>
    <w:rsid w:val="002F165D"/>
    <w:rsid w:val="002F1808"/>
    <w:rsid w:val="002F1FCA"/>
    <w:rsid w:val="002F785D"/>
    <w:rsid w:val="0030068D"/>
    <w:rsid w:val="00300E48"/>
    <w:rsid w:val="0030214D"/>
    <w:rsid w:val="00302A0E"/>
    <w:rsid w:val="003100A1"/>
    <w:rsid w:val="00311BBA"/>
    <w:rsid w:val="003121E5"/>
    <w:rsid w:val="00312624"/>
    <w:rsid w:val="00313574"/>
    <w:rsid w:val="00313897"/>
    <w:rsid w:val="00316DAB"/>
    <w:rsid w:val="0032214C"/>
    <w:rsid w:val="00326CA6"/>
    <w:rsid w:val="00331ED9"/>
    <w:rsid w:val="003350A7"/>
    <w:rsid w:val="00340785"/>
    <w:rsid w:val="003424D2"/>
    <w:rsid w:val="00343AFC"/>
    <w:rsid w:val="0034454A"/>
    <w:rsid w:val="00352321"/>
    <w:rsid w:val="00354F76"/>
    <w:rsid w:val="0036052A"/>
    <w:rsid w:val="00360C34"/>
    <w:rsid w:val="00361677"/>
    <w:rsid w:val="0036252D"/>
    <w:rsid w:val="00371474"/>
    <w:rsid w:val="003719FF"/>
    <w:rsid w:val="00371CCB"/>
    <w:rsid w:val="00373D24"/>
    <w:rsid w:val="003747C5"/>
    <w:rsid w:val="00374D79"/>
    <w:rsid w:val="003766A5"/>
    <w:rsid w:val="00377455"/>
    <w:rsid w:val="00377522"/>
    <w:rsid w:val="0038786B"/>
    <w:rsid w:val="00391088"/>
    <w:rsid w:val="00391250"/>
    <w:rsid w:val="00392BDD"/>
    <w:rsid w:val="00396B0A"/>
    <w:rsid w:val="003A0E9D"/>
    <w:rsid w:val="003A51A9"/>
    <w:rsid w:val="003A587C"/>
    <w:rsid w:val="003A6B1D"/>
    <w:rsid w:val="003A7024"/>
    <w:rsid w:val="003A7FB6"/>
    <w:rsid w:val="003B0A30"/>
    <w:rsid w:val="003B2C35"/>
    <w:rsid w:val="003B2C7E"/>
    <w:rsid w:val="003B507A"/>
    <w:rsid w:val="003B54CB"/>
    <w:rsid w:val="003C1B37"/>
    <w:rsid w:val="003C50F0"/>
    <w:rsid w:val="003C647E"/>
    <w:rsid w:val="003D0F46"/>
    <w:rsid w:val="003D34BF"/>
    <w:rsid w:val="003D625D"/>
    <w:rsid w:val="003F0F04"/>
    <w:rsid w:val="003F17F4"/>
    <w:rsid w:val="003F1D2B"/>
    <w:rsid w:val="003F2C7A"/>
    <w:rsid w:val="003F4FA5"/>
    <w:rsid w:val="003F69D2"/>
    <w:rsid w:val="004005EF"/>
    <w:rsid w:val="00412286"/>
    <w:rsid w:val="00422590"/>
    <w:rsid w:val="004232D6"/>
    <w:rsid w:val="00423C81"/>
    <w:rsid w:val="00424B21"/>
    <w:rsid w:val="004254CD"/>
    <w:rsid w:val="004431BB"/>
    <w:rsid w:val="004432C5"/>
    <w:rsid w:val="00444E0A"/>
    <w:rsid w:val="00450429"/>
    <w:rsid w:val="00451CE8"/>
    <w:rsid w:val="00454F83"/>
    <w:rsid w:val="00454F99"/>
    <w:rsid w:val="00455E45"/>
    <w:rsid w:val="0045745E"/>
    <w:rsid w:val="00457BB9"/>
    <w:rsid w:val="0046117C"/>
    <w:rsid w:val="00461B46"/>
    <w:rsid w:val="00464D5C"/>
    <w:rsid w:val="004667DA"/>
    <w:rsid w:val="004721F4"/>
    <w:rsid w:val="00472BA6"/>
    <w:rsid w:val="00480966"/>
    <w:rsid w:val="00482323"/>
    <w:rsid w:val="004825BE"/>
    <w:rsid w:val="00485DE4"/>
    <w:rsid w:val="00486C2D"/>
    <w:rsid w:val="00487A7E"/>
    <w:rsid w:val="0049272D"/>
    <w:rsid w:val="00494DD5"/>
    <w:rsid w:val="00495996"/>
    <w:rsid w:val="00496FFB"/>
    <w:rsid w:val="004A241D"/>
    <w:rsid w:val="004A24F1"/>
    <w:rsid w:val="004A38C6"/>
    <w:rsid w:val="004A4BB2"/>
    <w:rsid w:val="004B35FD"/>
    <w:rsid w:val="004B401B"/>
    <w:rsid w:val="004B4D16"/>
    <w:rsid w:val="004B6526"/>
    <w:rsid w:val="004C080F"/>
    <w:rsid w:val="004C28D7"/>
    <w:rsid w:val="004C3408"/>
    <w:rsid w:val="004C39CF"/>
    <w:rsid w:val="004C47BA"/>
    <w:rsid w:val="004C5DB7"/>
    <w:rsid w:val="004C6871"/>
    <w:rsid w:val="004C709C"/>
    <w:rsid w:val="004C7C78"/>
    <w:rsid w:val="004D57B7"/>
    <w:rsid w:val="004D596E"/>
    <w:rsid w:val="004D6D2C"/>
    <w:rsid w:val="004E286C"/>
    <w:rsid w:val="004E29A9"/>
    <w:rsid w:val="004E60E3"/>
    <w:rsid w:val="004F09F1"/>
    <w:rsid w:val="004F1EC8"/>
    <w:rsid w:val="004F3BF0"/>
    <w:rsid w:val="005070B9"/>
    <w:rsid w:val="005076A6"/>
    <w:rsid w:val="005121AB"/>
    <w:rsid w:val="00512B05"/>
    <w:rsid w:val="00512E23"/>
    <w:rsid w:val="00515BBC"/>
    <w:rsid w:val="00517D9A"/>
    <w:rsid w:val="00535211"/>
    <w:rsid w:val="00535554"/>
    <w:rsid w:val="0053707D"/>
    <w:rsid w:val="00542619"/>
    <w:rsid w:val="00542C42"/>
    <w:rsid w:val="00545554"/>
    <w:rsid w:val="00545559"/>
    <w:rsid w:val="00545AC9"/>
    <w:rsid w:val="00547480"/>
    <w:rsid w:val="00551659"/>
    <w:rsid w:val="005551B4"/>
    <w:rsid w:val="00555461"/>
    <w:rsid w:val="005560ED"/>
    <w:rsid w:val="00556C25"/>
    <w:rsid w:val="00560A99"/>
    <w:rsid w:val="00560C80"/>
    <w:rsid w:val="00566A4D"/>
    <w:rsid w:val="00567983"/>
    <w:rsid w:val="005726FF"/>
    <w:rsid w:val="00576024"/>
    <w:rsid w:val="00580966"/>
    <w:rsid w:val="0058118E"/>
    <w:rsid w:val="00581951"/>
    <w:rsid w:val="00583F73"/>
    <w:rsid w:val="005906DF"/>
    <w:rsid w:val="005916DC"/>
    <w:rsid w:val="00591FC2"/>
    <w:rsid w:val="00592434"/>
    <w:rsid w:val="0059381D"/>
    <w:rsid w:val="00597689"/>
    <w:rsid w:val="005A106F"/>
    <w:rsid w:val="005A26AE"/>
    <w:rsid w:val="005B0C8E"/>
    <w:rsid w:val="005B11D3"/>
    <w:rsid w:val="005B3C16"/>
    <w:rsid w:val="005B4BCF"/>
    <w:rsid w:val="005B4F7F"/>
    <w:rsid w:val="005C0633"/>
    <w:rsid w:val="005C32ED"/>
    <w:rsid w:val="005C402C"/>
    <w:rsid w:val="005C5400"/>
    <w:rsid w:val="005C6B65"/>
    <w:rsid w:val="005D4D4B"/>
    <w:rsid w:val="005D5230"/>
    <w:rsid w:val="005E333C"/>
    <w:rsid w:val="005E503F"/>
    <w:rsid w:val="005E7423"/>
    <w:rsid w:val="005E7CA3"/>
    <w:rsid w:val="005F0C69"/>
    <w:rsid w:val="005F2806"/>
    <w:rsid w:val="005F4A69"/>
    <w:rsid w:val="005F61EB"/>
    <w:rsid w:val="00600954"/>
    <w:rsid w:val="006069E9"/>
    <w:rsid w:val="006109BD"/>
    <w:rsid w:val="006111DF"/>
    <w:rsid w:val="006129F9"/>
    <w:rsid w:val="00614A28"/>
    <w:rsid w:val="006161F9"/>
    <w:rsid w:val="0062660D"/>
    <w:rsid w:val="00626EF0"/>
    <w:rsid w:val="006274B6"/>
    <w:rsid w:val="0063094F"/>
    <w:rsid w:val="00631411"/>
    <w:rsid w:val="00632D6C"/>
    <w:rsid w:val="00634E6D"/>
    <w:rsid w:val="0063573D"/>
    <w:rsid w:val="0063799A"/>
    <w:rsid w:val="00643301"/>
    <w:rsid w:val="00647BCB"/>
    <w:rsid w:val="00650687"/>
    <w:rsid w:val="00664318"/>
    <w:rsid w:val="00666776"/>
    <w:rsid w:val="006672F9"/>
    <w:rsid w:val="00673512"/>
    <w:rsid w:val="00675F8B"/>
    <w:rsid w:val="00682FF7"/>
    <w:rsid w:val="00697408"/>
    <w:rsid w:val="006A4748"/>
    <w:rsid w:val="006A501F"/>
    <w:rsid w:val="006A74EA"/>
    <w:rsid w:val="006B65EF"/>
    <w:rsid w:val="006C4FEE"/>
    <w:rsid w:val="006C544B"/>
    <w:rsid w:val="006C60DE"/>
    <w:rsid w:val="006C76D5"/>
    <w:rsid w:val="006D0586"/>
    <w:rsid w:val="006D39B3"/>
    <w:rsid w:val="006D4D9A"/>
    <w:rsid w:val="006D5EB2"/>
    <w:rsid w:val="006D75BE"/>
    <w:rsid w:val="006E3396"/>
    <w:rsid w:val="006E558A"/>
    <w:rsid w:val="006F058D"/>
    <w:rsid w:val="006F07B3"/>
    <w:rsid w:val="006F23AC"/>
    <w:rsid w:val="006F25EE"/>
    <w:rsid w:val="00701FD6"/>
    <w:rsid w:val="00703F20"/>
    <w:rsid w:val="00706CB8"/>
    <w:rsid w:val="00711315"/>
    <w:rsid w:val="007121B9"/>
    <w:rsid w:val="007121DC"/>
    <w:rsid w:val="007132F9"/>
    <w:rsid w:val="00715D54"/>
    <w:rsid w:val="00723B8C"/>
    <w:rsid w:val="00730FAF"/>
    <w:rsid w:val="00731D04"/>
    <w:rsid w:val="0073571F"/>
    <w:rsid w:val="00737682"/>
    <w:rsid w:val="0074296F"/>
    <w:rsid w:val="00743836"/>
    <w:rsid w:val="00750E95"/>
    <w:rsid w:val="0075397B"/>
    <w:rsid w:val="00753BDC"/>
    <w:rsid w:val="007555EE"/>
    <w:rsid w:val="00757C13"/>
    <w:rsid w:val="007673D9"/>
    <w:rsid w:val="00767969"/>
    <w:rsid w:val="007712E5"/>
    <w:rsid w:val="00772FFB"/>
    <w:rsid w:val="00774419"/>
    <w:rsid w:val="00774620"/>
    <w:rsid w:val="0077509C"/>
    <w:rsid w:val="00775EE0"/>
    <w:rsid w:val="007815AB"/>
    <w:rsid w:val="00783129"/>
    <w:rsid w:val="00783A52"/>
    <w:rsid w:val="0078737B"/>
    <w:rsid w:val="0079511A"/>
    <w:rsid w:val="00796347"/>
    <w:rsid w:val="0079653C"/>
    <w:rsid w:val="007A0AB0"/>
    <w:rsid w:val="007A149B"/>
    <w:rsid w:val="007A190A"/>
    <w:rsid w:val="007A1E17"/>
    <w:rsid w:val="007A4817"/>
    <w:rsid w:val="007A5E3F"/>
    <w:rsid w:val="007A67DB"/>
    <w:rsid w:val="007A6CBA"/>
    <w:rsid w:val="007A769F"/>
    <w:rsid w:val="007B62D3"/>
    <w:rsid w:val="007B794B"/>
    <w:rsid w:val="007C1CA0"/>
    <w:rsid w:val="007C2656"/>
    <w:rsid w:val="007C3067"/>
    <w:rsid w:val="007C3130"/>
    <w:rsid w:val="007C59BC"/>
    <w:rsid w:val="007C6A08"/>
    <w:rsid w:val="007D08F0"/>
    <w:rsid w:val="007D4D6B"/>
    <w:rsid w:val="007D6146"/>
    <w:rsid w:val="007D7D06"/>
    <w:rsid w:val="007E11F4"/>
    <w:rsid w:val="007E32A3"/>
    <w:rsid w:val="007E458D"/>
    <w:rsid w:val="008003E5"/>
    <w:rsid w:val="00801CD0"/>
    <w:rsid w:val="00803F04"/>
    <w:rsid w:val="008063A1"/>
    <w:rsid w:val="00817A4E"/>
    <w:rsid w:val="00820C7F"/>
    <w:rsid w:val="00821D50"/>
    <w:rsid w:val="00822494"/>
    <w:rsid w:val="0082298C"/>
    <w:rsid w:val="00824123"/>
    <w:rsid w:val="00824411"/>
    <w:rsid w:val="00824857"/>
    <w:rsid w:val="0082742D"/>
    <w:rsid w:val="008275BF"/>
    <w:rsid w:val="00832DA4"/>
    <w:rsid w:val="00835636"/>
    <w:rsid w:val="008361F0"/>
    <w:rsid w:val="00836CC3"/>
    <w:rsid w:val="00842D82"/>
    <w:rsid w:val="00843906"/>
    <w:rsid w:val="00845917"/>
    <w:rsid w:val="00850280"/>
    <w:rsid w:val="00850963"/>
    <w:rsid w:val="00850F84"/>
    <w:rsid w:val="00851A7A"/>
    <w:rsid w:val="00860134"/>
    <w:rsid w:val="0086240A"/>
    <w:rsid w:val="00876588"/>
    <w:rsid w:val="00881C89"/>
    <w:rsid w:val="0088591C"/>
    <w:rsid w:val="00886904"/>
    <w:rsid w:val="0088797D"/>
    <w:rsid w:val="00890BBB"/>
    <w:rsid w:val="00890D0B"/>
    <w:rsid w:val="0089123E"/>
    <w:rsid w:val="008A0282"/>
    <w:rsid w:val="008A3889"/>
    <w:rsid w:val="008A3CEC"/>
    <w:rsid w:val="008A3DEE"/>
    <w:rsid w:val="008A4E36"/>
    <w:rsid w:val="008A5CC2"/>
    <w:rsid w:val="008A67FF"/>
    <w:rsid w:val="008B2473"/>
    <w:rsid w:val="008B4300"/>
    <w:rsid w:val="008C012F"/>
    <w:rsid w:val="008C3627"/>
    <w:rsid w:val="008C4C26"/>
    <w:rsid w:val="008D4A4E"/>
    <w:rsid w:val="008D7A98"/>
    <w:rsid w:val="008E04D2"/>
    <w:rsid w:val="008E1B81"/>
    <w:rsid w:val="008E258A"/>
    <w:rsid w:val="008E4BD3"/>
    <w:rsid w:val="008E60E5"/>
    <w:rsid w:val="008F0869"/>
    <w:rsid w:val="008F2C21"/>
    <w:rsid w:val="00900A12"/>
    <w:rsid w:val="00900B77"/>
    <w:rsid w:val="00906184"/>
    <w:rsid w:val="00906B19"/>
    <w:rsid w:val="00911AD1"/>
    <w:rsid w:val="00923173"/>
    <w:rsid w:val="009271B7"/>
    <w:rsid w:val="0093209B"/>
    <w:rsid w:val="0093476C"/>
    <w:rsid w:val="00936CED"/>
    <w:rsid w:val="00936F4A"/>
    <w:rsid w:val="0094412C"/>
    <w:rsid w:val="00944B9E"/>
    <w:rsid w:val="00947835"/>
    <w:rsid w:val="00947A31"/>
    <w:rsid w:val="00951EB0"/>
    <w:rsid w:val="00955FCC"/>
    <w:rsid w:val="00957C2A"/>
    <w:rsid w:val="00965FEF"/>
    <w:rsid w:val="00970169"/>
    <w:rsid w:val="00971F3C"/>
    <w:rsid w:val="00974C69"/>
    <w:rsid w:val="00977574"/>
    <w:rsid w:val="00991524"/>
    <w:rsid w:val="00991ADE"/>
    <w:rsid w:val="00992349"/>
    <w:rsid w:val="009A08E9"/>
    <w:rsid w:val="009A1E76"/>
    <w:rsid w:val="009A2B96"/>
    <w:rsid w:val="009A2FE7"/>
    <w:rsid w:val="009B137B"/>
    <w:rsid w:val="009C11B8"/>
    <w:rsid w:val="009C1460"/>
    <w:rsid w:val="009C6CA0"/>
    <w:rsid w:val="009D7E75"/>
    <w:rsid w:val="009E20D5"/>
    <w:rsid w:val="009E34E2"/>
    <w:rsid w:val="009E3523"/>
    <w:rsid w:val="009E6460"/>
    <w:rsid w:val="009E6B9B"/>
    <w:rsid w:val="009F7B23"/>
    <w:rsid w:val="00A003FE"/>
    <w:rsid w:val="00A00AB0"/>
    <w:rsid w:val="00A0718E"/>
    <w:rsid w:val="00A10E8F"/>
    <w:rsid w:val="00A20170"/>
    <w:rsid w:val="00A20BD9"/>
    <w:rsid w:val="00A21508"/>
    <w:rsid w:val="00A23D8F"/>
    <w:rsid w:val="00A24475"/>
    <w:rsid w:val="00A31758"/>
    <w:rsid w:val="00A35F6C"/>
    <w:rsid w:val="00A40423"/>
    <w:rsid w:val="00A40520"/>
    <w:rsid w:val="00A44783"/>
    <w:rsid w:val="00A46B7A"/>
    <w:rsid w:val="00A50B4A"/>
    <w:rsid w:val="00A50BFA"/>
    <w:rsid w:val="00A52D9D"/>
    <w:rsid w:val="00A60669"/>
    <w:rsid w:val="00A6296E"/>
    <w:rsid w:val="00A63A48"/>
    <w:rsid w:val="00A64297"/>
    <w:rsid w:val="00A66834"/>
    <w:rsid w:val="00A67CF7"/>
    <w:rsid w:val="00A70925"/>
    <w:rsid w:val="00A70CFD"/>
    <w:rsid w:val="00A72E6F"/>
    <w:rsid w:val="00A76F7C"/>
    <w:rsid w:val="00A77801"/>
    <w:rsid w:val="00A77F9C"/>
    <w:rsid w:val="00A844B8"/>
    <w:rsid w:val="00A91179"/>
    <w:rsid w:val="00A92CAD"/>
    <w:rsid w:val="00A93A61"/>
    <w:rsid w:val="00A94BC2"/>
    <w:rsid w:val="00A94CCC"/>
    <w:rsid w:val="00A955E0"/>
    <w:rsid w:val="00A97E2F"/>
    <w:rsid w:val="00AA2A6C"/>
    <w:rsid w:val="00AA3A81"/>
    <w:rsid w:val="00AA3B52"/>
    <w:rsid w:val="00AA5286"/>
    <w:rsid w:val="00AA53BC"/>
    <w:rsid w:val="00AA7239"/>
    <w:rsid w:val="00AA7487"/>
    <w:rsid w:val="00AB0521"/>
    <w:rsid w:val="00AB197D"/>
    <w:rsid w:val="00AB1D4F"/>
    <w:rsid w:val="00AB633B"/>
    <w:rsid w:val="00AC1EB4"/>
    <w:rsid w:val="00AC26E8"/>
    <w:rsid w:val="00AC5326"/>
    <w:rsid w:val="00AD13E5"/>
    <w:rsid w:val="00AD156C"/>
    <w:rsid w:val="00AD6C98"/>
    <w:rsid w:val="00AD75DB"/>
    <w:rsid w:val="00AE2B05"/>
    <w:rsid w:val="00AE31F9"/>
    <w:rsid w:val="00AE39C6"/>
    <w:rsid w:val="00AE4F66"/>
    <w:rsid w:val="00AE6BFE"/>
    <w:rsid w:val="00AF0F60"/>
    <w:rsid w:val="00AF1009"/>
    <w:rsid w:val="00AF382A"/>
    <w:rsid w:val="00AF3A0F"/>
    <w:rsid w:val="00AF5803"/>
    <w:rsid w:val="00B048E0"/>
    <w:rsid w:val="00B05896"/>
    <w:rsid w:val="00B071FD"/>
    <w:rsid w:val="00B07A56"/>
    <w:rsid w:val="00B1671D"/>
    <w:rsid w:val="00B16782"/>
    <w:rsid w:val="00B221DD"/>
    <w:rsid w:val="00B2682E"/>
    <w:rsid w:val="00B30E2D"/>
    <w:rsid w:val="00B32C48"/>
    <w:rsid w:val="00B33C98"/>
    <w:rsid w:val="00B34020"/>
    <w:rsid w:val="00B34981"/>
    <w:rsid w:val="00B3644C"/>
    <w:rsid w:val="00B36901"/>
    <w:rsid w:val="00B37926"/>
    <w:rsid w:val="00B417F6"/>
    <w:rsid w:val="00B44545"/>
    <w:rsid w:val="00B453BC"/>
    <w:rsid w:val="00B513C7"/>
    <w:rsid w:val="00B56BFF"/>
    <w:rsid w:val="00B615D3"/>
    <w:rsid w:val="00B617E9"/>
    <w:rsid w:val="00B70F3A"/>
    <w:rsid w:val="00B71BCA"/>
    <w:rsid w:val="00B73BC2"/>
    <w:rsid w:val="00B73CA4"/>
    <w:rsid w:val="00B7642B"/>
    <w:rsid w:val="00B7776D"/>
    <w:rsid w:val="00B77E0B"/>
    <w:rsid w:val="00B80711"/>
    <w:rsid w:val="00B85CDE"/>
    <w:rsid w:val="00B86AA9"/>
    <w:rsid w:val="00B918AC"/>
    <w:rsid w:val="00B91DAC"/>
    <w:rsid w:val="00B91FB2"/>
    <w:rsid w:val="00B96C5E"/>
    <w:rsid w:val="00B970A0"/>
    <w:rsid w:val="00BA22CB"/>
    <w:rsid w:val="00BA5804"/>
    <w:rsid w:val="00BA7187"/>
    <w:rsid w:val="00BB1D50"/>
    <w:rsid w:val="00BB213E"/>
    <w:rsid w:val="00BB317A"/>
    <w:rsid w:val="00BB65F4"/>
    <w:rsid w:val="00BB7484"/>
    <w:rsid w:val="00BC4DBD"/>
    <w:rsid w:val="00BD09C3"/>
    <w:rsid w:val="00BD4DEB"/>
    <w:rsid w:val="00BD7A65"/>
    <w:rsid w:val="00BE1604"/>
    <w:rsid w:val="00BE2C1F"/>
    <w:rsid w:val="00BE4C08"/>
    <w:rsid w:val="00BF0FBB"/>
    <w:rsid w:val="00BF17C1"/>
    <w:rsid w:val="00BF2C4A"/>
    <w:rsid w:val="00BF75B1"/>
    <w:rsid w:val="00BF7D99"/>
    <w:rsid w:val="00C00034"/>
    <w:rsid w:val="00C01B04"/>
    <w:rsid w:val="00C01C97"/>
    <w:rsid w:val="00C05748"/>
    <w:rsid w:val="00C07E6C"/>
    <w:rsid w:val="00C14329"/>
    <w:rsid w:val="00C16D2A"/>
    <w:rsid w:val="00C21AFE"/>
    <w:rsid w:val="00C23F88"/>
    <w:rsid w:val="00C245B8"/>
    <w:rsid w:val="00C248B8"/>
    <w:rsid w:val="00C258F5"/>
    <w:rsid w:val="00C269BB"/>
    <w:rsid w:val="00C33544"/>
    <w:rsid w:val="00C33D99"/>
    <w:rsid w:val="00C363AC"/>
    <w:rsid w:val="00C36434"/>
    <w:rsid w:val="00C42C25"/>
    <w:rsid w:val="00C4377B"/>
    <w:rsid w:val="00C449D1"/>
    <w:rsid w:val="00C45634"/>
    <w:rsid w:val="00C46D49"/>
    <w:rsid w:val="00C46E14"/>
    <w:rsid w:val="00C50224"/>
    <w:rsid w:val="00C57C3C"/>
    <w:rsid w:val="00C668DC"/>
    <w:rsid w:val="00C70675"/>
    <w:rsid w:val="00C73AEB"/>
    <w:rsid w:val="00C77C4E"/>
    <w:rsid w:val="00C83B50"/>
    <w:rsid w:val="00C8538F"/>
    <w:rsid w:val="00C8580C"/>
    <w:rsid w:val="00C91E56"/>
    <w:rsid w:val="00C95C2F"/>
    <w:rsid w:val="00C95E48"/>
    <w:rsid w:val="00C96CF9"/>
    <w:rsid w:val="00CA211C"/>
    <w:rsid w:val="00CA30A2"/>
    <w:rsid w:val="00CA46C6"/>
    <w:rsid w:val="00CA5E45"/>
    <w:rsid w:val="00CA6495"/>
    <w:rsid w:val="00CB0780"/>
    <w:rsid w:val="00CB215F"/>
    <w:rsid w:val="00CB2222"/>
    <w:rsid w:val="00CB35BF"/>
    <w:rsid w:val="00CB5308"/>
    <w:rsid w:val="00CB5AC5"/>
    <w:rsid w:val="00CB5CB9"/>
    <w:rsid w:val="00CB7476"/>
    <w:rsid w:val="00CC3894"/>
    <w:rsid w:val="00CD0CF2"/>
    <w:rsid w:val="00CE5686"/>
    <w:rsid w:val="00CF011C"/>
    <w:rsid w:val="00CF04D3"/>
    <w:rsid w:val="00CF3D42"/>
    <w:rsid w:val="00CF58D2"/>
    <w:rsid w:val="00CF77E3"/>
    <w:rsid w:val="00D00E65"/>
    <w:rsid w:val="00D0178C"/>
    <w:rsid w:val="00D02095"/>
    <w:rsid w:val="00D04279"/>
    <w:rsid w:val="00D049B7"/>
    <w:rsid w:val="00D13003"/>
    <w:rsid w:val="00D13B9D"/>
    <w:rsid w:val="00D15015"/>
    <w:rsid w:val="00D15515"/>
    <w:rsid w:val="00D22762"/>
    <w:rsid w:val="00D22C7B"/>
    <w:rsid w:val="00D244FC"/>
    <w:rsid w:val="00D31069"/>
    <w:rsid w:val="00D31823"/>
    <w:rsid w:val="00D32B7D"/>
    <w:rsid w:val="00D35EAF"/>
    <w:rsid w:val="00D36FA6"/>
    <w:rsid w:val="00D378D1"/>
    <w:rsid w:val="00D41EDF"/>
    <w:rsid w:val="00D43D0B"/>
    <w:rsid w:val="00D43F16"/>
    <w:rsid w:val="00D44AE5"/>
    <w:rsid w:val="00D503F0"/>
    <w:rsid w:val="00D5052E"/>
    <w:rsid w:val="00D510A5"/>
    <w:rsid w:val="00D520F6"/>
    <w:rsid w:val="00D526D9"/>
    <w:rsid w:val="00D54BF1"/>
    <w:rsid w:val="00D56236"/>
    <w:rsid w:val="00D576FB"/>
    <w:rsid w:val="00D64B10"/>
    <w:rsid w:val="00D73E3D"/>
    <w:rsid w:val="00D7511F"/>
    <w:rsid w:val="00D77D12"/>
    <w:rsid w:val="00D77F31"/>
    <w:rsid w:val="00D805CD"/>
    <w:rsid w:val="00D82645"/>
    <w:rsid w:val="00D82D89"/>
    <w:rsid w:val="00D84639"/>
    <w:rsid w:val="00D85694"/>
    <w:rsid w:val="00D86277"/>
    <w:rsid w:val="00D8717F"/>
    <w:rsid w:val="00D90BF0"/>
    <w:rsid w:val="00D951F9"/>
    <w:rsid w:val="00DA2FB8"/>
    <w:rsid w:val="00DA3F38"/>
    <w:rsid w:val="00DB2713"/>
    <w:rsid w:val="00DB2E5A"/>
    <w:rsid w:val="00DB3142"/>
    <w:rsid w:val="00DB3BE3"/>
    <w:rsid w:val="00DB50CB"/>
    <w:rsid w:val="00DC2719"/>
    <w:rsid w:val="00DC2BBB"/>
    <w:rsid w:val="00DC2BBC"/>
    <w:rsid w:val="00DD157A"/>
    <w:rsid w:val="00DD38C3"/>
    <w:rsid w:val="00DD4FA0"/>
    <w:rsid w:val="00DD5564"/>
    <w:rsid w:val="00DD7D7C"/>
    <w:rsid w:val="00DD7FD7"/>
    <w:rsid w:val="00DE3BC1"/>
    <w:rsid w:val="00DE48D2"/>
    <w:rsid w:val="00DE586B"/>
    <w:rsid w:val="00DE65CD"/>
    <w:rsid w:val="00DF0602"/>
    <w:rsid w:val="00DF5B73"/>
    <w:rsid w:val="00DF71E6"/>
    <w:rsid w:val="00E0134E"/>
    <w:rsid w:val="00E040E9"/>
    <w:rsid w:val="00E06902"/>
    <w:rsid w:val="00E07677"/>
    <w:rsid w:val="00E120FD"/>
    <w:rsid w:val="00E122B6"/>
    <w:rsid w:val="00E16B1A"/>
    <w:rsid w:val="00E17B27"/>
    <w:rsid w:val="00E207A1"/>
    <w:rsid w:val="00E233B1"/>
    <w:rsid w:val="00E25015"/>
    <w:rsid w:val="00E27E2D"/>
    <w:rsid w:val="00E367F6"/>
    <w:rsid w:val="00E4074A"/>
    <w:rsid w:val="00E45920"/>
    <w:rsid w:val="00E47263"/>
    <w:rsid w:val="00E549D0"/>
    <w:rsid w:val="00E56207"/>
    <w:rsid w:val="00E619D5"/>
    <w:rsid w:val="00E61C67"/>
    <w:rsid w:val="00E63A4B"/>
    <w:rsid w:val="00E806BE"/>
    <w:rsid w:val="00E92A0D"/>
    <w:rsid w:val="00E9335D"/>
    <w:rsid w:val="00E94B81"/>
    <w:rsid w:val="00E9569F"/>
    <w:rsid w:val="00EA13D6"/>
    <w:rsid w:val="00EA382D"/>
    <w:rsid w:val="00EA3873"/>
    <w:rsid w:val="00EA5F47"/>
    <w:rsid w:val="00EB1950"/>
    <w:rsid w:val="00EB24E6"/>
    <w:rsid w:val="00EB273D"/>
    <w:rsid w:val="00EB3815"/>
    <w:rsid w:val="00EB3FEA"/>
    <w:rsid w:val="00EB5132"/>
    <w:rsid w:val="00EB5A76"/>
    <w:rsid w:val="00EB7C00"/>
    <w:rsid w:val="00EC07BF"/>
    <w:rsid w:val="00EC2BB5"/>
    <w:rsid w:val="00EC399F"/>
    <w:rsid w:val="00EC4782"/>
    <w:rsid w:val="00EC4E95"/>
    <w:rsid w:val="00EC55B6"/>
    <w:rsid w:val="00EC6556"/>
    <w:rsid w:val="00EC79C5"/>
    <w:rsid w:val="00ED13E1"/>
    <w:rsid w:val="00ED2B19"/>
    <w:rsid w:val="00ED56D8"/>
    <w:rsid w:val="00ED5722"/>
    <w:rsid w:val="00ED7484"/>
    <w:rsid w:val="00EE54BA"/>
    <w:rsid w:val="00EE7EEA"/>
    <w:rsid w:val="00EF028E"/>
    <w:rsid w:val="00EF5CCB"/>
    <w:rsid w:val="00EF63A3"/>
    <w:rsid w:val="00EF76A5"/>
    <w:rsid w:val="00F028E7"/>
    <w:rsid w:val="00F02A16"/>
    <w:rsid w:val="00F03740"/>
    <w:rsid w:val="00F0498C"/>
    <w:rsid w:val="00F05FFA"/>
    <w:rsid w:val="00F14408"/>
    <w:rsid w:val="00F1788B"/>
    <w:rsid w:val="00F20020"/>
    <w:rsid w:val="00F217DF"/>
    <w:rsid w:val="00F24FB5"/>
    <w:rsid w:val="00F271F9"/>
    <w:rsid w:val="00F27307"/>
    <w:rsid w:val="00F3569D"/>
    <w:rsid w:val="00F44C35"/>
    <w:rsid w:val="00F46914"/>
    <w:rsid w:val="00F5195D"/>
    <w:rsid w:val="00F51ED5"/>
    <w:rsid w:val="00F60EB5"/>
    <w:rsid w:val="00F72EC4"/>
    <w:rsid w:val="00F75C39"/>
    <w:rsid w:val="00F8003C"/>
    <w:rsid w:val="00F8078E"/>
    <w:rsid w:val="00F80D09"/>
    <w:rsid w:val="00F81325"/>
    <w:rsid w:val="00F834DC"/>
    <w:rsid w:val="00F83CC3"/>
    <w:rsid w:val="00F83E40"/>
    <w:rsid w:val="00F90106"/>
    <w:rsid w:val="00F937DD"/>
    <w:rsid w:val="00F97F35"/>
    <w:rsid w:val="00FA1022"/>
    <w:rsid w:val="00FA1550"/>
    <w:rsid w:val="00FA1E57"/>
    <w:rsid w:val="00FA37B5"/>
    <w:rsid w:val="00FA6E57"/>
    <w:rsid w:val="00FA7B57"/>
    <w:rsid w:val="00FB101C"/>
    <w:rsid w:val="00FB4630"/>
    <w:rsid w:val="00FB4901"/>
    <w:rsid w:val="00FC3905"/>
    <w:rsid w:val="00FC45FD"/>
    <w:rsid w:val="00FC597D"/>
    <w:rsid w:val="00FD0618"/>
    <w:rsid w:val="00FD4FD8"/>
    <w:rsid w:val="00FD67FF"/>
    <w:rsid w:val="00FD6B17"/>
    <w:rsid w:val="00FD6DE5"/>
    <w:rsid w:val="00FD6EA5"/>
    <w:rsid w:val="00FD7487"/>
    <w:rsid w:val="00FE3D88"/>
    <w:rsid w:val="00FF1289"/>
    <w:rsid w:val="00FF1BF2"/>
    <w:rsid w:val="00FF7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 fill="f" fillcolor="white" stroke="f">
      <v:fill color="white" on="f"/>
      <v:stroke on="f"/>
      <v:textbox style="mso-rotate-with-shape:t"/>
    </o:shapedefaults>
    <o:shapelayout v:ext="edit">
      <o:idmap v:ext="edit" data="1"/>
      <o:rules v:ext="edit">
        <o:r id="V:Rule1" type="callout" idref="#_x0000_s1044"/>
        <o:r id="V:Rule2" type="connector" idref="#_x0000_s1036"/>
        <o:r id="V:Rule3" type="connector" idref="#_x0000_s1037"/>
        <o:r id="V:Rule4" type="connector" idref="#_x0000_s1053"/>
        <o:r id="V:Rule5" type="connector" idref="#_x0000_s1061"/>
        <o:r id="V:Rule6" type="connector" idref="#_x0000_s1038"/>
        <o:r id="V:Rule7" type="connector" idref="#_x0000_s1039"/>
        <o:r id="V:Rule8" type="connector" idref="#_x0000_s1042"/>
        <o:r id="V:Rule9" type="connector" idref="#_x0000_s1079"/>
        <o:r id="V:Rule10" type="connector" idref="#_x0000_s1041"/>
        <o:r id="V:Rule11" type="connector" idref="#_x0000_s1046"/>
        <o:r id="V:Rule12" type="connector" idref="#_x0000_s1078"/>
        <o:r id="V:Rule13" type="connector" idref="#_x0000_s1028"/>
        <o:r id="V:Rule14" type="connector" idref="#_x0000_s1048"/>
        <o:r id="V:Rule15" type="connector" idref="#_x0000_s1056"/>
        <o:r id="V:Rule16" type="connector" idref="#_x0000_s1051"/>
        <o:r id="V:Rule17" type="connector" idref="#_x0000_s1043"/>
        <o:r id="V:Rule18" type="connector" idref="#_x0000_s1040"/>
      </o:rules>
    </o:shapelayout>
  </w:shapeDefaults>
  <w:decimalSymbol w:val="."/>
  <w:listSeparator w:val=","/>
  <w14:docId w14:val="735A5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locked="0"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locked="0"/>
    <w:lsdException w:name="toc 6" w:locked="0"/>
    <w:lsdException w:name="toc 7" w:locked="0"/>
    <w:lsdException w:name="toc 8" w:locked="0"/>
    <w:lsdException w:name="toc 9" w:locked="0"/>
    <w:lsdException w:name="Normal Indent" w:locked="0"/>
    <w:lsdException w:name="footnote text" w:uiPriority="99"/>
    <w:lsdException w:name="annotation text" w:uiPriority="99"/>
    <w:lsdException w:name="header" w:locked="0"/>
    <w:lsdException w:name="footer" w:locked="0"/>
    <w:lsdException w:name="index heading" w:uiPriority="99"/>
    <w:lsdException w:name="caption" w:semiHidden="0" w:unhideWhenUsed="0" w:qFormat="1"/>
    <w:lsdException w:name="table of figures" w:locked="0" w:uiPriority="99"/>
    <w:lsdException w:name="envelope address" w:locked="0"/>
    <w:lsdException w:name="envelope return" w:locked="0"/>
    <w:lsdException w:name="footnote reference" w:uiPriority="99"/>
    <w:lsdException w:name="annotation reference" w:uiPriority="99"/>
    <w:lsdException w:name="line number" w:locked="0"/>
    <w:lsdException w:name="page number" w:locked="0"/>
    <w:lsdException w:name="endnote reference" w:uiPriority="99"/>
    <w:lsdException w:name="endnote text" w:uiPriority="99"/>
    <w:lsdException w:name="table of authorities" w:locked="0" w:uiPriority="99"/>
    <w:lsdException w:name="macro" w:uiPriority="99"/>
    <w:lsdException w:name="toa heading" w:locked="0" w:uiPriority="99"/>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nhideWhenUsed="0" w:qFormat="1"/>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uiPriority="99"/>
    <w:lsdException w:name="FollowedHyperlink" w:locked="0"/>
    <w:lsdException w:name="Strong" w:semiHidden="0" w:uiPriority="22" w:unhideWhenUsed="0" w:qFormat="1"/>
    <w:lsdException w:name="Emphasis" w:semiHidden="0" w:unhideWhenUsed="0" w:qFormat="1"/>
    <w:lsdException w:name="Document Map" w:uiPriority="99"/>
    <w:lsdException w:name="Plain Text" w:locked="0"/>
    <w:lsdException w:name="E-mail Signature" w:locked="0"/>
    <w:lsdException w:name="HTML Top of Form" w:locked="0" w:uiPriority="99"/>
    <w:lsdException w:name="HTML Bottom of Form" w:locked="0" w:uiPriority="99"/>
    <w:lsdException w:name="Normal (Web)" w:locked="0" w:uiPriority="99"/>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uiPriority="99"/>
    <w:lsdException w:name="annotation subject" w:uiPriority="99"/>
    <w:lsdException w:name="No List" w:locked="0" w:uiPriority="99"/>
    <w:lsdException w:name="Outline List 1" w:locked="0"/>
    <w:lsdException w:name="Outline List 2" w:locked="0"/>
    <w:lsdException w:name="Outline List 3" w:locked="0"/>
    <w:lsdException w:name="Table Simple 1" w:locked="0"/>
    <w:lsdException w:name="Table Simple 2" w:locked="0"/>
    <w:lsdException w:name="Table Simple 3" w:locked="0"/>
    <w:lsdException w:name="Table Classic 1" w:locked="0"/>
    <w:lsdException w:name="Table Classic 2" w:locked="0"/>
    <w:lsdException w:name="Table Classic 3" w:locked="0"/>
    <w:lsdException w:name="Table Classic 4" w:locked="0"/>
    <w:lsdException w:name="Table Colorful 1" w:locked="0"/>
    <w:lsdException w:name="Table Colorful 2" w:locked="0"/>
    <w:lsdException w:name="Table Colorful 3" w:locked="0"/>
    <w:lsdException w:name="Table Columns 1" w:locked="0"/>
    <w:lsdException w:name="Table Columns 2" w:locked="0"/>
    <w:lsdException w:name="Table Columns 3" w:locked="0"/>
    <w:lsdException w:name="Table Columns 4" w:locked="0"/>
    <w:lsdException w:name="Table Columns 5" w:locked="0"/>
    <w:lsdException w:name="Table Grid 1" w:locked="0"/>
    <w:lsdException w:name="Table Grid 2" w:locked="0"/>
    <w:lsdException w:name="Table Grid 3" w:locked="0"/>
    <w:lsdException w:name="Table Grid 4" w:locked="0"/>
    <w:lsdException w:name="Table Grid 5" w:locked="0"/>
    <w:lsdException w:name="Table Grid 6" w:locked="0"/>
    <w:lsdException w:name="Table Grid 7" w:locked="0"/>
    <w:lsdException w:name="Table Grid 8" w:locked="0"/>
    <w:lsdException w:name="Table List 1" w:locked="0"/>
    <w:lsdException w:name="Table List 2" w:locked="0"/>
    <w:lsdException w:name="Table List 3" w:locked="0"/>
    <w:lsdException w:name="Table List 4" w:locked="0"/>
    <w:lsdException w:name="Table List 5" w:locked="0"/>
    <w:lsdException w:name="Table List 6" w:locked="0"/>
    <w:lsdException w:name="Table List 7" w:locked="0"/>
    <w:lsdException w:name="Table List 8" w:locked="0"/>
    <w:lsdException w:name="Table 3D effects 1" w:locked="0"/>
    <w:lsdException w:name="Table 3D effects 2" w:locked="0"/>
    <w:lsdException w:name="Table 3D effects 3" w:locked="0"/>
    <w:lsdException w:name="Table Contemporary" w:locked="0"/>
    <w:lsdException w:name="Table Elegant" w:locked="0"/>
    <w:lsdException w:name="Table Professional" w:locked="0"/>
    <w:lsdException w:name="Table Subtle 1" w:locked="0"/>
    <w:lsdException w:name="Table Subtle 2" w:locked="0"/>
    <w:lsdException w:name="Table Web 1" w:locked="0"/>
    <w:lsdException w:name="Table Web 2" w:locked="0"/>
    <w:lsdException w:name="Table Web 3" w:locked="0"/>
    <w:lsdException w:name="Balloon Text" w:uiPriority="99"/>
    <w:lsdException w:name="Table Grid" w:locked="0" w:semiHidden="0" w:unhideWhenUsed="0"/>
    <w:lsdException w:name="Table Theme" w:locked="0"/>
    <w:lsdException w:name="Placeholder Text" w:locked="0"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locked="0" w:uiPriority="39" w:qFormat="1"/>
  </w:latentStyles>
  <w:style w:type="paragraph" w:default="1" w:styleId="Normal">
    <w:name w:val="Normal"/>
    <w:semiHidden/>
    <w:qFormat/>
    <w:rsid w:val="00A66834"/>
    <w:rPr>
      <w:sz w:val="24"/>
      <w:szCs w:val="24"/>
    </w:rPr>
  </w:style>
  <w:style w:type="paragraph" w:styleId="Heading1">
    <w:name w:val="heading 1"/>
    <w:basedOn w:val="Normal"/>
    <w:next w:val="Normal"/>
    <w:link w:val="Heading1Char"/>
    <w:uiPriority w:val="9"/>
    <w:qFormat/>
    <w:locked/>
    <w:rsid w:val="00167353"/>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locked/>
    <w:rsid w:val="00167353"/>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locked/>
    <w:rsid w:val="00167353"/>
    <w:pPr>
      <w:keepNext/>
      <w:spacing w:before="240" w:after="60"/>
      <w:outlineLvl w:val="2"/>
    </w:pPr>
    <w:rPr>
      <w:rFonts w:ascii="Arial" w:hAnsi="Arial" w:cs="Arial"/>
      <w:b/>
      <w:bCs/>
      <w:sz w:val="26"/>
      <w:szCs w:val="26"/>
    </w:rPr>
  </w:style>
  <w:style w:type="paragraph" w:styleId="Heading4">
    <w:name w:val="heading 4"/>
    <w:basedOn w:val="Normal"/>
    <w:next w:val="Normal"/>
    <w:semiHidden/>
    <w:qFormat/>
    <w:locked/>
    <w:rsid w:val="00167353"/>
    <w:pPr>
      <w:keepNext/>
      <w:spacing w:before="240" w:after="60"/>
      <w:outlineLvl w:val="3"/>
    </w:pPr>
    <w:rPr>
      <w:b/>
      <w:bCs/>
      <w:sz w:val="28"/>
      <w:szCs w:val="28"/>
    </w:rPr>
  </w:style>
  <w:style w:type="paragraph" w:styleId="Heading5">
    <w:name w:val="heading 5"/>
    <w:basedOn w:val="Normal"/>
    <w:next w:val="Normal"/>
    <w:semiHidden/>
    <w:qFormat/>
    <w:locked/>
    <w:rsid w:val="00167353"/>
    <w:pPr>
      <w:spacing w:before="240" w:after="60"/>
      <w:outlineLvl w:val="4"/>
    </w:pPr>
    <w:rPr>
      <w:b/>
      <w:bCs/>
      <w:i/>
      <w:iCs/>
      <w:sz w:val="26"/>
      <w:szCs w:val="26"/>
    </w:rPr>
  </w:style>
  <w:style w:type="paragraph" w:styleId="Heading6">
    <w:name w:val="heading 6"/>
    <w:basedOn w:val="Normal"/>
    <w:next w:val="Normal"/>
    <w:semiHidden/>
    <w:qFormat/>
    <w:locked/>
    <w:rsid w:val="00167353"/>
    <w:pPr>
      <w:spacing w:before="240" w:after="60"/>
      <w:outlineLvl w:val="5"/>
    </w:pPr>
    <w:rPr>
      <w:b/>
      <w:bCs/>
      <w:sz w:val="22"/>
      <w:szCs w:val="22"/>
    </w:rPr>
  </w:style>
  <w:style w:type="paragraph" w:styleId="Heading7">
    <w:name w:val="heading 7"/>
    <w:basedOn w:val="Normal"/>
    <w:next w:val="Normal"/>
    <w:semiHidden/>
    <w:qFormat/>
    <w:locked/>
    <w:rsid w:val="00167353"/>
    <w:pPr>
      <w:spacing w:before="240" w:after="60"/>
      <w:outlineLvl w:val="6"/>
    </w:pPr>
  </w:style>
  <w:style w:type="paragraph" w:styleId="Heading8">
    <w:name w:val="heading 8"/>
    <w:basedOn w:val="Normal"/>
    <w:next w:val="Normal"/>
    <w:semiHidden/>
    <w:qFormat/>
    <w:locked/>
    <w:rsid w:val="00167353"/>
    <w:pPr>
      <w:spacing w:before="240" w:after="60"/>
      <w:outlineLvl w:val="7"/>
    </w:pPr>
    <w:rPr>
      <w:i/>
      <w:iCs/>
    </w:rPr>
  </w:style>
  <w:style w:type="paragraph" w:styleId="Heading9">
    <w:name w:val="heading 9"/>
    <w:basedOn w:val="Normal"/>
    <w:next w:val="Normal"/>
    <w:semiHidden/>
    <w:qFormat/>
    <w:locked/>
    <w:rsid w:val="0016735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715D54"/>
    <w:pPr>
      <w:numPr>
        <w:numId w:val="1"/>
      </w:numPr>
    </w:pPr>
  </w:style>
  <w:style w:type="numbering" w:styleId="1ai">
    <w:name w:val="Outline List 1"/>
    <w:basedOn w:val="NoList"/>
    <w:semiHidden/>
    <w:locked/>
    <w:rsid w:val="00715D54"/>
    <w:pPr>
      <w:numPr>
        <w:numId w:val="2"/>
      </w:numPr>
    </w:pPr>
  </w:style>
  <w:style w:type="numbering" w:styleId="ArticleSection">
    <w:name w:val="Outline List 3"/>
    <w:basedOn w:val="NoList"/>
    <w:semiHidden/>
    <w:locked/>
    <w:rsid w:val="00715D54"/>
    <w:pPr>
      <w:numPr>
        <w:numId w:val="3"/>
      </w:numPr>
    </w:pPr>
  </w:style>
  <w:style w:type="paragraph" w:styleId="BlockText">
    <w:name w:val="Block Text"/>
    <w:basedOn w:val="Normal"/>
    <w:semiHidden/>
    <w:locked/>
    <w:rsid w:val="00715D54"/>
    <w:pPr>
      <w:spacing w:after="120"/>
      <w:ind w:left="1440" w:right="1440"/>
    </w:pPr>
  </w:style>
  <w:style w:type="paragraph" w:styleId="BodyText">
    <w:name w:val="Body Text"/>
    <w:basedOn w:val="Normal"/>
    <w:semiHidden/>
    <w:locked/>
    <w:rsid w:val="00715D54"/>
    <w:pPr>
      <w:spacing w:after="120"/>
    </w:pPr>
  </w:style>
  <w:style w:type="paragraph" w:styleId="BodyText2">
    <w:name w:val="Body Text 2"/>
    <w:basedOn w:val="Normal"/>
    <w:semiHidden/>
    <w:locked/>
    <w:rsid w:val="00715D54"/>
    <w:pPr>
      <w:spacing w:after="120" w:line="480" w:lineRule="auto"/>
    </w:pPr>
  </w:style>
  <w:style w:type="paragraph" w:styleId="BodyText3">
    <w:name w:val="Body Text 3"/>
    <w:basedOn w:val="Normal"/>
    <w:semiHidden/>
    <w:locked/>
    <w:rsid w:val="00715D54"/>
    <w:pPr>
      <w:spacing w:after="120"/>
    </w:pPr>
    <w:rPr>
      <w:sz w:val="16"/>
      <w:szCs w:val="16"/>
    </w:rPr>
  </w:style>
  <w:style w:type="paragraph" w:styleId="BodyTextFirstIndent">
    <w:name w:val="Body Text First Indent"/>
    <w:basedOn w:val="BodyText"/>
    <w:semiHidden/>
    <w:locked/>
    <w:rsid w:val="00715D54"/>
    <w:pPr>
      <w:ind w:firstLine="210"/>
    </w:pPr>
  </w:style>
  <w:style w:type="paragraph" w:styleId="BodyTextIndent">
    <w:name w:val="Body Text Indent"/>
    <w:basedOn w:val="Normal"/>
    <w:semiHidden/>
    <w:locked/>
    <w:rsid w:val="00715D54"/>
    <w:pPr>
      <w:spacing w:after="120"/>
      <w:ind w:left="360"/>
    </w:pPr>
  </w:style>
  <w:style w:type="paragraph" w:styleId="BodyTextFirstIndent2">
    <w:name w:val="Body Text First Indent 2"/>
    <w:basedOn w:val="BodyTextIndent"/>
    <w:semiHidden/>
    <w:locked/>
    <w:rsid w:val="00715D54"/>
    <w:pPr>
      <w:ind w:firstLine="210"/>
    </w:pPr>
  </w:style>
  <w:style w:type="paragraph" w:styleId="BodyTextIndent2">
    <w:name w:val="Body Text Indent 2"/>
    <w:basedOn w:val="Normal"/>
    <w:semiHidden/>
    <w:locked/>
    <w:rsid w:val="00715D54"/>
    <w:pPr>
      <w:spacing w:after="120" w:line="480" w:lineRule="auto"/>
      <w:ind w:left="360"/>
    </w:pPr>
  </w:style>
  <w:style w:type="paragraph" w:styleId="BodyTextIndent3">
    <w:name w:val="Body Text Indent 3"/>
    <w:basedOn w:val="Normal"/>
    <w:semiHidden/>
    <w:locked/>
    <w:rsid w:val="00715D54"/>
    <w:pPr>
      <w:spacing w:after="120"/>
      <w:ind w:left="360"/>
    </w:pPr>
    <w:rPr>
      <w:sz w:val="16"/>
      <w:szCs w:val="16"/>
    </w:rPr>
  </w:style>
  <w:style w:type="paragraph" w:styleId="Closing">
    <w:name w:val="Closing"/>
    <w:basedOn w:val="Normal"/>
    <w:semiHidden/>
    <w:locked/>
    <w:rsid w:val="00715D54"/>
    <w:pPr>
      <w:ind w:left="4320"/>
    </w:pPr>
  </w:style>
  <w:style w:type="paragraph" w:styleId="Date">
    <w:name w:val="Date"/>
    <w:basedOn w:val="Normal"/>
    <w:next w:val="Normal"/>
    <w:semiHidden/>
    <w:locked/>
    <w:rsid w:val="00715D54"/>
  </w:style>
  <w:style w:type="paragraph" w:styleId="E-mailSignature">
    <w:name w:val="E-mail Signature"/>
    <w:basedOn w:val="Normal"/>
    <w:semiHidden/>
    <w:locked/>
    <w:rsid w:val="00715D54"/>
  </w:style>
  <w:style w:type="character" w:styleId="Emphasis">
    <w:name w:val="Emphasis"/>
    <w:basedOn w:val="DefaultParagraphFont"/>
    <w:semiHidden/>
    <w:qFormat/>
    <w:locked/>
    <w:rsid w:val="00715D54"/>
    <w:rPr>
      <w:i/>
      <w:iCs/>
    </w:rPr>
  </w:style>
  <w:style w:type="paragraph" w:styleId="EnvelopeAddress">
    <w:name w:val="envelope address"/>
    <w:basedOn w:val="Normal"/>
    <w:semiHidden/>
    <w:locked/>
    <w:rsid w:val="00715D54"/>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locked/>
    <w:rsid w:val="00715D54"/>
    <w:rPr>
      <w:rFonts w:ascii="Arial" w:hAnsi="Arial" w:cs="Arial"/>
      <w:sz w:val="20"/>
      <w:szCs w:val="20"/>
    </w:rPr>
  </w:style>
  <w:style w:type="character" w:styleId="FollowedHyperlink">
    <w:name w:val="FollowedHyperlink"/>
    <w:basedOn w:val="DefaultParagraphFont"/>
    <w:semiHidden/>
    <w:locked/>
    <w:rsid w:val="00715D54"/>
    <w:rPr>
      <w:color w:val="800080"/>
      <w:u w:val="single"/>
    </w:rPr>
  </w:style>
  <w:style w:type="paragraph" w:styleId="Footer">
    <w:name w:val="footer"/>
    <w:basedOn w:val="Normal"/>
    <w:semiHidden/>
    <w:locked/>
    <w:rsid w:val="00715D54"/>
    <w:pPr>
      <w:tabs>
        <w:tab w:val="center" w:pos="4320"/>
        <w:tab w:val="right" w:pos="8640"/>
      </w:tabs>
    </w:pPr>
  </w:style>
  <w:style w:type="paragraph" w:styleId="Header">
    <w:name w:val="header"/>
    <w:basedOn w:val="Normal"/>
    <w:semiHidden/>
    <w:locked/>
    <w:rsid w:val="00715D54"/>
    <w:pPr>
      <w:tabs>
        <w:tab w:val="center" w:pos="4320"/>
        <w:tab w:val="right" w:pos="8640"/>
      </w:tabs>
    </w:pPr>
  </w:style>
  <w:style w:type="character" w:styleId="HTMLAcronym">
    <w:name w:val="HTML Acronym"/>
    <w:basedOn w:val="DefaultParagraphFont"/>
    <w:semiHidden/>
    <w:locked/>
    <w:rsid w:val="00715D54"/>
  </w:style>
  <w:style w:type="paragraph" w:styleId="HTMLAddress">
    <w:name w:val="HTML Address"/>
    <w:basedOn w:val="Normal"/>
    <w:semiHidden/>
    <w:locked/>
    <w:rsid w:val="00715D54"/>
    <w:rPr>
      <w:i/>
      <w:iCs/>
    </w:rPr>
  </w:style>
  <w:style w:type="character" w:styleId="HTMLCite">
    <w:name w:val="HTML Cite"/>
    <w:basedOn w:val="DefaultParagraphFont"/>
    <w:semiHidden/>
    <w:locked/>
    <w:rsid w:val="00715D54"/>
    <w:rPr>
      <w:i/>
      <w:iCs/>
    </w:rPr>
  </w:style>
  <w:style w:type="character" w:styleId="HTMLCode">
    <w:name w:val="HTML Code"/>
    <w:basedOn w:val="DefaultParagraphFont"/>
    <w:semiHidden/>
    <w:locked/>
    <w:rsid w:val="00715D54"/>
    <w:rPr>
      <w:rFonts w:ascii="Courier New" w:hAnsi="Courier New" w:cs="Courier New"/>
      <w:sz w:val="20"/>
      <w:szCs w:val="20"/>
    </w:rPr>
  </w:style>
  <w:style w:type="character" w:styleId="HTMLDefinition">
    <w:name w:val="HTML Definition"/>
    <w:basedOn w:val="DefaultParagraphFont"/>
    <w:semiHidden/>
    <w:locked/>
    <w:rsid w:val="00715D54"/>
    <w:rPr>
      <w:i/>
      <w:iCs/>
    </w:rPr>
  </w:style>
  <w:style w:type="character" w:styleId="HTMLKeyboard">
    <w:name w:val="HTML Keyboard"/>
    <w:basedOn w:val="DefaultParagraphFont"/>
    <w:semiHidden/>
    <w:locked/>
    <w:rsid w:val="00715D54"/>
    <w:rPr>
      <w:rFonts w:ascii="Courier New" w:hAnsi="Courier New" w:cs="Courier New"/>
      <w:sz w:val="20"/>
      <w:szCs w:val="20"/>
    </w:rPr>
  </w:style>
  <w:style w:type="paragraph" w:styleId="HTMLPreformatted">
    <w:name w:val="HTML Preformatted"/>
    <w:basedOn w:val="Normal"/>
    <w:semiHidden/>
    <w:locked/>
    <w:rsid w:val="00715D54"/>
    <w:rPr>
      <w:rFonts w:ascii="Courier New" w:hAnsi="Courier New" w:cs="Courier New"/>
      <w:sz w:val="20"/>
      <w:szCs w:val="20"/>
    </w:rPr>
  </w:style>
  <w:style w:type="character" w:styleId="HTMLSample">
    <w:name w:val="HTML Sample"/>
    <w:basedOn w:val="DefaultParagraphFont"/>
    <w:semiHidden/>
    <w:locked/>
    <w:rsid w:val="00715D54"/>
    <w:rPr>
      <w:rFonts w:ascii="Courier New" w:hAnsi="Courier New" w:cs="Courier New"/>
    </w:rPr>
  </w:style>
  <w:style w:type="character" w:styleId="HTMLTypewriter">
    <w:name w:val="HTML Typewriter"/>
    <w:basedOn w:val="DefaultParagraphFont"/>
    <w:semiHidden/>
    <w:locked/>
    <w:rsid w:val="00715D54"/>
    <w:rPr>
      <w:rFonts w:ascii="Courier New" w:hAnsi="Courier New" w:cs="Courier New"/>
      <w:sz w:val="20"/>
      <w:szCs w:val="20"/>
    </w:rPr>
  </w:style>
  <w:style w:type="character" w:styleId="HTMLVariable">
    <w:name w:val="HTML Variable"/>
    <w:basedOn w:val="DefaultParagraphFont"/>
    <w:semiHidden/>
    <w:locked/>
    <w:rsid w:val="00715D54"/>
    <w:rPr>
      <w:i/>
      <w:iCs/>
    </w:rPr>
  </w:style>
  <w:style w:type="character" w:styleId="Hyperlink">
    <w:name w:val="Hyperlink"/>
    <w:basedOn w:val="DefaultParagraphFont"/>
    <w:uiPriority w:val="99"/>
    <w:locked/>
    <w:rsid w:val="00715D54"/>
    <w:rPr>
      <w:color w:val="0000FF"/>
      <w:u w:val="single"/>
    </w:rPr>
  </w:style>
  <w:style w:type="character" w:styleId="LineNumber">
    <w:name w:val="line number"/>
    <w:basedOn w:val="DefaultParagraphFont"/>
    <w:semiHidden/>
    <w:locked/>
    <w:rsid w:val="00715D54"/>
  </w:style>
  <w:style w:type="paragraph" w:styleId="List">
    <w:name w:val="List"/>
    <w:basedOn w:val="Normal"/>
    <w:semiHidden/>
    <w:locked/>
    <w:rsid w:val="00715D54"/>
    <w:pPr>
      <w:ind w:left="360" w:hanging="360"/>
    </w:pPr>
  </w:style>
  <w:style w:type="paragraph" w:styleId="List2">
    <w:name w:val="List 2"/>
    <w:basedOn w:val="Normal"/>
    <w:semiHidden/>
    <w:locked/>
    <w:rsid w:val="00715D54"/>
    <w:pPr>
      <w:ind w:left="720" w:hanging="360"/>
    </w:pPr>
  </w:style>
  <w:style w:type="paragraph" w:styleId="List3">
    <w:name w:val="List 3"/>
    <w:basedOn w:val="Normal"/>
    <w:semiHidden/>
    <w:locked/>
    <w:rsid w:val="00715D54"/>
    <w:pPr>
      <w:ind w:left="1080" w:hanging="360"/>
    </w:pPr>
  </w:style>
  <w:style w:type="paragraph" w:styleId="List4">
    <w:name w:val="List 4"/>
    <w:basedOn w:val="Normal"/>
    <w:semiHidden/>
    <w:locked/>
    <w:rsid w:val="00715D54"/>
    <w:pPr>
      <w:ind w:left="1440" w:hanging="360"/>
    </w:pPr>
  </w:style>
  <w:style w:type="paragraph" w:styleId="List5">
    <w:name w:val="List 5"/>
    <w:basedOn w:val="Normal"/>
    <w:semiHidden/>
    <w:locked/>
    <w:rsid w:val="00715D54"/>
    <w:pPr>
      <w:ind w:left="1800" w:hanging="360"/>
    </w:pPr>
  </w:style>
  <w:style w:type="paragraph" w:styleId="ListBullet">
    <w:name w:val="List Bullet"/>
    <w:basedOn w:val="Normal"/>
    <w:autoRedefine/>
    <w:semiHidden/>
    <w:locked/>
    <w:rsid w:val="00715D54"/>
    <w:pPr>
      <w:numPr>
        <w:numId w:val="4"/>
      </w:numPr>
    </w:pPr>
  </w:style>
  <w:style w:type="paragraph" w:styleId="ListBullet2">
    <w:name w:val="List Bullet 2"/>
    <w:basedOn w:val="Normal"/>
    <w:autoRedefine/>
    <w:semiHidden/>
    <w:locked/>
    <w:rsid w:val="00715D54"/>
    <w:pPr>
      <w:numPr>
        <w:numId w:val="5"/>
      </w:numPr>
    </w:pPr>
  </w:style>
  <w:style w:type="paragraph" w:styleId="ListBullet3">
    <w:name w:val="List Bullet 3"/>
    <w:basedOn w:val="Normal"/>
    <w:autoRedefine/>
    <w:semiHidden/>
    <w:locked/>
    <w:rsid w:val="00715D54"/>
    <w:pPr>
      <w:numPr>
        <w:numId w:val="6"/>
      </w:numPr>
    </w:pPr>
  </w:style>
  <w:style w:type="paragraph" w:styleId="ListBullet4">
    <w:name w:val="List Bullet 4"/>
    <w:basedOn w:val="Normal"/>
    <w:autoRedefine/>
    <w:semiHidden/>
    <w:locked/>
    <w:rsid w:val="00715D54"/>
    <w:pPr>
      <w:numPr>
        <w:numId w:val="7"/>
      </w:numPr>
    </w:pPr>
  </w:style>
  <w:style w:type="paragraph" w:styleId="ListBullet5">
    <w:name w:val="List Bullet 5"/>
    <w:basedOn w:val="Normal"/>
    <w:autoRedefine/>
    <w:semiHidden/>
    <w:locked/>
    <w:rsid w:val="00715D54"/>
    <w:pPr>
      <w:numPr>
        <w:numId w:val="8"/>
      </w:numPr>
    </w:pPr>
  </w:style>
  <w:style w:type="paragraph" w:styleId="ListContinue">
    <w:name w:val="List Continue"/>
    <w:basedOn w:val="Normal"/>
    <w:semiHidden/>
    <w:locked/>
    <w:rsid w:val="00715D54"/>
    <w:pPr>
      <w:spacing w:after="120"/>
      <w:ind w:left="360"/>
    </w:pPr>
  </w:style>
  <w:style w:type="paragraph" w:styleId="ListContinue2">
    <w:name w:val="List Continue 2"/>
    <w:basedOn w:val="Normal"/>
    <w:semiHidden/>
    <w:locked/>
    <w:rsid w:val="00715D54"/>
    <w:pPr>
      <w:spacing w:after="120"/>
      <w:ind w:left="720"/>
    </w:pPr>
  </w:style>
  <w:style w:type="paragraph" w:styleId="ListContinue3">
    <w:name w:val="List Continue 3"/>
    <w:basedOn w:val="Normal"/>
    <w:semiHidden/>
    <w:locked/>
    <w:rsid w:val="00715D54"/>
    <w:pPr>
      <w:spacing w:after="120"/>
      <w:ind w:left="1080"/>
    </w:pPr>
  </w:style>
  <w:style w:type="paragraph" w:styleId="ListContinue4">
    <w:name w:val="List Continue 4"/>
    <w:basedOn w:val="Normal"/>
    <w:semiHidden/>
    <w:locked/>
    <w:rsid w:val="00715D54"/>
    <w:pPr>
      <w:spacing w:after="120"/>
      <w:ind w:left="1440"/>
    </w:pPr>
  </w:style>
  <w:style w:type="paragraph" w:styleId="ListContinue5">
    <w:name w:val="List Continue 5"/>
    <w:basedOn w:val="Normal"/>
    <w:semiHidden/>
    <w:locked/>
    <w:rsid w:val="00715D54"/>
    <w:pPr>
      <w:spacing w:after="120"/>
      <w:ind w:left="1800"/>
    </w:pPr>
  </w:style>
  <w:style w:type="paragraph" w:styleId="ListNumber">
    <w:name w:val="List Number"/>
    <w:basedOn w:val="Normal"/>
    <w:link w:val="ListNumberChar"/>
    <w:semiHidden/>
    <w:locked/>
    <w:rsid w:val="00715D54"/>
    <w:pPr>
      <w:tabs>
        <w:tab w:val="num" w:pos="360"/>
      </w:tabs>
      <w:ind w:left="360" w:hanging="360"/>
    </w:pPr>
  </w:style>
  <w:style w:type="paragraph" w:styleId="ListNumber2">
    <w:name w:val="List Number 2"/>
    <w:basedOn w:val="Normal"/>
    <w:semiHidden/>
    <w:locked/>
    <w:rsid w:val="00715D54"/>
    <w:pPr>
      <w:numPr>
        <w:numId w:val="9"/>
      </w:numPr>
    </w:pPr>
  </w:style>
  <w:style w:type="paragraph" w:styleId="ListNumber3">
    <w:name w:val="List Number 3"/>
    <w:basedOn w:val="Normal"/>
    <w:semiHidden/>
    <w:locked/>
    <w:rsid w:val="00715D54"/>
    <w:pPr>
      <w:numPr>
        <w:numId w:val="10"/>
      </w:numPr>
    </w:pPr>
  </w:style>
  <w:style w:type="paragraph" w:styleId="ListNumber4">
    <w:name w:val="List Number 4"/>
    <w:basedOn w:val="Normal"/>
    <w:semiHidden/>
    <w:locked/>
    <w:rsid w:val="00715D54"/>
    <w:pPr>
      <w:numPr>
        <w:numId w:val="11"/>
      </w:numPr>
    </w:pPr>
  </w:style>
  <w:style w:type="paragraph" w:styleId="ListNumber5">
    <w:name w:val="List Number 5"/>
    <w:basedOn w:val="Normal"/>
    <w:semiHidden/>
    <w:locked/>
    <w:rsid w:val="00715D54"/>
    <w:pPr>
      <w:numPr>
        <w:numId w:val="12"/>
      </w:numPr>
    </w:pPr>
  </w:style>
  <w:style w:type="paragraph" w:styleId="MessageHeader">
    <w:name w:val="Message Header"/>
    <w:basedOn w:val="Normal"/>
    <w:semiHidden/>
    <w:rsid w:val="00715D5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rsid w:val="00715D54"/>
  </w:style>
  <w:style w:type="paragraph" w:styleId="NormalIndent">
    <w:name w:val="Normal Indent"/>
    <w:basedOn w:val="Normal"/>
    <w:semiHidden/>
    <w:rsid w:val="00715D54"/>
    <w:pPr>
      <w:ind w:left="720"/>
    </w:pPr>
  </w:style>
  <w:style w:type="paragraph" w:styleId="NoteHeading">
    <w:name w:val="Note Heading"/>
    <w:basedOn w:val="Normal"/>
    <w:next w:val="Normal"/>
    <w:semiHidden/>
    <w:rsid w:val="00715D54"/>
  </w:style>
  <w:style w:type="character" w:styleId="PageNumber">
    <w:name w:val="page number"/>
    <w:basedOn w:val="DefaultParagraphFont"/>
    <w:semiHidden/>
    <w:rsid w:val="00715D54"/>
  </w:style>
  <w:style w:type="paragraph" w:styleId="PlainText">
    <w:name w:val="Plain Text"/>
    <w:basedOn w:val="Normal"/>
    <w:semiHidden/>
    <w:rsid w:val="00715D54"/>
    <w:rPr>
      <w:rFonts w:ascii="Courier New" w:hAnsi="Courier New" w:cs="Courier New"/>
      <w:sz w:val="20"/>
      <w:szCs w:val="20"/>
    </w:rPr>
  </w:style>
  <w:style w:type="paragraph" w:styleId="Salutation">
    <w:name w:val="Salutation"/>
    <w:basedOn w:val="Normal"/>
    <w:next w:val="Normal"/>
    <w:semiHidden/>
    <w:rsid w:val="00715D54"/>
  </w:style>
  <w:style w:type="paragraph" w:styleId="Signature">
    <w:name w:val="Signature"/>
    <w:basedOn w:val="Normal"/>
    <w:semiHidden/>
    <w:rsid w:val="00715D54"/>
    <w:pPr>
      <w:ind w:left="4320"/>
    </w:pPr>
  </w:style>
  <w:style w:type="character" w:styleId="Strong">
    <w:name w:val="Strong"/>
    <w:basedOn w:val="DefaultParagraphFont"/>
    <w:uiPriority w:val="22"/>
    <w:qFormat/>
    <w:locked/>
    <w:rsid w:val="00715D54"/>
    <w:rPr>
      <w:b/>
      <w:bCs/>
    </w:rPr>
  </w:style>
  <w:style w:type="paragraph" w:styleId="Subtitle">
    <w:name w:val="Subtitle"/>
    <w:basedOn w:val="Normal"/>
    <w:semiHidden/>
    <w:qFormat/>
    <w:locked/>
    <w:rsid w:val="00715D54"/>
    <w:pPr>
      <w:spacing w:after="60"/>
      <w:jc w:val="center"/>
      <w:outlineLvl w:val="1"/>
    </w:pPr>
    <w:rPr>
      <w:rFonts w:ascii="Arial" w:hAnsi="Arial" w:cs="Arial"/>
    </w:rPr>
  </w:style>
  <w:style w:type="table" w:styleId="Table3Deffects1">
    <w:name w:val="Table 3D effects 1"/>
    <w:basedOn w:val="TableNormal"/>
    <w:semiHidden/>
    <w:rsid w:val="00715D5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D5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D5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15D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D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D5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D5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D5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D5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D5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D5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D5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D5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D5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aliases w:val="kns-table"/>
    <w:basedOn w:val="TableNormal"/>
    <w:semiHidden/>
    <w:rsid w:val="00715D5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D5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D5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715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15D5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D5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D5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D5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D5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D5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D5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D5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D5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D5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D5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D5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D5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D5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D5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D5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353EE"/>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D5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D5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D5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D5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D5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D5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D5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D5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locked/>
    <w:rsid w:val="00715D54"/>
    <w:pPr>
      <w:spacing w:before="240" w:after="60"/>
      <w:jc w:val="center"/>
      <w:outlineLvl w:val="0"/>
    </w:pPr>
    <w:rPr>
      <w:rFonts w:ascii="Arial" w:hAnsi="Arial" w:cs="Arial"/>
      <w:b/>
      <w:bCs/>
      <w:kern w:val="28"/>
      <w:sz w:val="32"/>
      <w:szCs w:val="32"/>
    </w:rPr>
  </w:style>
  <w:style w:type="paragraph" w:customStyle="1" w:styleId="TableofContentsHeading">
    <w:name w:val="Table of Contents Heading"/>
    <w:basedOn w:val="TOC1"/>
    <w:autoRedefine/>
    <w:rsid w:val="002449D6"/>
    <w:pPr>
      <w:shd w:val="clear" w:color="auto" w:fill="A6A6A6"/>
      <w:tabs>
        <w:tab w:val="right" w:pos="8630"/>
      </w:tabs>
      <w:spacing w:after="360"/>
    </w:pPr>
    <w:rPr>
      <w:rFonts w:ascii="Arial Black" w:hAnsi="Arial Black"/>
      <w:b w:val="0"/>
      <w:bCs w:val="0"/>
      <w:i/>
      <w:iCs/>
      <w:smallCaps/>
      <w:color w:val="FFFFFF"/>
      <w:sz w:val="36"/>
      <w:szCs w:val="20"/>
      <w:shd w:val="clear" w:color="auto" w:fill="A6A6A6"/>
    </w:rPr>
  </w:style>
  <w:style w:type="paragraph" w:styleId="TOC1">
    <w:name w:val="toc 1"/>
    <w:basedOn w:val="Normal"/>
    <w:next w:val="Normal"/>
    <w:autoRedefine/>
    <w:uiPriority w:val="39"/>
    <w:locked/>
    <w:rsid w:val="00715D54"/>
    <w:pPr>
      <w:spacing w:before="360"/>
    </w:pPr>
    <w:rPr>
      <w:rFonts w:ascii="Arial" w:hAnsi="Arial" w:cs="Arial"/>
      <w:b/>
      <w:bCs/>
      <w:caps/>
    </w:rPr>
  </w:style>
  <w:style w:type="paragraph" w:customStyle="1" w:styleId="KNSFooter">
    <w:name w:val="KNS Footer"/>
    <w:basedOn w:val="Footer"/>
    <w:rsid w:val="002759D6"/>
    <w:pPr>
      <w:pBdr>
        <w:top w:val="dotted" w:sz="4" w:space="1" w:color="auto"/>
      </w:pBdr>
      <w:tabs>
        <w:tab w:val="clear" w:pos="4320"/>
        <w:tab w:val="clear" w:pos="8640"/>
        <w:tab w:val="left" w:pos="8280"/>
      </w:tabs>
    </w:pPr>
    <w:rPr>
      <w:sz w:val="20"/>
      <w:szCs w:val="20"/>
    </w:rPr>
  </w:style>
  <w:style w:type="paragraph" w:customStyle="1" w:styleId="Exploration-clicking">
    <w:name w:val="Exploration - clicking"/>
    <w:basedOn w:val="Explorationsteps"/>
    <w:link w:val="Exploration-clickingChar"/>
    <w:autoRedefine/>
    <w:rsid w:val="005E333C"/>
    <w:pPr>
      <w:shd w:val="pct20" w:color="auto" w:fill="auto"/>
      <w:ind w:hanging="360"/>
    </w:pPr>
    <w:rPr>
      <w:sz w:val="28"/>
      <w:bdr w:val="single" w:sz="4" w:space="0" w:color="auto" w:shadow="1"/>
      <w:shd w:val="clear" w:color="auto" w:fill="BFBFBF"/>
    </w:rPr>
  </w:style>
  <w:style w:type="character" w:customStyle="1" w:styleId="BodyTextbulletpointsChar">
    <w:name w:val="Body Text bullet points Char"/>
    <w:basedOn w:val="DefaultParagraphFont"/>
    <w:link w:val="BodyTextbulletpoints"/>
    <w:rsid w:val="00464D5C"/>
    <w:rPr>
      <w:sz w:val="24"/>
      <w:szCs w:val="24"/>
    </w:rPr>
  </w:style>
  <w:style w:type="paragraph" w:customStyle="1" w:styleId="Unittitle">
    <w:name w:val="Unit title"/>
    <w:basedOn w:val="Heading2"/>
    <w:autoRedefine/>
    <w:rsid w:val="00A94CCC"/>
    <w:pPr>
      <w:keepNext w:val="0"/>
      <w:keepLines/>
      <w:suppressAutoHyphens/>
      <w:spacing w:before="2400" w:after="800"/>
      <w:ind w:left="3240" w:right="-720"/>
    </w:pPr>
    <w:rPr>
      <w:rFonts w:ascii="Arial Black" w:hAnsi="Arial Black" w:cs="Times New Roman"/>
      <w:b w:val="0"/>
      <w:bCs w:val="0"/>
      <w:i w:val="0"/>
      <w:iCs w:val="0"/>
      <w:sz w:val="64"/>
      <w:szCs w:val="20"/>
    </w:rPr>
  </w:style>
  <w:style w:type="paragraph" w:customStyle="1" w:styleId="Objectivesheading">
    <w:name w:val="Objectives heading"/>
    <w:basedOn w:val="Normal"/>
    <w:link w:val="ObjectivesheadingChar"/>
    <w:autoRedefine/>
    <w:rsid w:val="00444E0A"/>
    <w:pPr>
      <w:keepLines/>
      <w:widowControl w:val="0"/>
      <w:shd w:val="clear" w:color="auto" w:fill="999999"/>
      <w:suppressAutoHyphens/>
      <w:spacing w:after="360"/>
      <w:ind w:left="3240"/>
    </w:pPr>
    <w:rPr>
      <w:rFonts w:ascii="Arial Black" w:hAnsi="Arial Black" w:cs="Arial"/>
      <w:b/>
      <w:i/>
      <w:smallCaps/>
      <w:color w:val="FFFFFF"/>
      <w:sz w:val="36"/>
      <w:szCs w:val="36"/>
    </w:rPr>
  </w:style>
  <w:style w:type="character" w:customStyle="1" w:styleId="ObjectivesheadingChar">
    <w:name w:val="Objectives heading Char"/>
    <w:basedOn w:val="DefaultParagraphFont"/>
    <w:link w:val="Objectivesheading"/>
    <w:rsid w:val="00444E0A"/>
    <w:rPr>
      <w:rFonts w:ascii="Arial Black" w:hAnsi="Arial Black" w:cs="Arial"/>
      <w:b/>
      <w:i/>
      <w:smallCaps/>
      <w:color w:val="FFFFFF"/>
      <w:sz w:val="36"/>
      <w:szCs w:val="36"/>
      <w:lang w:val="en-US" w:eastAsia="en-US" w:bidi="ar-SA"/>
    </w:rPr>
  </w:style>
  <w:style w:type="paragraph" w:customStyle="1" w:styleId="Objectiveslist">
    <w:name w:val="Objectives list"/>
    <w:basedOn w:val="BodyText"/>
    <w:rsid w:val="00DD4FA0"/>
    <w:pPr>
      <w:spacing w:after="240"/>
      <w:ind w:left="3600" w:right="-720" w:hanging="360"/>
    </w:pPr>
    <w:rPr>
      <w:rFonts w:ascii="Arial" w:hAnsi="Arial" w:cs="Arial"/>
      <w:b/>
    </w:rPr>
  </w:style>
  <w:style w:type="paragraph" w:customStyle="1" w:styleId="Legalheading">
    <w:name w:val="Legal heading"/>
    <w:basedOn w:val="Normal"/>
    <w:autoRedefine/>
    <w:rsid w:val="006274B6"/>
    <w:pPr>
      <w:spacing w:after="240"/>
      <w:ind w:right="-720"/>
    </w:pPr>
    <w:rPr>
      <w:rFonts w:ascii="Arial" w:hAnsi="Arial"/>
      <w:b/>
      <w:bCs/>
      <w:szCs w:val="20"/>
    </w:rPr>
  </w:style>
  <w:style w:type="paragraph" w:customStyle="1" w:styleId="Explorationsteps">
    <w:name w:val="Exploration steps"/>
    <w:basedOn w:val="ListNumber"/>
    <w:link w:val="ExplorationstepsChar"/>
    <w:autoRedefine/>
    <w:rsid w:val="006D4D9A"/>
    <w:pPr>
      <w:tabs>
        <w:tab w:val="clear" w:pos="360"/>
      </w:tabs>
      <w:spacing w:after="120"/>
      <w:ind w:left="2070" w:hanging="2070"/>
    </w:pPr>
  </w:style>
  <w:style w:type="paragraph" w:customStyle="1" w:styleId="Unitheading">
    <w:name w:val="Unit heading"/>
    <w:basedOn w:val="Heading6"/>
    <w:link w:val="UnitheadingChar"/>
    <w:autoRedefine/>
    <w:rsid w:val="004667DA"/>
    <w:pPr>
      <w:pageBreakBefore/>
      <w:pBdr>
        <w:bottom w:val="single" w:sz="4" w:space="1" w:color="auto"/>
      </w:pBdr>
      <w:spacing w:before="0" w:after="480"/>
      <w:outlineLvl w:val="2"/>
    </w:pPr>
    <w:rPr>
      <w:rFonts w:ascii="Arial Black" w:hAnsi="Arial Black"/>
      <w:sz w:val="36"/>
    </w:rPr>
  </w:style>
  <w:style w:type="character" w:customStyle="1" w:styleId="UnitheadingChar">
    <w:name w:val="Unit heading Char"/>
    <w:basedOn w:val="DefaultParagraphFont"/>
    <w:link w:val="Unitheading"/>
    <w:rsid w:val="004667DA"/>
    <w:rPr>
      <w:rFonts w:ascii="Arial Black" w:hAnsi="Arial Black"/>
      <w:b/>
      <w:bCs/>
      <w:sz w:val="36"/>
      <w:szCs w:val="22"/>
      <w:lang w:val="en-US" w:eastAsia="en-US" w:bidi="ar-SA"/>
    </w:rPr>
  </w:style>
  <w:style w:type="paragraph" w:customStyle="1" w:styleId="BodyText1">
    <w:name w:val="Body Text1"/>
    <w:basedOn w:val="BodyText"/>
    <w:autoRedefine/>
    <w:rsid w:val="00AA53BC"/>
    <w:rPr>
      <w:iCs/>
    </w:rPr>
  </w:style>
  <w:style w:type="paragraph" w:customStyle="1" w:styleId="BodyTextbulletpoints">
    <w:name w:val="Body Text bullet points"/>
    <w:basedOn w:val="Normal"/>
    <w:link w:val="BodyTextbulletpointsChar"/>
    <w:autoRedefine/>
    <w:rsid w:val="00464D5C"/>
    <w:pPr>
      <w:ind w:left="360"/>
    </w:pPr>
  </w:style>
  <w:style w:type="paragraph" w:customStyle="1" w:styleId="Unitsubheading">
    <w:name w:val="Unit subheading"/>
    <w:basedOn w:val="Normal"/>
    <w:link w:val="UnitsubheadingChar"/>
    <w:autoRedefine/>
    <w:rsid w:val="004A4BB2"/>
    <w:pPr>
      <w:pBdr>
        <w:bottom w:val="single" w:sz="4" w:space="1" w:color="auto"/>
      </w:pBdr>
      <w:spacing w:after="360"/>
      <w:outlineLvl w:val="4"/>
    </w:pPr>
    <w:rPr>
      <w:rFonts w:ascii="Arial Black" w:hAnsi="Arial Black"/>
      <w:i/>
      <w:color w:val="999999"/>
      <w:sz w:val="28"/>
    </w:rPr>
  </w:style>
  <w:style w:type="character" w:customStyle="1" w:styleId="UnitsubheadingChar">
    <w:name w:val="Unit subheading Char"/>
    <w:basedOn w:val="DefaultParagraphFont"/>
    <w:link w:val="Unitsubheading"/>
    <w:rsid w:val="004A4BB2"/>
    <w:rPr>
      <w:rFonts w:ascii="Arial Black" w:hAnsi="Arial Black"/>
      <w:i/>
      <w:color w:val="999999"/>
      <w:sz w:val="28"/>
      <w:szCs w:val="24"/>
      <w:lang w:val="en-US" w:eastAsia="en-US" w:bidi="ar-SA"/>
    </w:rPr>
  </w:style>
  <w:style w:type="paragraph" w:customStyle="1" w:styleId="IntegrateProjectheading">
    <w:name w:val="Integrate Project heading"/>
    <w:basedOn w:val="TestYourKnowledgeheading"/>
    <w:link w:val="IntegrateProjectheadingChar"/>
    <w:autoRedefine/>
    <w:rsid w:val="0049272D"/>
    <w:pPr>
      <w:shd w:val="clear" w:color="auto" w:fill="999999"/>
      <w:jc w:val="center"/>
    </w:pPr>
    <w:rPr>
      <w:caps w:val="0"/>
      <w:sz w:val="22"/>
      <w:szCs w:val="22"/>
      <w:shd w:val="clear" w:color="auto" w:fill="auto"/>
    </w:rPr>
  </w:style>
  <w:style w:type="character" w:customStyle="1" w:styleId="IntegrateProjectheadingChar">
    <w:name w:val="Integrate Project heading Char"/>
    <w:basedOn w:val="DefaultParagraphFont"/>
    <w:link w:val="IntegrateProjectheading"/>
    <w:rsid w:val="0049272D"/>
    <w:rPr>
      <w:rFonts w:ascii="Arial Black" w:hAnsi="Arial Black" w:cs="Arial"/>
      <w:i/>
      <w:iCs/>
      <w:smallCaps/>
      <w:color w:val="FFFFFF"/>
      <w:sz w:val="22"/>
      <w:szCs w:val="22"/>
      <w:lang w:val="en-US" w:eastAsia="en-US" w:bidi="ar-SA"/>
    </w:rPr>
  </w:style>
  <w:style w:type="paragraph" w:customStyle="1" w:styleId="Explorationheading">
    <w:name w:val="Exploration heading"/>
    <w:basedOn w:val="Normal"/>
    <w:link w:val="ExplorationheadingChar"/>
    <w:autoRedefine/>
    <w:rsid w:val="008A3DEE"/>
    <w:pPr>
      <w:shd w:val="clear" w:color="auto" w:fill="999999"/>
      <w:spacing w:before="840" w:after="360"/>
    </w:pPr>
    <w:rPr>
      <w:rFonts w:ascii="Arial" w:hAnsi="Arial"/>
      <w:b/>
      <w:i/>
      <w:color w:val="FFFFFF"/>
      <w:sz w:val="28"/>
      <w:szCs w:val="28"/>
    </w:rPr>
  </w:style>
  <w:style w:type="character" w:customStyle="1" w:styleId="ExplorationheadingChar">
    <w:name w:val="Exploration heading Char"/>
    <w:basedOn w:val="DefaultParagraphFont"/>
    <w:link w:val="Explorationheading"/>
    <w:rsid w:val="008A3DEE"/>
    <w:rPr>
      <w:rFonts w:ascii="Arial" w:hAnsi="Arial"/>
      <w:b/>
      <w:i/>
      <w:color w:val="FFFFFF"/>
      <w:sz w:val="28"/>
      <w:szCs w:val="28"/>
      <w:shd w:val="clear" w:color="auto" w:fill="999999"/>
    </w:rPr>
  </w:style>
  <w:style w:type="character" w:customStyle="1" w:styleId="SoftwaretitleChar">
    <w:name w:val="Software title Char"/>
    <w:basedOn w:val="DefaultParagraphFont"/>
    <w:link w:val="Softwaretitle"/>
    <w:rsid w:val="00C248B8"/>
    <w:rPr>
      <w:rFonts w:ascii="Franklin Gothic Heavy" w:hAnsi="Franklin Gothic Heavy"/>
      <w:sz w:val="28"/>
      <w:szCs w:val="28"/>
    </w:rPr>
  </w:style>
  <w:style w:type="paragraph" w:customStyle="1" w:styleId="Softwaretitle">
    <w:name w:val="Software title"/>
    <w:basedOn w:val="Normal"/>
    <w:link w:val="SoftwaretitleChar"/>
    <w:autoRedefine/>
    <w:rsid w:val="00C248B8"/>
    <w:pPr>
      <w:keepLines/>
      <w:spacing w:before="240" w:after="240"/>
    </w:pPr>
    <w:rPr>
      <w:rFonts w:ascii="Franklin Gothic Heavy" w:hAnsi="Franklin Gothic Heavy"/>
      <w:sz w:val="28"/>
      <w:szCs w:val="28"/>
    </w:rPr>
  </w:style>
  <w:style w:type="character" w:customStyle="1" w:styleId="ListNumberChar">
    <w:name w:val="List Number Char"/>
    <w:basedOn w:val="DefaultParagraphFont"/>
    <w:link w:val="ListNumber"/>
    <w:semiHidden/>
    <w:rsid w:val="00D82645"/>
    <w:rPr>
      <w:sz w:val="24"/>
      <w:szCs w:val="24"/>
    </w:rPr>
  </w:style>
  <w:style w:type="character" w:customStyle="1" w:styleId="ExplorationstepsChar">
    <w:name w:val="Exploration steps Char"/>
    <w:basedOn w:val="ListNumberChar"/>
    <w:link w:val="Explorationsteps"/>
    <w:rsid w:val="006D4D9A"/>
    <w:rPr>
      <w:sz w:val="24"/>
      <w:szCs w:val="24"/>
    </w:rPr>
  </w:style>
  <w:style w:type="paragraph" w:styleId="Caption">
    <w:name w:val="caption"/>
    <w:basedOn w:val="Normal"/>
    <w:next w:val="Normal"/>
    <w:semiHidden/>
    <w:qFormat/>
    <w:locked/>
    <w:rsid w:val="001A6679"/>
    <w:pPr>
      <w:spacing w:before="120" w:after="120"/>
    </w:pPr>
    <w:rPr>
      <w:b/>
      <w:bCs/>
      <w:sz w:val="20"/>
      <w:szCs w:val="20"/>
    </w:rPr>
  </w:style>
  <w:style w:type="character" w:customStyle="1" w:styleId="Exploration-clickingChar">
    <w:name w:val="Exploration - clicking Char"/>
    <w:basedOn w:val="ExplorationstepsChar"/>
    <w:link w:val="Exploration-clicking"/>
    <w:rsid w:val="005E333C"/>
    <w:rPr>
      <w:sz w:val="28"/>
      <w:szCs w:val="24"/>
      <w:bdr w:val="single" w:sz="4" w:space="0" w:color="auto" w:shadow="1"/>
      <w:shd w:val="pct20" w:color="auto" w:fill="auto"/>
    </w:rPr>
  </w:style>
  <w:style w:type="paragraph" w:customStyle="1" w:styleId="Exploration-typing">
    <w:name w:val="Exploration - typing"/>
    <w:basedOn w:val="BodyText1"/>
    <w:link w:val="Exploration-typingChar"/>
    <w:autoRedefine/>
    <w:rsid w:val="00D510A5"/>
    <w:pPr>
      <w:ind w:left="1440"/>
    </w:pPr>
    <w:rPr>
      <w:bdr w:val="dashed" w:sz="4" w:space="0" w:color="auto"/>
    </w:rPr>
  </w:style>
  <w:style w:type="paragraph" w:customStyle="1" w:styleId="IntegrateProjectbodytext">
    <w:name w:val="Integrate Project body text"/>
    <w:basedOn w:val="Normal"/>
    <w:autoRedefine/>
    <w:rsid w:val="003A7024"/>
    <w:pPr>
      <w:tabs>
        <w:tab w:val="left" w:pos="519"/>
      </w:tabs>
      <w:spacing w:before="30"/>
      <w:ind w:left="720" w:right="-18"/>
    </w:pPr>
    <w:rPr>
      <w:b/>
      <w:sz w:val="20"/>
      <w:szCs w:val="20"/>
    </w:rPr>
  </w:style>
  <w:style w:type="paragraph" w:customStyle="1" w:styleId="IntegrateProjecttableheadings">
    <w:name w:val="Integrate Project table headings"/>
    <w:basedOn w:val="Normal"/>
    <w:autoRedefine/>
    <w:rsid w:val="00DE48D2"/>
    <w:pPr>
      <w:spacing w:before="30"/>
    </w:pPr>
    <w:rPr>
      <w:b/>
      <w:bCs/>
      <w:sz w:val="20"/>
      <w:szCs w:val="20"/>
    </w:rPr>
  </w:style>
  <w:style w:type="paragraph" w:customStyle="1" w:styleId="IntegrateProjecttagline">
    <w:name w:val="Integrate Project tag line"/>
    <w:basedOn w:val="BodyText2"/>
    <w:autoRedefine/>
    <w:rsid w:val="00B30E2D"/>
    <w:pPr>
      <w:spacing w:after="0" w:line="240" w:lineRule="auto"/>
    </w:pPr>
    <w:rPr>
      <w:i/>
      <w:iCs/>
      <w:sz w:val="20"/>
      <w:szCs w:val="20"/>
    </w:rPr>
  </w:style>
  <w:style w:type="paragraph" w:customStyle="1" w:styleId="Notesheading">
    <w:name w:val="Notes heading"/>
    <w:basedOn w:val="Normal"/>
    <w:autoRedefine/>
    <w:rsid w:val="002353EE"/>
    <w:pPr>
      <w:pageBreakBefore/>
      <w:shd w:val="clear" w:color="auto" w:fill="999999"/>
      <w:spacing w:after="120"/>
      <w:jc w:val="center"/>
    </w:pPr>
    <w:rPr>
      <w:rFonts w:ascii="Arial" w:hAnsi="Arial"/>
      <w:b/>
      <w:color w:val="FFFFFF"/>
      <w:sz w:val="22"/>
    </w:rPr>
  </w:style>
  <w:style w:type="paragraph" w:customStyle="1" w:styleId="CurriculumConnectionsIdeaslist">
    <w:name w:val="Curriculum Connections Ideas list"/>
    <w:basedOn w:val="BodyText"/>
    <w:autoRedefine/>
    <w:rsid w:val="00900B77"/>
    <w:pPr>
      <w:numPr>
        <w:numId w:val="29"/>
      </w:numPr>
    </w:pPr>
  </w:style>
  <w:style w:type="paragraph" w:customStyle="1" w:styleId="Exploration-name">
    <w:name w:val="Exploration - name"/>
    <w:basedOn w:val="Normal"/>
    <w:link w:val="Exploration-nameChar"/>
    <w:rsid w:val="00073BF3"/>
    <w:rPr>
      <w:b/>
    </w:rPr>
  </w:style>
  <w:style w:type="paragraph" w:customStyle="1" w:styleId="CurriculumConnectionsIdeaheading">
    <w:name w:val="Curriculum Connections Idea heading"/>
    <w:basedOn w:val="Normal"/>
    <w:autoRedefine/>
    <w:rsid w:val="00167ECF"/>
    <w:pPr>
      <w:pBdr>
        <w:bottom w:val="single" w:sz="4" w:space="1" w:color="auto"/>
      </w:pBdr>
      <w:spacing w:before="600" w:after="360"/>
    </w:pPr>
    <w:rPr>
      <w:rFonts w:ascii="Arial" w:hAnsi="Arial"/>
      <w:b/>
      <w:color w:val="000000"/>
      <w:szCs w:val="28"/>
    </w:rPr>
  </w:style>
  <w:style w:type="paragraph" w:customStyle="1" w:styleId="CurriculumConnectionsheader">
    <w:name w:val="Curriculum Connections header"/>
    <w:basedOn w:val="TableofContentsHeading"/>
    <w:autoRedefine/>
    <w:rsid w:val="004721F4"/>
    <w:pPr>
      <w:tabs>
        <w:tab w:val="clear" w:pos="8630"/>
      </w:tabs>
      <w:spacing w:before="0"/>
    </w:pPr>
  </w:style>
  <w:style w:type="character" w:customStyle="1" w:styleId="Exploration-nameChar">
    <w:name w:val="Exploration - name Char"/>
    <w:basedOn w:val="DefaultParagraphFont"/>
    <w:link w:val="Exploration-name"/>
    <w:rsid w:val="00073BF3"/>
    <w:rPr>
      <w:b/>
      <w:sz w:val="24"/>
      <w:szCs w:val="24"/>
      <w:lang w:val="en-US" w:eastAsia="en-US" w:bidi="ar-SA"/>
    </w:rPr>
  </w:style>
  <w:style w:type="character" w:customStyle="1" w:styleId="ListChar">
    <w:name w:val="List # Char"/>
    <w:basedOn w:val="DefaultParagraphFont"/>
    <w:link w:val="List0"/>
    <w:rsid w:val="0078737B"/>
    <w:rPr>
      <w:sz w:val="24"/>
      <w:szCs w:val="24"/>
      <w:lang w:val="en-US" w:eastAsia="en-US" w:bidi="ar-SA"/>
    </w:rPr>
  </w:style>
  <w:style w:type="paragraph" w:customStyle="1" w:styleId="List0">
    <w:name w:val="List #"/>
    <w:basedOn w:val="Normal"/>
    <w:link w:val="ListChar"/>
    <w:locked/>
    <w:rsid w:val="0078737B"/>
    <w:pPr>
      <w:keepLines/>
      <w:spacing w:before="120" w:after="240"/>
    </w:pPr>
  </w:style>
  <w:style w:type="paragraph" w:customStyle="1" w:styleId="TestYourKnowledgeheading">
    <w:name w:val="Test Your Knowledge heading"/>
    <w:basedOn w:val="CurriculumConnectionsheader"/>
    <w:autoRedefine/>
    <w:rsid w:val="0078737B"/>
  </w:style>
  <w:style w:type="paragraph" w:customStyle="1" w:styleId="TestYourKnowledge-ReviewMe">
    <w:name w:val="Test Your Knowledge - Review Me"/>
    <w:basedOn w:val="List0"/>
    <w:autoRedefine/>
    <w:rsid w:val="00EB5132"/>
    <w:pPr>
      <w:ind w:left="360" w:right="-720" w:hanging="360"/>
    </w:pPr>
    <w:rPr>
      <w:i/>
      <w:u w:val="single"/>
    </w:rPr>
  </w:style>
  <w:style w:type="paragraph" w:customStyle="1" w:styleId="TestYourKnowledgesteps">
    <w:name w:val="Test Your Knowledge steps"/>
    <w:basedOn w:val="List0"/>
    <w:autoRedefine/>
    <w:rsid w:val="001F0F73"/>
    <w:pPr>
      <w:numPr>
        <w:numId w:val="104"/>
      </w:numPr>
    </w:pPr>
  </w:style>
  <w:style w:type="paragraph" w:styleId="TOC2">
    <w:name w:val="toc 2"/>
    <w:basedOn w:val="Normal"/>
    <w:next w:val="Normal"/>
    <w:autoRedefine/>
    <w:uiPriority w:val="39"/>
    <w:locked/>
    <w:rsid w:val="005076A6"/>
    <w:pPr>
      <w:spacing w:before="240"/>
    </w:pPr>
    <w:rPr>
      <w:b/>
      <w:bCs/>
      <w:sz w:val="20"/>
      <w:szCs w:val="20"/>
    </w:rPr>
  </w:style>
  <w:style w:type="paragraph" w:styleId="TOC3">
    <w:name w:val="toc 3"/>
    <w:basedOn w:val="Normal"/>
    <w:next w:val="Normal"/>
    <w:autoRedefine/>
    <w:uiPriority w:val="39"/>
    <w:locked/>
    <w:rsid w:val="002312E3"/>
    <w:pPr>
      <w:ind w:left="240"/>
    </w:pPr>
    <w:rPr>
      <w:sz w:val="20"/>
      <w:szCs w:val="20"/>
    </w:rPr>
  </w:style>
  <w:style w:type="paragraph" w:styleId="TOC4">
    <w:name w:val="toc 4"/>
    <w:basedOn w:val="Normal"/>
    <w:next w:val="Normal"/>
    <w:autoRedefine/>
    <w:uiPriority w:val="39"/>
    <w:locked/>
    <w:rsid w:val="007A149B"/>
    <w:pPr>
      <w:ind w:left="480"/>
    </w:pPr>
    <w:rPr>
      <w:sz w:val="20"/>
      <w:szCs w:val="20"/>
    </w:rPr>
  </w:style>
  <w:style w:type="paragraph" w:styleId="TOC5">
    <w:name w:val="toc 5"/>
    <w:basedOn w:val="Normal"/>
    <w:next w:val="Normal"/>
    <w:autoRedefine/>
    <w:semiHidden/>
    <w:rsid w:val="007A149B"/>
    <w:pPr>
      <w:ind w:left="720"/>
    </w:pPr>
    <w:rPr>
      <w:sz w:val="20"/>
      <w:szCs w:val="20"/>
    </w:rPr>
  </w:style>
  <w:style w:type="paragraph" w:styleId="TOC6">
    <w:name w:val="toc 6"/>
    <w:basedOn w:val="Normal"/>
    <w:next w:val="Normal"/>
    <w:autoRedefine/>
    <w:semiHidden/>
    <w:rsid w:val="007A149B"/>
    <w:pPr>
      <w:ind w:left="960"/>
    </w:pPr>
    <w:rPr>
      <w:sz w:val="20"/>
      <w:szCs w:val="20"/>
    </w:rPr>
  </w:style>
  <w:style w:type="paragraph" w:styleId="TOC7">
    <w:name w:val="toc 7"/>
    <w:basedOn w:val="Normal"/>
    <w:next w:val="Normal"/>
    <w:autoRedefine/>
    <w:semiHidden/>
    <w:rsid w:val="007A149B"/>
    <w:pPr>
      <w:ind w:left="1200"/>
    </w:pPr>
    <w:rPr>
      <w:sz w:val="20"/>
      <w:szCs w:val="20"/>
    </w:rPr>
  </w:style>
  <w:style w:type="paragraph" w:styleId="TOC8">
    <w:name w:val="toc 8"/>
    <w:basedOn w:val="Normal"/>
    <w:next w:val="Normal"/>
    <w:autoRedefine/>
    <w:semiHidden/>
    <w:rsid w:val="007A149B"/>
    <w:pPr>
      <w:ind w:left="1440"/>
    </w:pPr>
    <w:rPr>
      <w:sz w:val="20"/>
      <w:szCs w:val="20"/>
    </w:rPr>
  </w:style>
  <w:style w:type="paragraph" w:styleId="TOC9">
    <w:name w:val="toc 9"/>
    <w:basedOn w:val="Normal"/>
    <w:next w:val="Normal"/>
    <w:autoRedefine/>
    <w:semiHidden/>
    <w:rsid w:val="007A149B"/>
    <w:pPr>
      <w:ind w:left="1680"/>
    </w:pPr>
    <w:rPr>
      <w:sz w:val="20"/>
      <w:szCs w:val="20"/>
    </w:rPr>
  </w:style>
  <w:style w:type="character" w:customStyle="1" w:styleId="Exploration-typingChar">
    <w:name w:val="Exploration - typing Char"/>
    <w:basedOn w:val="DefaultParagraphFont"/>
    <w:link w:val="Exploration-typing"/>
    <w:rsid w:val="00D510A5"/>
    <w:rPr>
      <w:iCs/>
      <w:sz w:val="24"/>
      <w:szCs w:val="24"/>
      <w:bdr w:val="dashed" w:sz="4" w:space="0" w:color="auto"/>
    </w:rPr>
  </w:style>
  <w:style w:type="paragraph" w:customStyle="1" w:styleId="StudentFilesheading">
    <w:name w:val="Student Files heading"/>
    <w:basedOn w:val="CurriculumConnectionsIdeaheading"/>
    <w:rsid w:val="00167ECF"/>
  </w:style>
  <w:style w:type="paragraph" w:customStyle="1" w:styleId="StudentFilebulletpoints">
    <w:name w:val="Student File bullet points"/>
    <w:basedOn w:val="BodyTextbulletpoints"/>
    <w:rsid w:val="000E418C"/>
  </w:style>
  <w:style w:type="paragraph" w:styleId="BalloonText">
    <w:name w:val="Balloon Text"/>
    <w:basedOn w:val="Normal"/>
    <w:link w:val="BalloonTextChar"/>
    <w:uiPriority w:val="99"/>
    <w:semiHidden/>
    <w:unhideWhenUsed/>
    <w:locked/>
    <w:rsid w:val="00AA2A6C"/>
    <w:rPr>
      <w:rFonts w:ascii="Tahoma" w:hAnsi="Tahoma" w:cs="Tahoma"/>
      <w:sz w:val="16"/>
      <w:szCs w:val="16"/>
    </w:rPr>
  </w:style>
  <w:style w:type="character" w:customStyle="1" w:styleId="BalloonTextChar">
    <w:name w:val="Balloon Text Char"/>
    <w:basedOn w:val="DefaultParagraphFont"/>
    <w:link w:val="BalloonText"/>
    <w:uiPriority w:val="99"/>
    <w:semiHidden/>
    <w:rsid w:val="00AA2A6C"/>
    <w:rPr>
      <w:rFonts w:ascii="Tahoma" w:hAnsi="Tahoma" w:cs="Tahoma"/>
      <w:sz w:val="16"/>
      <w:szCs w:val="16"/>
    </w:rPr>
  </w:style>
  <w:style w:type="character" w:customStyle="1" w:styleId="Heading1Char">
    <w:name w:val="Heading 1 Char"/>
    <w:basedOn w:val="DefaultParagraphFont"/>
    <w:link w:val="Heading1"/>
    <w:uiPriority w:val="9"/>
    <w:rsid w:val="004825BE"/>
    <w:rPr>
      <w:rFonts w:ascii="Arial" w:hAnsi="Arial" w:cs="Arial"/>
      <w:b/>
      <w:bCs/>
      <w:kern w:val="32"/>
      <w:sz w:val="32"/>
      <w:szCs w:val="32"/>
    </w:rPr>
  </w:style>
  <w:style w:type="paragraph" w:styleId="Bibliography">
    <w:name w:val="Bibliography"/>
    <w:basedOn w:val="Normal"/>
    <w:next w:val="Normal"/>
    <w:uiPriority w:val="37"/>
    <w:unhideWhenUsed/>
    <w:locked/>
    <w:rsid w:val="004825BE"/>
  </w:style>
  <w:style w:type="paragraph" w:styleId="Revision">
    <w:name w:val="Revision"/>
    <w:hidden/>
    <w:uiPriority w:val="99"/>
    <w:semiHidden/>
    <w:rsid w:val="004825BE"/>
    <w:rPr>
      <w:sz w:val="24"/>
      <w:szCs w:val="24"/>
    </w:rPr>
  </w:style>
  <w:style w:type="paragraph" w:styleId="ListParagraph">
    <w:name w:val="List Paragraph"/>
    <w:basedOn w:val="Normal"/>
    <w:uiPriority w:val="34"/>
    <w:semiHidden/>
    <w:qFormat/>
    <w:locked/>
    <w:rsid w:val="006E558A"/>
    <w:pPr>
      <w:ind w:left="720"/>
      <w:contextualSpacing/>
    </w:pPr>
  </w:style>
  <w:style w:type="paragraph" w:customStyle="1" w:styleId="Activity">
    <w:name w:val="Activity"/>
    <w:basedOn w:val="Normal"/>
    <w:link w:val="ActivityChar"/>
    <w:rsid w:val="00A955E0"/>
    <w:pPr>
      <w:shd w:val="clear" w:color="auto" w:fill="999999"/>
      <w:spacing w:before="840" w:after="360"/>
    </w:pPr>
    <w:rPr>
      <w:rFonts w:ascii="Arial" w:hAnsi="Arial"/>
      <w:color w:val="FFFFFF"/>
      <w:sz w:val="28"/>
      <w:szCs w:val="28"/>
    </w:rPr>
  </w:style>
  <w:style w:type="character" w:customStyle="1" w:styleId="ActivityChar">
    <w:name w:val="Activity Char"/>
    <w:basedOn w:val="DefaultParagraphFont"/>
    <w:link w:val="Activity"/>
    <w:rsid w:val="00A955E0"/>
    <w:rPr>
      <w:rFonts w:ascii="Arial" w:hAnsi="Arial"/>
      <w:color w:val="FFFFFF"/>
      <w:sz w:val="28"/>
      <w:szCs w:val="28"/>
      <w:shd w:val="clear" w:color="auto" w:fill="99999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09433">
      <w:bodyDiv w:val="1"/>
      <w:marLeft w:val="0"/>
      <w:marRight w:val="0"/>
      <w:marTop w:val="0"/>
      <w:marBottom w:val="0"/>
      <w:divBdr>
        <w:top w:val="none" w:sz="0" w:space="0" w:color="auto"/>
        <w:left w:val="none" w:sz="0" w:space="0" w:color="auto"/>
        <w:bottom w:val="none" w:sz="0" w:space="0" w:color="auto"/>
        <w:right w:val="none" w:sz="0" w:space="0" w:color="auto"/>
      </w:divBdr>
    </w:div>
    <w:div w:id="105857418">
      <w:bodyDiv w:val="1"/>
      <w:marLeft w:val="0"/>
      <w:marRight w:val="0"/>
      <w:marTop w:val="0"/>
      <w:marBottom w:val="0"/>
      <w:divBdr>
        <w:top w:val="none" w:sz="0" w:space="0" w:color="auto"/>
        <w:left w:val="none" w:sz="0" w:space="0" w:color="auto"/>
        <w:bottom w:val="none" w:sz="0" w:space="0" w:color="auto"/>
        <w:right w:val="none" w:sz="0" w:space="0" w:color="auto"/>
      </w:divBdr>
    </w:div>
    <w:div w:id="179928948">
      <w:bodyDiv w:val="1"/>
      <w:marLeft w:val="0"/>
      <w:marRight w:val="0"/>
      <w:marTop w:val="0"/>
      <w:marBottom w:val="0"/>
      <w:divBdr>
        <w:top w:val="none" w:sz="0" w:space="0" w:color="auto"/>
        <w:left w:val="none" w:sz="0" w:space="0" w:color="auto"/>
        <w:bottom w:val="none" w:sz="0" w:space="0" w:color="auto"/>
        <w:right w:val="none" w:sz="0" w:space="0" w:color="auto"/>
      </w:divBdr>
      <w:divsChild>
        <w:div w:id="608195904">
          <w:marLeft w:val="10"/>
          <w:marRight w:val="10"/>
          <w:marTop w:val="0"/>
          <w:marBottom w:val="0"/>
          <w:divBdr>
            <w:top w:val="none" w:sz="0" w:space="0" w:color="auto"/>
            <w:left w:val="none" w:sz="0" w:space="0" w:color="auto"/>
            <w:bottom w:val="none" w:sz="0" w:space="0" w:color="auto"/>
            <w:right w:val="none" w:sz="0" w:space="0" w:color="auto"/>
          </w:divBdr>
        </w:div>
      </w:divsChild>
    </w:div>
    <w:div w:id="239950684">
      <w:bodyDiv w:val="1"/>
      <w:marLeft w:val="0"/>
      <w:marRight w:val="0"/>
      <w:marTop w:val="0"/>
      <w:marBottom w:val="0"/>
      <w:divBdr>
        <w:top w:val="none" w:sz="0" w:space="0" w:color="auto"/>
        <w:left w:val="none" w:sz="0" w:space="0" w:color="auto"/>
        <w:bottom w:val="none" w:sz="0" w:space="0" w:color="auto"/>
        <w:right w:val="none" w:sz="0" w:space="0" w:color="auto"/>
      </w:divBdr>
    </w:div>
    <w:div w:id="240408424">
      <w:bodyDiv w:val="1"/>
      <w:marLeft w:val="0"/>
      <w:marRight w:val="0"/>
      <w:marTop w:val="0"/>
      <w:marBottom w:val="0"/>
      <w:divBdr>
        <w:top w:val="none" w:sz="0" w:space="0" w:color="auto"/>
        <w:left w:val="none" w:sz="0" w:space="0" w:color="auto"/>
        <w:bottom w:val="none" w:sz="0" w:space="0" w:color="auto"/>
        <w:right w:val="none" w:sz="0" w:space="0" w:color="auto"/>
      </w:divBdr>
      <w:divsChild>
        <w:div w:id="753362888">
          <w:marLeft w:val="0"/>
          <w:marRight w:val="0"/>
          <w:marTop w:val="0"/>
          <w:marBottom w:val="0"/>
          <w:divBdr>
            <w:top w:val="none" w:sz="0" w:space="0" w:color="auto"/>
            <w:left w:val="none" w:sz="0" w:space="0" w:color="auto"/>
            <w:bottom w:val="none" w:sz="0" w:space="0" w:color="auto"/>
            <w:right w:val="none" w:sz="0" w:space="0" w:color="auto"/>
          </w:divBdr>
          <w:divsChild>
            <w:div w:id="556354279">
              <w:marLeft w:val="0"/>
              <w:marRight w:val="0"/>
              <w:marTop w:val="0"/>
              <w:marBottom w:val="0"/>
              <w:divBdr>
                <w:top w:val="none" w:sz="0" w:space="0" w:color="auto"/>
                <w:left w:val="none" w:sz="0" w:space="0" w:color="auto"/>
                <w:bottom w:val="none" w:sz="0" w:space="0" w:color="auto"/>
                <w:right w:val="none" w:sz="0" w:space="0" w:color="auto"/>
              </w:divBdr>
              <w:divsChild>
                <w:div w:id="95516488">
                  <w:marLeft w:val="0"/>
                  <w:marRight w:val="0"/>
                  <w:marTop w:val="0"/>
                  <w:marBottom w:val="0"/>
                  <w:divBdr>
                    <w:top w:val="none" w:sz="0" w:space="0" w:color="auto"/>
                    <w:left w:val="none" w:sz="0" w:space="0" w:color="auto"/>
                    <w:bottom w:val="none" w:sz="0" w:space="0" w:color="auto"/>
                    <w:right w:val="none" w:sz="0" w:space="0" w:color="auto"/>
                  </w:divBdr>
                  <w:divsChild>
                    <w:div w:id="461119610">
                      <w:marLeft w:val="0"/>
                      <w:marRight w:val="0"/>
                      <w:marTop w:val="0"/>
                      <w:marBottom w:val="0"/>
                      <w:divBdr>
                        <w:top w:val="none" w:sz="0" w:space="0" w:color="auto"/>
                        <w:left w:val="none" w:sz="0" w:space="0" w:color="auto"/>
                        <w:bottom w:val="none" w:sz="0" w:space="0" w:color="auto"/>
                        <w:right w:val="none" w:sz="0" w:space="0" w:color="auto"/>
                      </w:divBdr>
                      <w:divsChild>
                        <w:div w:id="71976909">
                          <w:marLeft w:val="0"/>
                          <w:marRight w:val="0"/>
                          <w:marTop w:val="0"/>
                          <w:marBottom w:val="0"/>
                          <w:divBdr>
                            <w:top w:val="none" w:sz="0" w:space="0" w:color="auto"/>
                            <w:left w:val="none" w:sz="0" w:space="0" w:color="auto"/>
                            <w:bottom w:val="none" w:sz="0" w:space="0" w:color="auto"/>
                            <w:right w:val="none" w:sz="0" w:space="0" w:color="auto"/>
                          </w:divBdr>
                          <w:divsChild>
                            <w:div w:id="200171420">
                              <w:marLeft w:val="0"/>
                              <w:marRight w:val="0"/>
                              <w:marTop w:val="0"/>
                              <w:marBottom w:val="0"/>
                              <w:divBdr>
                                <w:top w:val="none" w:sz="0" w:space="0" w:color="auto"/>
                                <w:left w:val="none" w:sz="0" w:space="0" w:color="auto"/>
                                <w:bottom w:val="none" w:sz="0" w:space="0" w:color="auto"/>
                                <w:right w:val="none" w:sz="0" w:space="0" w:color="auto"/>
                              </w:divBdr>
                              <w:divsChild>
                                <w:div w:id="1348100980">
                                  <w:marLeft w:val="0"/>
                                  <w:marRight w:val="0"/>
                                  <w:marTop w:val="0"/>
                                  <w:marBottom w:val="0"/>
                                  <w:divBdr>
                                    <w:top w:val="none" w:sz="0" w:space="0" w:color="auto"/>
                                    <w:left w:val="none" w:sz="0" w:space="0" w:color="auto"/>
                                    <w:bottom w:val="none" w:sz="0" w:space="0" w:color="auto"/>
                                    <w:right w:val="none" w:sz="0" w:space="0" w:color="auto"/>
                                  </w:divBdr>
                                  <w:divsChild>
                                    <w:div w:id="1292243808">
                                      <w:marLeft w:val="0"/>
                                      <w:marRight w:val="0"/>
                                      <w:marTop w:val="0"/>
                                      <w:marBottom w:val="0"/>
                                      <w:divBdr>
                                        <w:top w:val="none" w:sz="0" w:space="0" w:color="auto"/>
                                        <w:left w:val="none" w:sz="0" w:space="0" w:color="auto"/>
                                        <w:bottom w:val="none" w:sz="0" w:space="0" w:color="auto"/>
                                        <w:right w:val="none" w:sz="0" w:space="0" w:color="auto"/>
                                      </w:divBdr>
                                      <w:divsChild>
                                        <w:div w:id="12804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6229445">
      <w:bodyDiv w:val="1"/>
      <w:marLeft w:val="0"/>
      <w:marRight w:val="0"/>
      <w:marTop w:val="0"/>
      <w:marBottom w:val="0"/>
      <w:divBdr>
        <w:top w:val="none" w:sz="0" w:space="0" w:color="auto"/>
        <w:left w:val="none" w:sz="0" w:space="0" w:color="auto"/>
        <w:bottom w:val="none" w:sz="0" w:space="0" w:color="auto"/>
        <w:right w:val="none" w:sz="0" w:space="0" w:color="auto"/>
      </w:divBdr>
      <w:divsChild>
        <w:div w:id="796752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9044853">
      <w:bodyDiv w:val="1"/>
      <w:marLeft w:val="0"/>
      <w:marRight w:val="0"/>
      <w:marTop w:val="0"/>
      <w:marBottom w:val="0"/>
      <w:divBdr>
        <w:top w:val="none" w:sz="0" w:space="0" w:color="auto"/>
        <w:left w:val="none" w:sz="0" w:space="0" w:color="auto"/>
        <w:bottom w:val="none" w:sz="0" w:space="0" w:color="auto"/>
        <w:right w:val="none" w:sz="0" w:space="0" w:color="auto"/>
      </w:divBdr>
    </w:div>
    <w:div w:id="367341380">
      <w:bodyDiv w:val="1"/>
      <w:marLeft w:val="0"/>
      <w:marRight w:val="0"/>
      <w:marTop w:val="0"/>
      <w:marBottom w:val="0"/>
      <w:divBdr>
        <w:top w:val="none" w:sz="0" w:space="0" w:color="auto"/>
        <w:left w:val="none" w:sz="0" w:space="0" w:color="auto"/>
        <w:bottom w:val="none" w:sz="0" w:space="0" w:color="auto"/>
        <w:right w:val="none" w:sz="0" w:space="0" w:color="auto"/>
      </w:divBdr>
      <w:divsChild>
        <w:div w:id="99422600">
          <w:marLeft w:val="0"/>
          <w:marRight w:val="0"/>
          <w:marTop w:val="0"/>
          <w:marBottom w:val="0"/>
          <w:divBdr>
            <w:top w:val="single" w:sz="6" w:space="0" w:color="678FC2"/>
            <w:left w:val="single" w:sz="6" w:space="0" w:color="678FC2"/>
            <w:bottom w:val="single" w:sz="6" w:space="0" w:color="678FC2"/>
            <w:right w:val="single" w:sz="6" w:space="0" w:color="678FC2"/>
          </w:divBdr>
          <w:divsChild>
            <w:div w:id="793139059">
              <w:marLeft w:val="0"/>
              <w:marRight w:val="0"/>
              <w:marTop w:val="0"/>
              <w:marBottom w:val="0"/>
              <w:divBdr>
                <w:top w:val="none" w:sz="0" w:space="0" w:color="auto"/>
                <w:left w:val="none" w:sz="0" w:space="0" w:color="auto"/>
                <w:bottom w:val="none" w:sz="0" w:space="0" w:color="auto"/>
                <w:right w:val="none" w:sz="0" w:space="0" w:color="auto"/>
              </w:divBdr>
              <w:divsChild>
                <w:div w:id="1491403324">
                  <w:marLeft w:val="150"/>
                  <w:marRight w:val="150"/>
                  <w:marTop w:val="0"/>
                  <w:marBottom w:val="0"/>
                  <w:divBdr>
                    <w:top w:val="none" w:sz="0" w:space="0" w:color="auto"/>
                    <w:left w:val="none" w:sz="0" w:space="0" w:color="auto"/>
                    <w:bottom w:val="none" w:sz="0" w:space="0" w:color="auto"/>
                    <w:right w:val="none" w:sz="0" w:space="0" w:color="auto"/>
                  </w:divBdr>
                  <w:divsChild>
                    <w:div w:id="1914385594">
                      <w:marLeft w:val="0"/>
                      <w:marRight w:val="0"/>
                      <w:marTop w:val="0"/>
                      <w:marBottom w:val="0"/>
                      <w:divBdr>
                        <w:top w:val="none" w:sz="0" w:space="0" w:color="auto"/>
                        <w:left w:val="none" w:sz="0" w:space="0" w:color="auto"/>
                        <w:bottom w:val="none" w:sz="0" w:space="0" w:color="auto"/>
                        <w:right w:val="none" w:sz="0" w:space="0" w:color="auto"/>
                      </w:divBdr>
                      <w:divsChild>
                        <w:div w:id="1768622767">
                          <w:marLeft w:val="0"/>
                          <w:marRight w:val="0"/>
                          <w:marTop w:val="0"/>
                          <w:marBottom w:val="0"/>
                          <w:divBdr>
                            <w:top w:val="none" w:sz="0" w:space="0" w:color="auto"/>
                            <w:left w:val="none" w:sz="0" w:space="0" w:color="auto"/>
                            <w:bottom w:val="none" w:sz="0" w:space="0" w:color="auto"/>
                            <w:right w:val="none" w:sz="0" w:space="0" w:color="auto"/>
                          </w:divBdr>
                          <w:divsChild>
                            <w:div w:id="12877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685559">
      <w:bodyDiv w:val="1"/>
      <w:marLeft w:val="0"/>
      <w:marRight w:val="0"/>
      <w:marTop w:val="0"/>
      <w:marBottom w:val="0"/>
      <w:divBdr>
        <w:top w:val="none" w:sz="0" w:space="0" w:color="auto"/>
        <w:left w:val="none" w:sz="0" w:space="0" w:color="auto"/>
        <w:bottom w:val="none" w:sz="0" w:space="0" w:color="auto"/>
        <w:right w:val="none" w:sz="0" w:space="0" w:color="auto"/>
      </w:divBdr>
      <w:divsChild>
        <w:div w:id="1062481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2384907">
      <w:bodyDiv w:val="1"/>
      <w:marLeft w:val="0"/>
      <w:marRight w:val="0"/>
      <w:marTop w:val="0"/>
      <w:marBottom w:val="0"/>
      <w:divBdr>
        <w:top w:val="none" w:sz="0" w:space="0" w:color="auto"/>
        <w:left w:val="none" w:sz="0" w:space="0" w:color="auto"/>
        <w:bottom w:val="none" w:sz="0" w:space="0" w:color="auto"/>
        <w:right w:val="none" w:sz="0" w:space="0" w:color="auto"/>
      </w:divBdr>
    </w:div>
    <w:div w:id="510534197">
      <w:bodyDiv w:val="1"/>
      <w:marLeft w:val="0"/>
      <w:marRight w:val="0"/>
      <w:marTop w:val="0"/>
      <w:marBottom w:val="0"/>
      <w:divBdr>
        <w:top w:val="none" w:sz="0" w:space="0" w:color="auto"/>
        <w:left w:val="none" w:sz="0" w:space="0" w:color="auto"/>
        <w:bottom w:val="none" w:sz="0" w:space="0" w:color="auto"/>
        <w:right w:val="none" w:sz="0" w:space="0" w:color="auto"/>
      </w:divBdr>
      <w:divsChild>
        <w:div w:id="1766225138">
          <w:marLeft w:val="10"/>
          <w:marRight w:val="10"/>
          <w:marTop w:val="0"/>
          <w:marBottom w:val="0"/>
          <w:divBdr>
            <w:top w:val="none" w:sz="0" w:space="0" w:color="auto"/>
            <w:left w:val="none" w:sz="0" w:space="0" w:color="auto"/>
            <w:bottom w:val="none" w:sz="0" w:space="0" w:color="auto"/>
            <w:right w:val="none" w:sz="0" w:space="0" w:color="auto"/>
          </w:divBdr>
        </w:div>
      </w:divsChild>
    </w:div>
    <w:div w:id="513805703">
      <w:bodyDiv w:val="1"/>
      <w:marLeft w:val="0"/>
      <w:marRight w:val="0"/>
      <w:marTop w:val="0"/>
      <w:marBottom w:val="0"/>
      <w:divBdr>
        <w:top w:val="none" w:sz="0" w:space="0" w:color="auto"/>
        <w:left w:val="none" w:sz="0" w:space="0" w:color="auto"/>
        <w:bottom w:val="none" w:sz="0" w:space="0" w:color="auto"/>
        <w:right w:val="none" w:sz="0" w:space="0" w:color="auto"/>
      </w:divBdr>
      <w:divsChild>
        <w:div w:id="144132502">
          <w:marLeft w:val="0"/>
          <w:marRight w:val="0"/>
          <w:marTop w:val="300"/>
          <w:marBottom w:val="300"/>
          <w:divBdr>
            <w:top w:val="single" w:sz="6" w:space="0" w:color="CCCCCC"/>
            <w:left w:val="single" w:sz="6" w:space="0" w:color="CCCCCC"/>
            <w:bottom w:val="single" w:sz="6" w:space="0" w:color="CCCCCC"/>
            <w:right w:val="single" w:sz="6" w:space="0" w:color="CCCCCC"/>
          </w:divBdr>
          <w:divsChild>
            <w:div w:id="622030943">
              <w:marLeft w:val="0"/>
              <w:marRight w:val="0"/>
              <w:marTop w:val="0"/>
              <w:marBottom w:val="0"/>
              <w:divBdr>
                <w:top w:val="none" w:sz="0" w:space="0" w:color="auto"/>
                <w:left w:val="none" w:sz="0" w:space="0" w:color="auto"/>
                <w:bottom w:val="none" w:sz="0" w:space="0" w:color="auto"/>
                <w:right w:val="none" w:sz="0" w:space="0" w:color="auto"/>
              </w:divBdr>
              <w:divsChild>
                <w:div w:id="249199535">
                  <w:marLeft w:val="0"/>
                  <w:marRight w:val="0"/>
                  <w:marTop w:val="0"/>
                  <w:marBottom w:val="0"/>
                  <w:divBdr>
                    <w:top w:val="none" w:sz="0" w:space="0" w:color="auto"/>
                    <w:left w:val="none" w:sz="0" w:space="0" w:color="auto"/>
                    <w:bottom w:val="none" w:sz="0" w:space="0" w:color="auto"/>
                    <w:right w:val="none" w:sz="0" w:space="0" w:color="auto"/>
                  </w:divBdr>
                  <w:divsChild>
                    <w:div w:id="748429044">
                      <w:marLeft w:val="0"/>
                      <w:marRight w:val="0"/>
                      <w:marTop w:val="0"/>
                      <w:marBottom w:val="0"/>
                      <w:divBdr>
                        <w:top w:val="none" w:sz="0" w:space="0" w:color="auto"/>
                        <w:left w:val="none" w:sz="0" w:space="0" w:color="auto"/>
                        <w:bottom w:val="none" w:sz="0" w:space="0" w:color="auto"/>
                        <w:right w:val="none" w:sz="0" w:space="0" w:color="auto"/>
                      </w:divBdr>
                      <w:divsChild>
                        <w:div w:id="1173185144">
                          <w:marLeft w:val="0"/>
                          <w:marRight w:val="0"/>
                          <w:marTop w:val="0"/>
                          <w:marBottom w:val="180"/>
                          <w:divBdr>
                            <w:top w:val="none" w:sz="0" w:space="0" w:color="auto"/>
                            <w:left w:val="none" w:sz="0" w:space="0" w:color="auto"/>
                            <w:bottom w:val="none" w:sz="0" w:space="0" w:color="auto"/>
                            <w:right w:val="none" w:sz="0" w:space="0" w:color="auto"/>
                          </w:divBdr>
                          <w:divsChild>
                            <w:div w:id="870725200">
                              <w:marLeft w:val="0"/>
                              <w:marRight w:val="0"/>
                              <w:marTop w:val="0"/>
                              <w:marBottom w:val="0"/>
                              <w:divBdr>
                                <w:top w:val="single" w:sz="6" w:space="8" w:color="CCD1D4"/>
                                <w:left w:val="single" w:sz="6" w:space="8" w:color="CCD1D4"/>
                                <w:bottom w:val="none" w:sz="0" w:space="0" w:color="auto"/>
                                <w:right w:val="single" w:sz="6" w:space="8" w:color="CCD1D4"/>
                              </w:divBdr>
                              <w:divsChild>
                                <w:div w:id="638615392">
                                  <w:marLeft w:val="0"/>
                                  <w:marRight w:val="0"/>
                                  <w:marTop w:val="0"/>
                                  <w:marBottom w:val="0"/>
                                  <w:divBdr>
                                    <w:top w:val="none" w:sz="0" w:space="0" w:color="auto"/>
                                    <w:left w:val="none" w:sz="0" w:space="0" w:color="auto"/>
                                    <w:bottom w:val="none" w:sz="0" w:space="0" w:color="auto"/>
                                    <w:right w:val="none" w:sz="0" w:space="0" w:color="auto"/>
                                  </w:divBdr>
                                  <w:divsChild>
                                    <w:div w:id="143805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269123">
      <w:bodyDiv w:val="1"/>
      <w:marLeft w:val="0"/>
      <w:marRight w:val="0"/>
      <w:marTop w:val="0"/>
      <w:marBottom w:val="0"/>
      <w:divBdr>
        <w:top w:val="none" w:sz="0" w:space="0" w:color="auto"/>
        <w:left w:val="none" w:sz="0" w:space="0" w:color="auto"/>
        <w:bottom w:val="none" w:sz="0" w:space="0" w:color="auto"/>
        <w:right w:val="none" w:sz="0" w:space="0" w:color="auto"/>
      </w:divBdr>
    </w:div>
    <w:div w:id="698629220">
      <w:bodyDiv w:val="1"/>
      <w:marLeft w:val="0"/>
      <w:marRight w:val="0"/>
      <w:marTop w:val="0"/>
      <w:marBottom w:val="0"/>
      <w:divBdr>
        <w:top w:val="none" w:sz="0" w:space="0" w:color="auto"/>
        <w:left w:val="none" w:sz="0" w:space="0" w:color="auto"/>
        <w:bottom w:val="none" w:sz="0" w:space="0" w:color="auto"/>
        <w:right w:val="none" w:sz="0" w:space="0" w:color="auto"/>
      </w:divBdr>
    </w:div>
    <w:div w:id="700328337">
      <w:bodyDiv w:val="1"/>
      <w:marLeft w:val="0"/>
      <w:marRight w:val="0"/>
      <w:marTop w:val="0"/>
      <w:marBottom w:val="0"/>
      <w:divBdr>
        <w:top w:val="none" w:sz="0" w:space="0" w:color="auto"/>
        <w:left w:val="none" w:sz="0" w:space="0" w:color="auto"/>
        <w:bottom w:val="none" w:sz="0" w:space="0" w:color="auto"/>
        <w:right w:val="none" w:sz="0" w:space="0" w:color="auto"/>
      </w:divBdr>
      <w:divsChild>
        <w:div w:id="212037567">
          <w:marLeft w:val="547"/>
          <w:marRight w:val="0"/>
          <w:marTop w:val="0"/>
          <w:marBottom w:val="0"/>
          <w:divBdr>
            <w:top w:val="none" w:sz="0" w:space="0" w:color="auto"/>
            <w:left w:val="none" w:sz="0" w:space="0" w:color="auto"/>
            <w:bottom w:val="none" w:sz="0" w:space="0" w:color="auto"/>
            <w:right w:val="none" w:sz="0" w:space="0" w:color="auto"/>
          </w:divBdr>
        </w:div>
      </w:divsChild>
    </w:div>
    <w:div w:id="709111143">
      <w:bodyDiv w:val="1"/>
      <w:marLeft w:val="0"/>
      <w:marRight w:val="0"/>
      <w:marTop w:val="0"/>
      <w:marBottom w:val="0"/>
      <w:divBdr>
        <w:top w:val="none" w:sz="0" w:space="0" w:color="auto"/>
        <w:left w:val="none" w:sz="0" w:space="0" w:color="auto"/>
        <w:bottom w:val="none" w:sz="0" w:space="0" w:color="auto"/>
        <w:right w:val="none" w:sz="0" w:space="0" w:color="auto"/>
      </w:divBdr>
    </w:div>
    <w:div w:id="749355329">
      <w:bodyDiv w:val="1"/>
      <w:marLeft w:val="0"/>
      <w:marRight w:val="0"/>
      <w:marTop w:val="0"/>
      <w:marBottom w:val="0"/>
      <w:divBdr>
        <w:top w:val="none" w:sz="0" w:space="0" w:color="auto"/>
        <w:left w:val="none" w:sz="0" w:space="0" w:color="auto"/>
        <w:bottom w:val="none" w:sz="0" w:space="0" w:color="auto"/>
        <w:right w:val="none" w:sz="0" w:space="0" w:color="auto"/>
      </w:divBdr>
      <w:divsChild>
        <w:div w:id="1796557370">
          <w:marLeft w:val="15"/>
          <w:marRight w:val="10"/>
          <w:marTop w:val="0"/>
          <w:marBottom w:val="0"/>
          <w:divBdr>
            <w:top w:val="none" w:sz="0" w:space="0" w:color="auto"/>
            <w:left w:val="none" w:sz="0" w:space="0" w:color="auto"/>
            <w:bottom w:val="none" w:sz="0" w:space="0" w:color="auto"/>
            <w:right w:val="none" w:sz="0" w:space="0" w:color="auto"/>
          </w:divBdr>
        </w:div>
      </w:divsChild>
    </w:div>
    <w:div w:id="782455223">
      <w:bodyDiv w:val="1"/>
      <w:marLeft w:val="0"/>
      <w:marRight w:val="0"/>
      <w:marTop w:val="0"/>
      <w:marBottom w:val="0"/>
      <w:divBdr>
        <w:top w:val="none" w:sz="0" w:space="0" w:color="auto"/>
        <w:left w:val="none" w:sz="0" w:space="0" w:color="auto"/>
        <w:bottom w:val="none" w:sz="0" w:space="0" w:color="auto"/>
        <w:right w:val="none" w:sz="0" w:space="0" w:color="auto"/>
      </w:divBdr>
      <w:divsChild>
        <w:div w:id="1965308943">
          <w:marLeft w:val="10"/>
          <w:marRight w:val="10"/>
          <w:marTop w:val="0"/>
          <w:marBottom w:val="0"/>
          <w:divBdr>
            <w:top w:val="none" w:sz="0" w:space="0" w:color="auto"/>
            <w:left w:val="none" w:sz="0" w:space="0" w:color="auto"/>
            <w:bottom w:val="none" w:sz="0" w:space="0" w:color="auto"/>
            <w:right w:val="none" w:sz="0" w:space="0" w:color="auto"/>
          </w:divBdr>
        </w:div>
      </w:divsChild>
    </w:div>
    <w:div w:id="889609643">
      <w:bodyDiv w:val="1"/>
      <w:marLeft w:val="0"/>
      <w:marRight w:val="0"/>
      <w:marTop w:val="0"/>
      <w:marBottom w:val="0"/>
      <w:divBdr>
        <w:top w:val="none" w:sz="0" w:space="0" w:color="auto"/>
        <w:left w:val="none" w:sz="0" w:space="0" w:color="auto"/>
        <w:bottom w:val="none" w:sz="0" w:space="0" w:color="auto"/>
        <w:right w:val="none" w:sz="0" w:space="0" w:color="auto"/>
      </w:divBdr>
      <w:divsChild>
        <w:div w:id="2054576539">
          <w:marLeft w:val="0"/>
          <w:marRight w:val="0"/>
          <w:marTop w:val="0"/>
          <w:marBottom w:val="0"/>
          <w:divBdr>
            <w:top w:val="single" w:sz="6" w:space="0" w:color="678FC2"/>
            <w:left w:val="single" w:sz="6" w:space="0" w:color="678FC2"/>
            <w:bottom w:val="single" w:sz="6" w:space="0" w:color="678FC2"/>
            <w:right w:val="single" w:sz="6" w:space="0" w:color="678FC2"/>
          </w:divBdr>
          <w:divsChild>
            <w:div w:id="2005041091">
              <w:marLeft w:val="0"/>
              <w:marRight w:val="0"/>
              <w:marTop w:val="0"/>
              <w:marBottom w:val="0"/>
              <w:divBdr>
                <w:top w:val="none" w:sz="0" w:space="0" w:color="auto"/>
                <w:left w:val="none" w:sz="0" w:space="0" w:color="auto"/>
                <w:bottom w:val="none" w:sz="0" w:space="0" w:color="auto"/>
                <w:right w:val="none" w:sz="0" w:space="0" w:color="auto"/>
              </w:divBdr>
              <w:divsChild>
                <w:div w:id="872769253">
                  <w:marLeft w:val="150"/>
                  <w:marRight w:val="150"/>
                  <w:marTop w:val="0"/>
                  <w:marBottom w:val="0"/>
                  <w:divBdr>
                    <w:top w:val="none" w:sz="0" w:space="0" w:color="auto"/>
                    <w:left w:val="none" w:sz="0" w:space="0" w:color="auto"/>
                    <w:bottom w:val="none" w:sz="0" w:space="0" w:color="auto"/>
                    <w:right w:val="none" w:sz="0" w:space="0" w:color="auto"/>
                  </w:divBdr>
                  <w:divsChild>
                    <w:div w:id="2095740534">
                      <w:marLeft w:val="0"/>
                      <w:marRight w:val="0"/>
                      <w:marTop w:val="0"/>
                      <w:marBottom w:val="0"/>
                      <w:divBdr>
                        <w:top w:val="none" w:sz="0" w:space="0" w:color="auto"/>
                        <w:left w:val="none" w:sz="0" w:space="0" w:color="auto"/>
                        <w:bottom w:val="none" w:sz="0" w:space="0" w:color="auto"/>
                        <w:right w:val="none" w:sz="0" w:space="0" w:color="auto"/>
                      </w:divBdr>
                      <w:divsChild>
                        <w:div w:id="1384520008">
                          <w:marLeft w:val="0"/>
                          <w:marRight w:val="0"/>
                          <w:marTop w:val="0"/>
                          <w:marBottom w:val="0"/>
                          <w:divBdr>
                            <w:top w:val="none" w:sz="0" w:space="0" w:color="auto"/>
                            <w:left w:val="none" w:sz="0" w:space="0" w:color="auto"/>
                            <w:bottom w:val="none" w:sz="0" w:space="0" w:color="auto"/>
                            <w:right w:val="none" w:sz="0" w:space="0" w:color="auto"/>
                          </w:divBdr>
                          <w:divsChild>
                            <w:div w:id="19491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252634">
      <w:bodyDiv w:val="1"/>
      <w:marLeft w:val="0"/>
      <w:marRight w:val="0"/>
      <w:marTop w:val="0"/>
      <w:marBottom w:val="0"/>
      <w:divBdr>
        <w:top w:val="none" w:sz="0" w:space="0" w:color="auto"/>
        <w:left w:val="none" w:sz="0" w:space="0" w:color="auto"/>
        <w:bottom w:val="none" w:sz="0" w:space="0" w:color="auto"/>
        <w:right w:val="none" w:sz="0" w:space="0" w:color="auto"/>
      </w:divBdr>
      <w:divsChild>
        <w:div w:id="1420446106">
          <w:marLeft w:val="0"/>
          <w:marRight w:val="0"/>
          <w:marTop w:val="0"/>
          <w:marBottom w:val="0"/>
          <w:divBdr>
            <w:top w:val="single" w:sz="6" w:space="0" w:color="678FC2"/>
            <w:left w:val="single" w:sz="6" w:space="0" w:color="678FC2"/>
            <w:bottom w:val="single" w:sz="6" w:space="0" w:color="678FC2"/>
            <w:right w:val="single" w:sz="6" w:space="0" w:color="678FC2"/>
          </w:divBdr>
          <w:divsChild>
            <w:div w:id="1733649928">
              <w:marLeft w:val="0"/>
              <w:marRight w:val="0"/>
              <w:marTop w:val="0"/>
              <w:marBottom w:val="0"/>
              <w:divBdr>
                <w:top w:val="none" w:sz="0" w:space="0" w:color="auto"/>
                <w:left w:val="none" w:sz="0" w:space="0" w:color="auto"/>
                <w:bottom w:val="none" w:sz="0" w:space="0" w:color="auto"/>
                <w:right w:val="none" w:sz="0" w:space="0" w:color="auto"/>
              </w:divBdr>
              <w:divsChild>
                <w:div w:id="1049453634">
                  <w:marLeft w:val="150"/>
                  <w:marRight w:val="150"/>
                  <w:marTop w:val="0"/>
                  <w:marBottom w:val="0"/>
                  <w:divBdr>
                    <w:top w:val="none" w:sz="0" w:space="0" w:color="auto"/>
                    <w:left w:val="none" w:sz="0" w:space="0" w:color="auto"/>
                    <w:bottom w:val="none" w:sz="0" w:space="0" w:color="auto"/>
                    <w:right w:val="none" w:sz="0" w:space="0" w:color="auto"/>
                  </w:divBdr>
                  <w:divsChild>
                    <w:div w:id="1295452379">
                      <w:marLeft w:val="0"/>
                      <w:marRight w:val="0"/>
                      <w:marTop w:val="0"/>
                      <w:marBottom w:val="0"/>
                      <w:divBdr>
                        <w:top w:val="none" w:sz="0" w:space="0" w:color="auto"/>
                        <w:left w:val="none" w:sz="0" w:space="0" w:color="auto"/>
                        <w:bottom w:val="none" w:sz="0" w:space="0" w:color="auto"/>
                        <w:right w:val="none" w:sz="0" w:space="0" w:color="auto"/>
                      </w:divBdr>
                      <w:divsChild>
                        <w:div w:id="2051494019">
                          <w:marLeft w:val="0"/>
                          <w:marRight w:val="0"/>
                          <w:marTop w:val="0"/>
                          <w:marBottom w:val="0"/>
                          <w:divBdr>
                            <w:top w:val="none" w:sz="0" w:space="0" w:color="auto"/>
                            <w:left w:val="none" w:sz="0" w:space="0" w:color="auto"/>
                            <w:bottom w:val="none" w:sz="0" w:space="0" w:color="auto"/>
                            <w:right w:val="none" w:sz="0" w:space="0" w:color="auto"/>
                          </w:divBdr>
                          <w:divsChild>
                            <w:div w:id="132697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223368">
      <w:bodyDiv w:val="1"/>
      <w:marLeft w:val="0"/>
      <w:marRight w:val="0"/>
      <w:marTop w:val="0"/>
      <w:marBottom w:val="0"/>
      <w:divBdr>
        <w:top w:val="none" w:sz="0" w:space="0" w:color="auto"/>
        <w:left w:val="none" w:sz="0" w:space="0" w:color="auto"/>
        <w:bottom w:val="none" w:sz="0" w:space="0" w:color="auto"/>
        <w:right w:val="none" w:sz="0" w:space="0" w:color="auto"/>
      </w:divBdr>
      <w:divsChild>
        <w:div w:id="370768529">
          <w:marLeft w:val="547"/>
          <w:marRight w:val="0"/>
          <w:marTop w:val="0"/>
          <w:marBottom w:val="0"/>
          <w:divBdr>
            <w:top w:val="none" w:sz="0" w:space="0" w:color="auto"/>
            <w:left w:val="none" w:sz="0" w:space="0" w:color="auto"/>
            <w:bottom w:val="none" w:sz="0" w:space="0" w:color="auto"/>
            <w:right w:val="none" w:sz="0" w:space="0" w:color="auto"/>
          </w:divBdr>
        </w:div>
      </w:divsChild>
    </w:div>
    <w:div w:id="1037508361">
      <w:bodyDiv w:val="1"/>
      <w:marLeft w:val="0"/>
      <w:marRight w:val="0"/>
      <w:marTop w:val="0"/>
      <w:marBottom w:val="0"/>
      <w:divBdr>
        <w:top w:val="none" w:sz="0" w:space="0" w:color="auto"/>
        <w:left w:val="none" w:sz="0" w:space="0" w:color="auto"/>
        <w:bottom w:val="none" w:sz="0" w:space="0" w:color="auto"/>
        <w:right w:val="none" w:sz="0" w:space="0" w:color="auto"/>
      </w:divBdr>
      <w:divsChild>
        <w:div w:id="742416285">
          <w:marLeft w:val="10"/>
          <w:marRight w:val="10"/>
          <w:marTop w:val="0"/>
          <w:marBottom w:val="0"/>
          <w:divBdr>
            <w:top w:val="none" w:sz="0" w:space="0" w:color="auto"/>
            <w:left w:val="none" w:sz="0" w:space="0" w:color="auto"/>
            <w:bottom w:val="none" w:sz="0" w:space="0" w:color="auto"/>
            <w:right w:val="none" w:sz="0" w:space="0" w:color="auto"/>
          </w:divBdr>
        </w:div>
      </w:divsChild>
    </w:div>
    <w:div w:id="1332753184">
      <w:bodyDiv w:val="1"/>
      <w:marLeft w:val="0"/>
      <w:marRight w:val="0"/>
      <w:marTop w:val="0"/>
      <w:marBottom w:val="0"/>
      <w:divBdr>
        <w:top w:val="none" w:sz="0" w:space="0" w:color="auto"/>
        <w:left w:val="none" w:sz="0" w:space="0" w:color="auto"/>
        <w:bottom w:val="none" w:sz="0" w:space="0" w:color="auto"/>
        <w:right w:val="none" w:sz="0" w:space="0" w:color="auto"/>
      </w:divBdr>
      <w:divsChild>
        <w:div w:id="1873225706">
          <w:marLeft w:val="10"/>
          <w:marRight w:val="10"/>
          <w:marTop w:val="0"/>
          <w:marBottom w:val="0"/>
          <w:divBdr>
            <w:top w:val="none" w:sz="0" w:space="0" w:color="auto"/>
            <w:left w:val="none" w:sz="0" w:space="0" w:color="auto"/>
            <w:bottom w:val="none" w:sz="0" w:space="0" w:color="auto"/>
            <w:right w:val="none" w:sz="0" w:space="0" w:color="auto"/>
          </w:divBdr>
        </w:div>
      </w:divsChild>
    </w:div>
    <w:div w:id="1418558078">
      <w:bodyDiv w:val="1"/>
      <w:marLeft w:val="0"/>
      <w:marRight w:val="0"/>
      <w:marTop w:val="0"/>
      <w:marBottom w:val="0"/>
      <w:divBdr>
        <w:top w:val="none" w:sz="0" w:space="0" w:color="auto"/>
        <w:left w:val="none" w:sz="0" w:space="0" w:color="auto"/>
        <w:bottom w:val="none" w:sz="0" w:space="0" w:color="auto"/>
        <w:right w:val="none" w:sz="0" w:space="0" w:color="auto"/>
      </w:divBdr>
    </w:div>
    <w:div w:id="1489976577">
      <w:bodyDiv w:val="1"/>
      <w:marLeft w:val="0"/>
      <w:marRight w:val="0"/>
      <w:marTop w:val="0"/>
      <w:marBottom w:val="0"/>
      <w:divBdr>
        <w:top w:val="none" w:sz="0" w:space="0" w:color="auto"/>
        <w:left w:val="none" w:sz="0" w:space="0" w:color="auto"/>
        <w:bottom w:val="none" w:sz="0" w:space="0" w:color="auto"/>
        <w:right w:val="none" w:sz="0" w:space="0" w:color="auto"/>
      </w:divBdr>
      <w:divsChild>
        <w:div w:id="604928127">
          <w:marLeft w:val="10"/>
          <w:marRight w:val="10"/>
          <w:marTop w:val="0"/>
          <w:marBottom w:val="0"/>
          <w:divBdr>
            <w:top w:val="none" w:sz="0" w:space="0" w:color="auto"/>
            <w:left w:val="none" w:sz="0" w:space="0" w:color="auto"/>
            <w:bottom w:val="none" w:sz="0" w:space="0" w:color="auto"/>
            <w:right w:val="none" w:sz="0" w:space="0" w:color="auto"/>
          </w:divBdr>
        </w:div>
      </w:divsChild>
    </w:div>
    <w:div w:id="1513448658">
      <w:bodyDiv w:val="1"/>
      <w:marLeft w:val="0"/>
      <w:marRight w:val="0"/>
      <w:marTop w:val="0"/>
      <w:marBottom w:val="0"/>
      <w:divBdr>
        <w:top w:val="none" w:sz="0" w:space="0" w:color="auto"/>
        <w:left w:val="none" w:sz="0" w:space="0" w:color="auto"/>
        <w:bottom w:val="none" w:sz="0" w:space="0" w:color="auto"/>
        <w:right w:val="none" w:sz="0" w:space="0" w:color="auto"/>
      </w:divBdr>
      <w:divsChild>
        <w:div w:id="1096558834">
          <w:marLeft w:val="10"/>
          <w:marRight w:val="10"/>
          <w:marTop w:val="0"/>
          <w:marBottom w:val="0"/>
          <w:divBdr>
            <w:top w:val="none" w:sz="0" w:space="0" w:color="auto"/>
            <w:left w:val="none" w:sz="0" w:space="0" w:color="auto"/>
            <w:bottom w:val="none" w:sz="0" w:space="0" w:color="auto"/>
            <w:right w:val="none" w:sz="0" w:space="0" w:color="auto"/>
          </w:divBdr>
        </w:div>
      </w:divsChild>
    </w:div>
    <w:div w:id="1531795923">
      <w:bodyDiv w:val="1"/>
      <w:marLeft w:val="0"/>
      <w:marRight w:val="0"/>
      <w:marTop w:val="0"/>
      <w:marBottom w:val="0"/>
      <w:divBdr>
        <w:top w:val="none" w:sz="0" w:space="0" w:color="auto"/>
        <w:left w:val="none" w:sz="0" w:space="0" w:color="auto"/>
        <w:bottom w:val="none" w:sz="0" w:space="0" w:color="auto"/>
        <w:right w:val="none" w:sz="0" w:space="0" w:color="auto"/>
      </w:divBdr>
      <w:divsChild>
        <w:div w:id="1965505306">
          <w:marLeft w:val="0"/>
          <w:marRight w:val="0"/>
          <w:marTop w:val="300"/>
          <w:marBottom w:val="300"/>
          <w:divBdr>
            <w:top w:val="single" w:sz="6" w:space="0" w:color="CCCCCC"/>
            <w:left w:val="single" w:sz="6" w:space="0" w:color="CCCCCC"/>
            <w:bottom w:val="single" w:sz="6" w:space="0" w:color="CCCCCC"/>
            <w:right w:val="single" w:sz="6" w:space="0" w:color="CCCCCC"/>
          </w:divBdr>
          <w:divsChild>
            <w:div w:id="1182742738">
              <w:marLeft w:val="0"/>
              <w:marRight w:val="0"/>
              <w:marTop w:val="0"/>
              <w:marBottom w:val="0"/>
              <w:divBdr>
                <w:top w:val="none" w:sz="0" w:space="0" w:color="auto"/>
                <w:left w:val="none" w:sz="0" w:space="0" w:color="auto"/>
                <w:bottom w:val="none" w:sz="0" w:space="0" w:color="auto"/>
                <w:right w:val="none" w:sz="0" w:space="0" w:color="auto"/>
              </w:divBdr>
              <w:divsChild>
                <w:div w:id="2146850223">
                  <w:marLeft w:val="0"/>
                  <w:marRight w:val="0"/>
                  <w:marTop w:val="0"/>
                  <w:marBottom w:val="0"/>
                  <w:divBdr>
                    <w:top w:val="none" w:sz="0" w:space="0" w:color="auto"/>
                    <w:left w:val="none" w:sz="0" w:space="0" w:color="auto"/>
                    <w:bottom w:val="none" w:sz="0" w:space="0" w:color="auto"/>
                    <w:right w:val="none" w:sz="0" w:space="0" w:color="auto"/>
                  </w:divBdr>
                  <w:divsChild>
                    <w:div w:id="1981688972">
                      <w:marLeft w:val="0"/>
                      <w:marRight w:val="0"/>
                      <w:marTop w:val="0"/>
                      <w:marBottom w:val="0"/>
                      <w:divBdr>
                        <w:top w:val="none" w:sz="0" w:space="0" w:color="auto"/>
                        <w:left w:val="none" w:sz="0" w:space="0" w:color="auto"/>
                        <w:bottom w:val="none" w:sz="0" w:space="0" w:color="auto"/>
                        <w:right w:val="none" w:sz="0" w:space="0" w:color="auto"/>
                      </w:divBdr>
                      <w:divsChild>
                        <w:div w:id="1901675207">
                          <w:marLeft w:val="0"/>
                          <w:marRight w:val="0"/>
                          <w:marTop w:val="0"/>
                          <w:marBottom w:val="180"/>
                          <w:divBdr>
                            <w:top w:val="none" w:sz="0" w:space="0" w:color="auto"/>
                            <w:left w:val="none" w:sz="0" w:space="0" w:color="auto"/>
                            <w:bottom w:val="none" w:sz="0" w:space="0" w:color="auto"/>
                            <w:right w:val="none" w:sz="0" w:space="0" w:color="auto"/>
                          </w:divBdr>
                          <w:divsChild>
                            <w:div w:id="648873941">
                              <w:marLeft w:val="0"/>
                              <w:marRight w:val="0"/>
                              <w:marTop w:val="0"/>
                              <w:marBottom w:val="0"/>
                              <w:divBdr>
                                <w:top w:val="single" w:sz="6" w:space="8" w:color="CCD1D4"/>
                                <w:left w:val="single" w:sz="6" w:space="8" w:color="CCD1D4"/>
                                <w:bottom w:val="none" w:sz="0" w:space="0" w:color="auto"/>
                                <w:right w:val="single" w:sz="6" w:space="8" w:color="CCD1D4"/>
                              </w:divBdr>
                              <w:divsChild>
                                <w:div w:id="1547062932">
                                  <w:marLeft w:val="0"/>
                                  <w:marRight w:val="0"/>
                                  <w:marTop w:val="0"/>
                                  <w:marBottom w:val="0"/>
                                  <w:divBdr>
                                    <w:top w:val="none" w:sz="0" w:space="0" w:color="auto"/>
                                    <w:left w:val="none" w:sz="0" w:space="0" w:color="auto"/>
                                    <w:bottom w:val="none" w:sz="0" w:space="0" w:color="auto"/>
                                    <w:right w:val="none" w:sz="0" w:space="0" w:color="auto"/>
                                  </w:divBdr>
                                  <w:divsChild>
                                    <w:div w:id="535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868973">
      <w:bodyDiv w:val="1"/>
      <w:marLeft w:val="0"/>
      <w:marRight w:val="0"/>
      <w:marTop w:val="0"/>
      <w:marBottom w:val="0"/>
      <w:divBdr>
        <w:top w:val="none" w:sz="0" w:space="0" w:color="auto"/>
        <w:left w:val="none" w:sz="0" w:space="0" w:color="auto"/>
        <w:bottom w:val="none" w:sz="0" w:space="0" w:color="auto"/>
        <w:right w:val="none" w:sz="0" w:space="0" w:color="auto"/>
      </w:divBdr>
      <w:divsChild>
        <w:div w:id="286590665">
          <w:marLeft w:val="0"/>
          <w:marRight w:val="0"/>
          <w:marTop w:val="0"/>
          <w:marBottom w:val="0"/>
          <w:divBdr>
            <w:top w:val="none" w:sz="0" w:space="0" w:color="auto"/>
            <w:left w:val="none" w:sz="0" w:space="0" w:color="auto"/>
            <w:bottom w:val="none" w:sz="0" w:space="0" w:color="auto"/>
            <w:right w:val="none" w:sz="0" w:space="0" w:color="auto"/>
          </w:divBdr>
          <w:divsChild>
            <w:div w:id="1196116394">
              <w:marLeft w:val="0"/>
              <w:marRight w:val="0"/>
              <w:marTop w:val="0"/>
              <w:marBottom w:val="0"/>
              <w:divBdr>
                <w:top w:val="none" w:sz="0" w:space="0" w:color="auto"/>
                <w:left w:val="none" w:sz="0" w:space="0" w:color="auto"/>
                <w:bottom w:val="none" w:sz="0" w:space="0" w:color="auto"/>
                <w:right w:val="none" w:sz="0" w:space="0" w:color="auto"/>
              </w:divBdr>
              <w:divsChild>
                <w:div w:id="363869486">
                  <w:marLeft w:val="0"/>
                  <w:marRight w:val="0"/>
                  <w:marTop w:val="0"/>
                  <w:marBottom w:val="0"/>
                  <w:divBdr>
                    <w:top w:val="none" w:sz="0" w:space="0" w:color="auto"/>
                    <w:left w:val="none" w:sz="0" w:space="0" w:color="auto"/>
                    <w:bottom w:val="none" w:sz="0" w:space="0" w:color="auto"/>
                    <w:right w:val="none" w:sz="0" w:space="0" w:color="auto"/>
                  </w:divBdr>
                  <w:divsChild>
                    <w:div w:id="1191259890">
                      <w:marLeft w:val="0"/>
                      <w:marRight w:val="0"/>
                      <w:marTop w:val="0"/>
                      <w:marBottom w:val="0"/>
                      <w:divBdr>
                        <w:top w:val="none" w:sz="0" w:space="0" w:color="auto"/>
                        <w:left w:val="none" w:sz="0" w:space="0" w:color="auto"/>
                        <w:bottom w:val="none" w:sz="0" w:space="0" w:color="auto"/>
                        <w:right w:val="none" w:sz="0" w:space="0" w:color="auto"/>
                      </w:divBdr>
                      <w:divsChild>
                        <w:div w:id="1812213558">
                          <w:marLeft w:val="0"/>
                          <w:marRight w:val="0"/>
                          <w:marTop w:val="0"/>
                          <w:marBottom w:val="0"/>
                          <w:divBdr>
                            <w:top w:val="none" w:sz="0" w:space="0" w:color="auto"/>
                            <w:left w:val="none" w:sz="0" w:space="0" w:color="auto"/>
                            <w:bottom w:val="none" w:sz="0" w:space="0" w:color="auto"/>
                            <w:right w:val="none" w:sz="0" w:space="0" w:color="auto"/>
                          </w:divBdr>
                          <w:divsChild>
                            <w:div w:id="307784564">
                              <w:marLeft w:val="0"/>
                              <w:marRight w:val="0"/>
                              <w:marTop w:val="0"/>
                              <w:marBottom w:val="0"/>
                              <w:divBdr>
                                <w:top w:val="none" w:sz="0" w:space="0" w:color="auto"/>
                                <w:left w:val="none" w:sz="0" w:space="0" w:color="auto"/>
                                <w:bottom w:val="none" w:sz="0" w:space="0" w:color="auto"/>
                                <w:right w:val="none" w:sz="0" w:space="0" w:color="auto"/>
                              </w:divBdr>
                              <w:divsChild>
                                <w:div w:id="297338747">
                                  <w:marLeft w:val="0"/>
                                  <w:marRight w:val="0"/>
                                  <w:marTop w:val="0"/>
                                  <w:marBottom w:val="0"/>
                                  <w:divBdr>
                                    <w:top w:val="none" w:sz="0" w:space="0" w:color="auto"/>
                                    <w:left w:val="none" w:sz="0" w:space="0" w:color="auto"/>
                                    <w:bottom w:val="none" w:sz="0" w:space="0" w:color="auto"/>
                                    <w:right w:val="none" w:sz="0" w:space="0" w:color="auto"/>
                                  </w:divBdr>
                                  <w:divsChild>
                                    <w:div w:id="1872259016">
                                      <w:marLeft w:val="0"/>
                                      <w:marRight w:val="0"/>
                                      <w:marTop w:val="0"/>
                                      <w:marBottom w:val="0"/>
                                      <w:divBdr>
                                        <w:top w:val="none" w:sz="0" w:space="0" w:color="auto"/>
                                        <w:left w:val="none" w:sz="0" w:space="0" w:color="auto"/>
                                        <w:bottom w:val="none" w:sz="0" w:space="0" w:color="auto"/>
                                        <w:right w:val="none" w:sz="0" w:space="0" w:color="auto"/>
                                      </w:divBdr>
                                      <w:divsChild>
                                        <w:div w:id="17314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4553169">
      <w:bodyDiv w:val="1"/>
      <w:marLeft w:val="0"/>
      <w:marRight w:val="0"/>
      <w:marTop w:val="0"/>
      <w:marBottom w:val="0"/>
      <w:divBdr>
        <w:top w:val="none" w:sz="0" w:space="0" w:color="auto"/>
        <w:left w:val="none" w:sz="0" w:space="0" w:color="auto"/>
        <w:bottom w:val="none" w:sz="0" w:space="0" w:color="auto"/>
        <w:right w:val="none" w:sz="0" w:space="0" w:color="auto"/>
      </w:divBdr>
      <w:divsChild>
        <w:div w:id="796799379">
          <w:marLeft w:val="0"/>
          <w:marRight w:val="0"/>
          <w:marTop w:val="0"/>
          <w:marBottom w:val="0"/>
          <w:divBdr>
            <w:top w:val="none" w:sz="0" w:space="0" w:color="auto"/>
            <w:left w:val="none" w:sz="0" w:space="0" w:color="auto"/>
            <w:bottom w:val="none" w:sz="0" w:space="0" w:color="auto"/>
            <w:right w:val="none" w:sz="0" w:space="0" w:color="auto"/>
          </w:divBdr>
          <w:divsChild>
            <w:div w:id="2111774383">
              <w:marLeft w:val="0"/>
              <w:marRight w:val="0"/>
              <w:marTop w:val="0"/>
              <w:marBottom w:val="0"/>
              <w:divBdr>
                <w:top w:val="none" w:sz="0" w:space="0" w:color="auto"/>
                <w:left w:val="none" w:sz="0" w:space="0" w:color="auto"/>
                <w:bottom w:val="none" w:sz="0" w:space="0" w:color="auto"/>
                <w:right w:val="none" w:sz="0" w:space="0" w:color="auto"/>
              </w:divBdr>
              <w:divsChild>
                <w:div w:id="1933320891">
                  <w:marLeft w:val="0"/>
                  <w:marRight w:val="0"/>
                  <w:marTop w:val="0"/>
                  <w:marBottom w:val="0"/>
                  <w:divBdr>
                    <w:top w:val="none" w:sz="0" w:space="0" w:color="auto"/>
                    <w:left w:val="none" w:sz="0" w:space="0" w:color="auto"/>
                    <w:bottom w:val="none" w:sz="0" w:space="0" w:color="auto"/>
                    <w:right w:val="none" w:sz="0" w:space="0" w:color="auto"/>
                  </w:divBdr>
                  <w:divsChild>
                    <w:div w:id="1682200365">
                      <w:marLeft w:val="0"/>
                      <w:marRight w:val="0"/>
                      <w:marTop w:val="0"/>
                      <w:marBottom w:val="0"/>
                      <w:divBdr>
                        <w:top w:val="none" w:sz="0" w:space="0" w:color="auto"/>
                        <w:left w:val="none" w:sz="0" w:space="0" w:color="auto"/>
                        <w:bottom w:val="none" w:sz="0" w:space="0" w:color="auto"/>
                        <w:right w:val="none" w:sz="0" w:space="0" w:color="auto"/>
                      </w:divBdr>
                      <w:divsChild>
                        <w:div w:id="733969289">
                          <w:marLeft w:val="0"/>
                          <w:marRight w:val="0"/>
                          <w:marTop w:val="0"/>
                          <w:marBottom w:val="0"/>
                          <w:divBdr>
                            <w:top w:val="none" w:sz="0" w:space="0" w:color="auto"/>
                            <w:left w:val="none" w:sz="0" w:space="0" w:color="auto"/>
                            <w:bottom w:val="none" w:sz="0" w:space="0" w:color="auto"/>
                            <w:right w:val="none" w:sz="0" w:space="0" w:color="auto"/>
                          </w:divBdr>
                          <w:divsChild>
                            <w:div w:id="604581215">
                              <w:marLeft w:val="0"/>
                              <w:marRight w:val="0"/>
                              <w:marTop w:val="0"/>
                              <w:marBottom w:val="0"/>
                              <w:divBdr>
                                <w:top w:val="none" w:sz="0" w:space="0" w:color="auto"/>
                                <w:left w:val="none" w:sz="0" w:space="0" w:color="auto"/>
                                <w:bottom w:val="none" w:sz="0" w:space="0" w:color="auto"/>
                                <w:right w:val="none" w:sz="0" w:space="0" w:color="auto"/>
                              </w:divBdr>
                              <w:divsChild>
                                <w:div w:id="64571431">
                                  <w:marLeft w:val="0"/>
                                  <w:marRight w:val="0"/>
                                  <w:marTop w:val="0"/>
                                  <w:marBottom w:val="0"/>
                                  <w:divBdr>
                                    <w:top w:val="none" w:sz="0" w:space="0" w:color="auto"/>
                                    <w:left w:val="none" w:sz="0" w:space="0" w:color="auto"/>
                                    <w:bottom w:val="none" w:sz="0" w:space="0" w:color="auto"/>
                                    <w:right w:val="none" w:sz="0" w:space="0" w:color="auto"/>
                                  </w:divBdr>
                                  <w:divsChild>
                                    <w:div w:id="1911577203">
                                      <w:marLeft w:val="0"/>
                                      <w:marRight w:val="0"/>
                                      <w:marTop w:val="0"/>
                                      <w:marBottom w:val="0"/>
                                      <w:divBdr>
                                        <w:top w:val="none" w:sz="0" w:space="0" w:color="auto"/>
                                        <w:left w:val="none" w:sz="0" w:space="0" w:color="auto"/>
                                        <w:bottom w:val="none" w:sz="0" w:space="0" w:color="auto"/>
                                        <w:right w:val="none" w:sz="0" w:space="0" w:color="auto"/>
                                      </w:divBdr>
                                      <w:divsChild>
                                        <w:div w:id="306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623545">
      <w:bodyDiv w:val="1"/>
      <w:marLeft w:val="0"/>
      <w:marRight w:val="0"/>
      <w:marTop w:val="0"/>
      <w:marBottom w:val="0"/>
      <w:divBdr>
        <w:top w:val="none" w:sz="0" w:space="0" w:color="auto"/>
        <w:left w:val="none" w:sz="0" w:space="0" w:color="auto"/>
        <w:bottom w:val="none" w:sz="0" w:space="0" w:color="auto"/>
        <w:right w:val="none" w:sz="0" w:space="0" w:color="auto"/>
      </w:divBdr>
      <w:divsChild>
        <w:div w:id="1596210957">
          <w:marLeft w:val="10"/>
          <w:marRight w:val="10"/>
          <w:marTop w:val="0"/>
          <w:marBottom w:val="0"/>
          <w:divBdr>
            <w:top w:val="none" w:sz="0" w:space="0" w:color="auto"/>
            <w:left w:val="none" w:sz="0" w:space="0" w:color="auto"/>
            <w:bottom w:val="none" w:sz="0" w:space="0" w:color="auto"/>
            <w:right w:val="none" w:sz="0" w:space="0" w:color="auto"/>
          </w:divBdr>
        </w:div>
      </w:divsChild>
    </w:div>
    <w:div w:id="1715887841">
      <w:bodyDiv w:val="1"/>
      <w:marLeft w:val="0"/>
      <w:marRight w:val="0"/>
      <w:marTop w:val="0"/>
      <w:marBottom w:val="0"/>
      <w:divBdr>
        <w:top w:val="none" w:sz="0" w:space="0" w:color="auto"/>
        <w:left w:val="none" w:sz="0" w:space="0" w:color="auto"/>
        <w:bottom w:val="none" w:sz="0" w:space="0" w:color="auto"/>
        <w:right w:val="none" w:sz="0" w:space="0" w:color="auto"/>
      </w:divBdr>
      <w:divsChild>
        <w:div w:id="309989720">
          <w:marLeft w:val="0"/>
          <w:marRight w:val="0"/>
          <w:marTop w:val="0"/>
          <w:marBottom w:val="0"/>
          <w:divBdr>
            <w:top w:val="none" w:sz="0" w:space="0" w:color="auto"/>
            <w:left w:val="none" w:sz="0" w:space="0" w:color="auto"/>
            <w:bottom w:val="none" w:sz="0" w:space="0" w:color="auto"/>
            <w:right w:val="none" w:sz="0" w:space="0" w:color="auto"/>
          </w:divBdr>
          <w:divsChild>
            <w:div w:id="2144501085">
              <w:marLeft w:val="0"/>
              <w:marRight w:val="0"/>
              <w:marTop w:val="0"/>
              <w:marBottom w:val="0"/>
              <w:divBdr>
                <w:top w:val="none" w:sz="0" w:space="0" w:color="auto"/>
                <w:left w:val="none" w:sz="0" w:space="0" w:color="auto"/>
                <w:bottom w:val="none" w:sz="0" w:space="0" w:color="auto"/>
                <w:right w:val="none" w:sz="0" w:space="0" w:color="auto"/>
              </w:divBdr>
              <w:divsChild>
                <w:div w:id="619067706">
                  <w:marLeft w:val="0"/>
                  <w:marRight w:val="0"/>
                  <w:marTop w:val="0"/>
                  <w:marBottom w:val="0"/>
                  <w:divBdr>
                    <w:top w:val="none" w:sz="0" w:space="0" w:color="auto"/>
                    <w:left w:val="none" w:sz="0" w:space="0" w:color="auto"/>
                    <w:bottom w:val="none" w:sz="0" w:space="0" w:color="auto"/>
                    <w:right w:val="none" w:sz="0" w:space="0" w:color="auto"/>
                  </w:divBdr>
                  <w:divsChild>
                    <w:div w:id="1712027053">
                      <w:marLeft w:val="0"/>
                      <w:marRight w:val="0"/>
                      <w:marTop w:val="0"/>
                      <w:marBottom w:val="0"/>
                      <w:divBdr>
                        <w:top w:val="none" w:sz="0" w:space="0" w:color="auto"/>
                        <w:left w:val="none" w:sz="0" w:space="0" w:color="auto"/>
                        <w:bottom w:val="none" w:sz="0" w:space="0" w:color="auto"/>
                        <w:right w:val="none" w:sz="0" w:space="0" w:color="auto"/>
                      </w:divBdr>
                      <w:divsChild>
                        <w:div w:id="1213888703">
                          <w:marLeft w:val="0"/>
                          <w:marRight w:val="0"/>
                          <w:marTop w:val="0"/>
                          <w:marBottom w:val="0"/>
                          <w:divBdr>
                            <w:top w:val="none" w:sz="0" w:space="0" w:color="auto"/>
                            <w:left w:val="none" w:sz="0" w:space="0" w:color="auto"/>
                            <w:bottom w:val="none" w:sz="0" w:space="0" w:color="auto"/>
                            <w:right w:val="none" w:sz="0" w:space="0" w:color="auto"/>
                          </w:divBdr>
                          <w:divsChild>
                            <w:div w:id="1933078734">
                              <w:marLeft w:val="0"/>
                              <w:marRight w:val="0"/>
                              <w:marTop w:val="0"/>
                              <w:marBottom w:val="0"/>
                              <w:divBdr>
                                <w:top w:val="none" w:sz="0" w:space="0" w:color="auto"/>
                                <w:left w:val="none" w:sz="0" w:space="0" w:color="auto"/>
                                <w:bottom w:val="none" w:sz="0" w:space="0" w:color="auto"/>
                                <w:right w:val="none" w:sz="0" w:space="0" w:color="auto"/>
                              </w:divBdr>
                              <w:divsChild>
                                <w:div w:id="113256877">
                                  <w:marLeft w:val="0"/>
                                  <w:marRight w:val="0"/>
                                  <w:marTop w:val="0"/>
                                  <w:marBottom w:val="0"/>
                                  <w:divBdr>
                                    <w:top w:val="none" w:sz="0" w:space="0" w:color="auto"/>
                                    <w:left w:val="none" w:sz="0" w:space="0" w:color="auto"/>
                                    <w:bottom w:val="none" w:sz="0" w:space="0" w:color="auto"/>
                                    <w:right w:val="none" w:sz="0" w:space="0" w:color="auto"/>
                                  </w:divBdr>
                                  <w:divsChild>
                                    <w:div w:id="1882479786">
                                      <w:marLeft w:val="0"/>
                                      <w:marRight w:val="0"/>
                                      <w:marTop w:val="0"/>
                                      <w:marBottom w:val="0"/>
                                      <w:divBdr>
                                        <w:top w:val="none" w:sz="0" w:space="0" w:color="auto"/>
                                        <w:left w:val="none" w:sz="0" w:space="0" w:color="auto"/>
                                        <w:bottom w:val="none" w:sz="0" w:space="0" w:color="auto"/>
                                        <w:right w:val="none" w:sz="0" w:space="0" w:color="auto"/>
                                      </w:divBdr>
                                      <w:divsChild>
                                        <w:div w:id="9771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868836">
      <w:bodyDiv w:val="1"/>
      <w:marLeft w:val="0"/>
      <w:marRight w:val="0"/>
      <w:marTop w:val="0"/>
      <w:marBottom w:val="0"/>
      <w:divBdr>
        <w:top w:val="none" w:sz="0" w:space="0" w:color="auto"/>
        <w:left w:val="none" w:sz="0" w:space="0" w:color="auto"/>
        <w:bottom w:val="none" w:sz="0" w:space="0" w:color="auto"/>
        <w:right w:val="none" w:sz="0" w:space="0" w:color="auto"/>
      </w:divBdr>
      <w:divsChild>
        <w:div w:id="1805539774">
          <w:marLeft w:val="10"/>
          <w:marRight w:val="10"/>
          <w:marTop w:val="0"/>
          <w:marBottom w:val="0"/>
          <w:divBdr>
            <w:top w:val="none" w:sz="0" w:space="0" w:color="auto"/>
            <w:left w:val="none" w:sz="0" w:space="0" w:color="auto"/>
            <w:bottom w:val="none" w:sz="0" w:space="0" w:color="auto"/>
            <w:right w:val="none" w:sz="0" w:space="0" w:color="auto"/>
          </w:divBdr>
        </w:div>
      </w:divsChild>
    </w:div>
    <w:div w:id="1898126798">
      <w:bodyDiv w:val="1"/>
      <w:marLeft w:val="0"/>
      <w:marRight w:val="0"/>
      <w:marTop w:val="0"/>
      <w:marBottom w:val="0"/>
      <w:divBdr>
        <w:top w:val="none" w:sz="0" w:space="0" w:color="auto"/>
        <w:left w:val="none" w:sz="0" w:space="0" w:color="auto"/>
        <w:bottom w:val="none" w:sz="0" w:space="0" w:color="auto"/>
        <w:right w:val="none" w:sz="0" w:space="0" w:color="auto"/>
      </w:divBdr>
      <w:divsChild>
        <w:div w:id="1334450087">
          <w:marLeft w:val="10"/>
          <w:marRight w:val="10"/>
          <w:marTop w:val="0"/>
          <w:marBottom w:val="0"/>
          <w:divBdr>
            <w:top w:val="none" w:sz="0" w:space="0" w:color="auto"/>
            <w:left w:val="none" w:sz="0" w:space="0" w:color="auto"/>
            <w:bottom w:val="none" w:sz="0" w:space="0" w:color="auto"/>
            <w:right w:val="none" w:sz="0" w:space="0" w:color="auto"/>
          </w:divBdr>
        </w:div>
      </w:divsChild>
    </w:div>
    <w:div w:id="1907950486">
      <w:bodyDiv w:val="1"/>
      <w:marLeft w:val="0"/>
      <w:marRight w:val="0"/>
      <w:marTop w:val="0"/>
      <w:marBottom w:val="0"/>
      <w:divBdr>
        <w:top w:val="none" w:sz="0" w:space="0" w:color="auto"/>
        <w:left w:val="none" w:sz="0" w:space="0" w:color="auto"/>
        <w:bottom w:val="none" w:sz="0" w:space="0" w:color="auto"/>
        <w:right w:val="none" w:sz="0" w:space="0" w:color="auto"/>
      </w:divBdr>
      <w:divsChild>
        <w:div w:id="344138474">
          <w:marLeft w:val="0"/>
          <w:marRight w:val="0"/>
          <w:marTop w:val="0"/>
          <w:marBottom w:val="0"/>
          <w:divBdr>
            <w:top w:val="single" w:sz="6" w:space="0" w:color="678FC2"/>
            <w:left w:val="single" w:sz="6" w:space="0" w:color="678FC2"/>
            <w:bottom w:val="single" w:sz="6" w:space="0" w:color="678FC2"/>
            <w:right w:val="single" w:sz="6" w:space="0" w:color="678FC2"/>
          </w:divBdr>
          <w:divsChild>
            <w:div w:id="506868440">
              <w:marLeft w:val="0"/>
              <w:marRight w:val="0"/>
              <w:marTop w:val="0"/>
              <w:marBottom w:val="0"/>
              <w:divBdr>
                <w:top w:val="none" w:sz="0" w:space="0" w:color="auto"/>
                <w:left w:val="none" w:sz="0" w:space="0" w:color="auto"/>
                <w:bottom w:val="none" w:sz="0" w:space="0" w:color="auto"/>
                <w:right w:val="none" w:sz="0" w:space="0" w:color="auto"/>
              </w:divBdr>
              <w:divsChild>
                <w:div w:id="624236299">
                  <w:marLeft w:val="150"/>
                  <w:marRight w:val="150"/>
                  <w:marTop w:val="0"/>
                  <w:marBottom w:val="0"/>
                  <w:divBdr>
                    <w:top w:val="none" w:sz="0" w:space="0" w:color="auto"/>
                    <w:left w:val="none" w:sz="0" w:space="0" w:color="auto"/>
                    <w:bottom w:val="none" w:sz="0" w:space="0" w:color="auto"/>
                    <w:right w:val="none" w:sz="0" w:space="0" w:color="auto"/>
                  </w:divBdr>
                  <w:divsChild>
                    <w:div w:id="586114193">
                      <w:marLeft w:val="0"/>
                      <w:marRight w:val="0"/>
                      <w:marTop w:val="0"/>
                      <w:marBottom w:val="0"/>
                      <w:divBdr>
                        <w:top w:val="none" w:sz="0" w:space="0" w:color="auto"/>
                        <w:left w:val="none" w:sz="0" w:space="0" w:color="auto"/>
                        <w:bottom w:val="none" w:sz="0" w:space="0" w:color="auto"/>
                        <w:right w:val="none" w:sz="0" w:space="0" w:color="auto"/>
                      </w:divBdr>
                      <w:divsChild>
                        <w:div w:id="1760327526">
                          <w:marLeft w:val="0"/>
                          <w:marRight w:val="0"/>
                          <w:marTop w:val="0"/>
                          <w:marBottom w:val="0"/>
                          <w:divBdr>
                            <w:top w:val="none" w:sz="0" w:space="0" w:color="auto"/>
                            <w:left w:val="none" w:sz="0" w:space="0" w:color="auto"/>
                            <w:bottom w:val="none" w:sz="0" w:space="0" w:color="auto"/>
                            <w:right w:val="none" w:sz="0" w:space="0" w:color="auto"/>
                          </w:divBdr>
                          <w:divsChild>
                            <w:div w:id="147301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137799">
      <w:bodyDiv w:val="1"/>
      <w:marLeft w:val="0"/>
      <w:marRight w:val="0"/>
      <w:marTop w:val="0"/>
      <w:marBottom w:val="0"/>
      <w:divBdr>
        <w:top w:val="none" w:sz="0" w:space="0" w:color="auto"/>
        <w:left w:val="none" w:sz="0" w:space="0" w:color="auto"/>
        <w:bottom w:val="none" w:sz="0" w:space="0" w:color="auto"/>
        <w:right w:val="none" w:sz="0" w:space="0" w:color="auto"/>
      </w:divBdr>
    </w:div>
    <w:div w:id="2019573682">
      <w:bodyDiv w:val="1"/>
      <w:marLeft w:val="0"/>
      <w:marRight w:val="0"/>
      <w:marTop w:val="0"/>
      <w:marBottom w:val="0"/>
      <w:divBdr>
        <w:top w:val="none" w:sz="0" w:space="0" w:color="auto"/>
        <w:left w:val="none" w:sz="0" w:space="0" w:color="auto"/>
        <w:bottom w:val="none" w:sz="0" w:space="0" w:color="auto"/>
        <w:right w:val="none" w:sz="0" w:space="0" w:color="auto"/>
      </w:divBdr>
      <w:divsChild>
        <w:div w:id="508253753">
          <w:marLeft w:val="15"/>
          <w:marRight w:val="10"/>
          <w:marTop w:val="0"/>
          <w:marBottom w:val="0"/>
          <w:divBdr>
            <w:top w:val="none" w:sz="0" w:space="0" w:color="auto"/>
            <w:left w:val="none" w:sz="0" w:space="0" w:color="auto"/>
            <w:bottom w:val="none" w:sz="0" w:space="0" w:color="auto"/>
            <w:right w:val="none" w:sz="0" w:space="0" w:color="auto"/>
          </w:divBdr>
        </w:div>
      </w:divsChild>
    </w:div>
    <w:div w:id="2110393741">
      <w:bodyDiv w:val="1"/>
      <w:marLeft w:val="0"/>
      <w:marRight w:val="0"/>
      <w:marTop w:val="0"/>
      <w:marBottom w:val="0"/>
      <w:divBdr>
        <w:top w:val="none" w:sz="0" w:space="0" w:color="auto"/>
        <w:left w:val="none" w:sz="0" w:space="0" w:color="auto"/>
        <w:bottom w:val="none" w:sz="0" w:space="0" w:color="auto"/>
        <w:right w:val="none" w:sz="0" w:space="0" w:color="auto"/>
      </w:divBdr>
      <w:divsChild>
        <w:div w:id="105925947">
          <w:marLeft w:val="10"/>
          <w:marRight w:val="1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openxmlformats.org/officeDocument/2006/relationships/image" Target="media/image11.png"/><Relationship Id="rId47" Type="http://schemas.openxmlformats.org/officeDocument/2006/relationships/hyperlink" Target="http://www.worldbank.org/depweb/english/modules/social/pgr/index.html" TargetMode="External"/><Relationship Id="rId63" Type="http://schemas.openxmlformats.org/officeDocument/2006/relationships/image" Target="media/image24.jpeg"/><Relationship Id="rId68" Type="http://schemas.openxmlformats.org/officeDocument/2006/relationships/header" Target="header8.xml"/><Relationship Id="rId84" Type="http://schemas.openxmlformats.org/officeDocument/2006/relationships/hyperlink" Target="http://www.k12science.org/realtimeproj.html" TargetMode="External"/><Relationship Id="rId89" Type="http://schemas.openxmlformats.org/officeDocument/2006/relationships/hyperlink" Target="http://www.kn.pacbell.com/wired/bluewebn/" TargetMode="External"/><Relationship Id="rId2" Type="http://schemas.openxmlformats.org/officeDocument/2006/relationships/customXml" Target="../customXml/item2.xml"/><Relationship Id="rId16" Type="http://schemas.openxmlformats.org/officeDocument/2006/relationships/hyperlink" Target="http://www.ISTE.org" TargetMode="External"/><Relationship Id="rId29" Type="http://schemas.openxmlformats.org/officeDocument/2006/relationships/diagramLayout" Target="diagrams/layout3.xml"/><Relationship Id="rId107" Type="http://schemas.openxmlformats.org/officeDocument/2006/relationships/hyperlink" Target="http://pblmm.k12.ca.us/PBLGuide/pblresch.htm" TargetMode="External"/><Relationship Id="rId11" Type="http://schemas.openxmlformats.org/officeDocument/2006/relationships/image" Target="media/image2.png"/><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jpeg"/><Relationship Id="rId53" Type="http://schemas.openxmlformats.org/officeDocument/2006/relationships/image" Target="media/image18.png"/><Relationship Id="rId58" Type="http://schemas.openxmlformats.org/officeDocument/2006/relationships/hyperlink" Target="http://www.climate-zone.com/continent/africa/" TargetMode="External"/><Relationship Id="rId66" Type="http://schemas.openxmlformats.org/officeDocument/2006/relationships/image" Target="media/image26.png"/><Relationship Id="rId74" Type="http://schemas.openxmlformats.org/officeDocument/2006/relationships/image" Target="media/image27.png"/><Relationship Id="rId79" Type="http://schemas.openxmlformats.org/officeDocument/2006/relationships/hyperlink" Target="http://spiepho.sbc.edu/worksheets/Gen_Chem_1/Chp2,naming.html" TargetMode="External"/><Relationship Id="rId87" Type="http://schemas.openxmlformats.org/officeDocument/2006/relationships/hyperlink" Target="http://www.eia.doe.gov/oil_gas/petroleum/data_publications/wrgp/mogas_home_page.html" TargetMode="External"/><Relationship Id="rId102" Type="http://schemas.openxmlformats.org/officeDocument/2006/relationships/hyperlink" Target="http://www.jacksonesd.k12.or.us/it/ws/pbl/" TargetMode="External"/><Relationship Id="rId110"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23.jpeg"/><Relationship Id="rId82" Type="http://schemas.openxmlformats.org/officeDocument/2006/relationships/header" Target="header10.xml"/><Relationship Id="rId90" Type="http://schemas.openxmlformats.org/officeDocument/2006/relationships/hyperlink" Target="http://www.education-world.com/projects/index.shtml" TargetMode="External"/><Relationship Id="rId95" Type="http://schemas.openxmlformats.org/officeDocument/2006/relationships/hyperlink" Target="http://www.vermontcommunityworks.org/cwpublications/slassessguide/slassessguide.html" TargetMode="External"/><Relationship Id="rId19" Type="http://schemas.openxmlformats.org/officeDocument/2006/relationships/diagramLayout" Target="diagrams/layout1.xml"/><Relationship Id="rId14" Type="http://schemas.openxmlformats.org/officeDocument/2006/relationships/hyperlink" Target="http://www.co-operation.org/pages/overviewpaper.html"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image" Target="media/image4.jpeg"/><Relationship Id="rId43" Type="http://schemas.openxmlformats.org/officeDocument/2006/relationships/image" Target="media/image12.png"/><Relationship Id="rId48" Type="http://schemas.openxmlformats.org/officeDocument/2006/relationships/hyperlink" Target="http://www.worldbank.org/depweb/english/modules/social/pgr/datasubs.html" TargetMode="External"/><Relationship Id="rId56" Type="http://schemas.openxmlformats.org/officeDocument/2006/relationships/image" Target="media/image21.png"/><Relationship Id="rId64" Type="http://schemas.openxmlformats.org/officeDocument/2006/relationships/hyperlink" Target="http://www.msn.com" TargetMode="External"/><Relationship Id="rId69" Type="http://schemas.openxmlformats.org/officeDocument/2006/relationships/diagramData" Target="diagrams/data4.xml"/><Relationship Id="rId77" Type="http://schemas.openxmlformats.org/officeDocument/2006/relationships/image" Target="media/image29.png"/><Relationship Id="rId100" Type="http://schemas.openxmlformats.org/officeDocument/2006/relationships/hyperlink" Target="http://college.hmco.com/education/pbl/background.html" TargetMode="External"/><Relationship Id="rId105" Type="http://schemas.openxmlformats.org/officeDocument/2006/relationships/hyperlink" Target="http://www.iste.org/research/roadahead/pbl.html" TargetMode="External"/><Relationship Id="rId8" Type="http://schemas.openxmlformats.org/officeDocument/2006/relationships/footnotes" Target="footnotes.xml"/><Relationship Id="rId51" Type="http://schemas.openxmlformats.org/officeDocument/2006/relationships/image" Target="media/image16.png"/><Relationship Id="rId72" Type="http://schemas.openxmlformats.org/officeDocument/2006/relationships/diagramColors" Target="diagrams/colors4.xml"/><Relationship Id="rId80" Type="http://schemas.openxmlformats.org/officeDocument/2006/relationships/hyperlink" Target="http://www.sciencegeek.net/tables/tables.shtml" TargetMode="External"/><Relationship Id="rId85" Type="http://schemas.openxmlformats.org/officeDocument/2006/relationships/hyperlink" Target="http://www.census.gov/dmd/www/teachers.html" TargetMode="External"/><Relationship Id="rId93" Type="http://schemas.openxmlformats.org/officeDocument/2006/relationships/hyperlink" Target="http://www.nwrel.org/ecc/middle_2000/" TargetMode="External"/><Relationship Id="rId98" Type="http://schemas.openxmlformats.org/officeDocument/2006/relationships/hyperlink" Target="http://www.nwrac.org/congruent/index.html"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diagramQuickStyle" Target="diagrams/quickStyle2.xml"/><Relationship Id="rId33" Type="http://schemas.openxmlformats.org/officeDocument/2006/relationships/header" Target="header3.xml"/><Relationship Id="rId38" Type="http://schemas.openxmlformats.org/officeDocument/2006/relationships/image" Target="media/image7.png"/><Relationship Id="rId46" Type="http://schemas.openxmlformats.org/officeDocument/2006/relationships/header" Target="header5.xml"/><Relationship Id="rId59" Type="http://schemas.openxmlformats.org/officeDocument/2006/relationships/image" Target="media/image22.jpeg"/><Relationship Id="rId67" Type="http://schemas.openxmlformats.org/officeDocument/2006/relationships/hyperlink" Target="http://msp.sfsu.edu/intensive/cabaya/sites/AfricanCultural/africa/1_4east.html" TargetMode="External"/><Relationship Id="rId103" Type="http://schemas.openxmlformats.org/officeDocument/2006/relationships/hyperlink" Target="http://ericps.crc.uiuc.edu/eece/pubs/digests/1998/katzpr98.html" TargetMode="External"/><Relationship Id="rId108" Type="http://schemas.openxmlformats.org/officeDocument/2006/relationships/hyperlink" Target="http://www.bie.org/pbl/overview/index.html" TargetMode="External"/><Relationship Id="rId20" Type="http://schemas.openxmlformats.org/officeDocument/2006/relationships/diagramQuickStyle" Target="diagrams/quickStyle1.xml"/><Relationship Id="rId41" Type="http://schemas.openxmlformats.org/officeDocument/2006/relationships/image" Target="media/image10.png"/><Relationship Id="rId54" Type="http://schemas.openxmlformats.org/officeDocument/2006/relationships/image" Target="media/image19.png"/><Relationship Id="rId62" Type="http://schemas.openxmlformats.org/officeDocument/2006/relationships/hyperlink" Target="http://www.poemhunter.com/poems/africa/" TargetMode="External"/><Relationship Id="rId70" Type="http://schemas.openxmlformats.org/officeDocument/2006/relationships/diagramLayout" Target="diagrams/layout4.xml"/><Relationship Id="rId75" Type="http://schemas.openxmlformats.org/officeDocument/2006/relationships/hyperlink" Target="https://www.mesh.com/Welcome/default.aspx" TargetMode="External"/><Relationship Id="rId83" Type="http://schemas.openxmlformats.org/officeDocument/2006/relationships/hyperlink" Target="http://www.k12science.org/collabprojs.html" TargetMode="External"/><Relationship Id="rId88" Type="http://schemas.openxmlformats.org/officeDocument/2006/relationships/hyperlink" Target="http://www.learner.org/jnorth/Sitemap.html" TargetMode="External"/><Relationship Id="rId91" Type="http://schemas.openxmlformats.org/officeDocument/2006/relationships/hyperlink" Target="http://www.globalschoolhouse.org/pr/" TargetMode="External"/><Relationship Id="rId96" Type="http://schemas.openxmlformats.org/officeDocument/2006/relationships/hyperlink" Target="http://www.nwrel.org/request/oct00/index.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image" Target="media/image5.png"/><Relationship Id="rId49" Type="http://schemas.openxmlformats.org/officeDocument/2006/relationships/header" Target="header6.xml"/><Relationship Id="rId57" Type="http://schemas.openxmlformats.org/officeDocument/2006/relationships/header" Target="header7.xml"/><Relationship Id="rId106" Type="http://schemas.openxmlformats.org/officeDocument/2006/relationships/hyperlink" Target="http://www.nwrac.org/pub/hot/native.html" TargetMode="External"/><Relationship Id="rId10" Type="http://schemas.openxmlformats.org/officeDocument/2006/relationships/image" Target="media/image1.jpeg"/><Relationship Id="rId31" Type="http://schemas.openxmlformats.org/officeDocument/2006/relationships/diagramColors" Target="diagrams/colors3.xml"/><Relationship Id="rId44" Type="http://schemas.openxmlformats.org/officeDocument/2006/relationships/image" Target="media/image13.jpeg"/><Relationship Id="rId52" Type="http://schemas.openxmlformats.org/officeDocument/2006/relationships/image" Target="media/image17.png"/><Relationship Id="rId60" Type="http://schemas.openxmlformats.org/officeDocument/2006/relationships/hyperlink" Target="http://www.poemhunter.com/poems/africa/" TargetMode="External"/><Relationship Id="rId65" Type="http://schemas.openxmlformats.org/officeDocument/2006/relationships/image" Target="media/image25.png"/><Relationship Id="rId73" Type="http://schemas.microsoft.com/office/2007/relationships/diagramDrawing" Target="diagrams/drawing4.xml"/><Relationship Id="rId78" Type="http://schemas.openxmlformats.org/officeDocument/2006/relationships/image" Target="media/image30.jpeg"/><Relationship Id="rId81" Type="http://schemas.openxmlformats.org/officeDocument/2006/relationships/header" Target="header9.xml"/><Relationship Id="rId86" Type="http://schemas.openxmlformats.org/officeDocument/2006/relationships/hyperlink" Target="http://mathforum.org/workshops/sum96/data.collections/datalibrary/" TargetMode="External"/><Relationship Id="rId94" Type="http://schemas.openxmlformats.org/officeDocument/2006/relationships/hyperlink" Target="http://www.ericfacility.net/ericdigests/ed421281.html" TargetMode="External"/><Relationship Id="rId99" Type="http://schemas.openxmlformats.org/officeDocument/2006/relationships/hyperlink" Target="http://members.aol.com/culebramom/pblprt.html" TargetMode="External"/><Relationship Id="rId101" Type="http://schemas.openxmlformats.org/officeDocument/2006/relationships/hyperlink" Target="http://www.gorgenews.com/archives/hrarch/hr121.htm"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Data" Target="diagrams/data1.xml"/><Relationship Id="rId39" Type="http://schemas.openxmlformats.org/officeDocument/2006/relationships/image" Target="media/image8.png"/><Relationship Id="rId109" Type="http://schemas.openxmlformats.org/officeDocument/2006/relationships/fontTable" Target="fontTable.xml"/><Relationship Id="rId34" Type="http://schemas.openxmlformats.org/officeDocument/2006/relationships/header" Target="header4.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28.png"/><Relationship Id="rId97" Type="http://schemas.openxmlformats.org/officeDocument/2006/relationships/hyperlink" Target="http://pblmm.k12.ca.us/PBLGuide/WhyPBL.html" TargetMode="External"/><Relationship Id="rId104" Type="http://schemas.openxmlformats.org/officeDocument/2006/relationships/hyperlink" Target="http://www.ericfacility.net/ericdigests/ed370200.html" TargetMode="External"/><Relationship Id="rId7" Type="http://schemas.openxmlformats.org/officeDocument/2006/relationships/webSettings" Target="webSettings.xml"/><Relationship Id="rId71" Type="http://schemas.openxmlformats.org/officeDocument/2006/relationships/diagramQuickStyle" Target="diagrams/quickStyle4.xml"/><Relationship Id="rId92" Type="http://schemas.openxmlformats.org/officeDocument/2006/relationships/hyperlink" Target="http://www-ed.fnal.gov/help/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AppData\Local\Microsoft\Windows\Temporary%20Internet%20Files\Content.Outlook\9MK9GX5D\KNS_Writers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C9A897-8990-4B40-89F5-35D6232768AA}"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en-US"/>
        </a:p>
      </dgm:t>
    </dgm:pt>
    <dgm:pt modelId="{2C548BD0-DA2A-476F-BCF7-258504329CD4}">
      <dgm:prSet phldrT="[Text]"/>
      <dgm:spPr/>
      <dgm:t>
        <a:bodyPr/>
        <a:lstStyle/>
        <a:p>
          <a:r>
            <a:rPr lang="en-US"/>
            <a:t>Web Based Applications</a:t>
          </a:r>
        </a:p>
      </dgm:t>
    </dgm:pt>
    <dgm:pt modelId="{1956857F-CAD9-4D03-9B57-EF8A5391E8B6}" type="parTrans" cxnId="{3824A412-F0CC-4EF7-B733-E9B32D4D2A52}">
      <dgm:prSet/>
      <dgm:spPr/>
      <dgm:t>
        <a:bodyPr/>
        <a:lstStyle/>
        <a:p>
          <a:endParaRPr lang="en-US"/>
        </a:p>
      </dgm:t>
    </dgm:pt>
    <dgm:pt modelId="{E9B3BDAB-9EDA-4E03-89D9-427ABF326437}" type="sibTrans" cxnId="{3824A412-F0CC-4EF7-B733-E9B32D4D2A52}">
      <dgm:prSet/>
      <dgm:spPr/>
      <dgm:t>
        <a:bodyPr/>
        <a:lstStyle/>
        <a:p>
          <a:endParaRPr lang="en-US"/>
        </a:p>
      </dgm:t>
    </dgm:pt>
    <dgm:pt modelId="{47DF85BE-2F05-44E5-AC4D-4E1F4195AF28}" type="asst">
      <dgm:prSet/>
      <dgm:spPr/>
      <dgm:t>
        <a:bodyPr/>
        <a:lstStyle/>
        <a:p>
          <a:r>
            <a:rPr lang="en-US"/>
            <a:t>Office Live</a:t>
          </a:r>
        </a:p>
      </dgm:t>
    </dgm:pt>
    <dgm:pt modelId="{314D7316-BA76-492B-839B-8BB6C1E955B4}" type="parTrans" cxnId="{D264B4EA-C2C0-4D39-9575-3762299EEF9E}">
      <dgm:prSet/>
      <dgm:spPr/>
      <dgm:t>
        <a:bodyPr/>
        <a:lstStyle/>
        <a:p>
          <a:endParaRPr lang="en-US"/>
        </a:p>
      </dgm:t>
    </dgm:pt>
    <dgm:pt modelId="{69D5B23F-D145-4235-89A5-0EC480DC094F}" type="sibTrans" cxnId="{D264B4EA-C2C0-4D39-9575-3762299EEF9E}">
      <dgm:prSet/>
      <dgm:spPr/>
      <dgm:t>
        <a:bodyPr/>
        <a:lstStyle/>
        <a:p>
          <a:endParaRPr lang="en-US"/>
        </a:p>
      </dgm:t>
    </dgm:pt>
    <dgm:pt modelId="{9AC87EB7-1054-4969-8779-7ECAF9193247}" type="asst">
      <dgm:prSet/>
      <dgm:spPr/>
      <dgm:t>
        <a:bodyPr/>
        <a:lstStyle/>
        <a:p>
          <a:r>
            <a:rPr lang="en-US"/>
            <a:t>Live Mesh</a:t>
          </a:r>
        </a:p>
      </dgm:t>
    </dgm:pt>
    <dgm:pt modelId="{AF36647F-5F30-4340-AA0A-8BC6F2669E51}" type="parTrans" cxnId="{9FC045C5-7DCC-4BE5-BEF4-88F9984B973A}">
      <dgm:prSet/>
      <dgm:spPr/>
      <dgm:t>
        <a:bodyPr/>
        <a:lstStyle/>
        <a:p>
          <a:endParaRPr lang="en-US"/>
        </a:p>
      </dgm:t>
    </dgm:pt>
    <dgm:pt modelId="{3174203D-67EC-41EC-B0B6-9A34033360B3}" type="sibTrans" cxnId="{9FC045C5-7DCC-4BE5-BEF4-88F9984B973A}">
      <dgm:prSet/>
      <dgm:spPr/>
      <dgm:t>
        <a:bodyPr/>
        <a:lstStyle/>
        <a:p>
          <a:endParaRPr lang="en-US"/>
        </a:p>
      </dgm:t>
    </dgm:pt>
    <dgm:pt modelId="{B4C400FA-869A-4406-B223-8F0C8C568CAA}" type="pres">
      <dgm:prSet presAssocID="{C0C9A897-8990-4B40-89F5-35D6232768AA}" presName="hierChild1" presStyleCnt="0">
        <dgm:presLayoutVars>
          <dgm:orgChart val="1"/>
          <dgm:chPref val="1"/>
          <dgm:dir/>
          <dgm:animOne val="branch"/>
          <dgm:animLvl val="lvl"/>
          <dgm:resizeHandles/>
        </dgm:presLayoutVars>
      </dgm:prSet>
      <dgm:spPr/>
      <dgm:t>
        <a:bodyPr/>
        <a:lstStyle/>
        <a:p>
          <a:endParaRPr lang="en-US"/>
        </a:p>
      </dgm:t>
    </dgm:pt>
    <dgm:pt modelId="{5BB0310E-E9BC-4582-896B-B5790CB52C3F}" type="pres">
      <dgm:prSet presAssocID="{2C548BD0-DA2A-476F-BCF7-258504329CD4}" presName="hierRoot1" presStyleCnt="0">
        <dgm:presLayoutVars>
          <dgm:hierBranch val="init"/>
        </dgm:presLayoutVars>
      </dgm:prSet>
      <dgm:spPr/>
    </dgm:pt>
    <dgm:pt modelId="{04D47EEF-BCC0-4514-8B7F-3CC09EA08E07}" type="pres">
      <dgm:prSet presAssocID="{2C548BD0-DA2A-476F-BCF7-258504329CD4}" presName="rootComposite1" presStyleCnt="0"/>
      <dgm:spPr/>
    </dgm:pt>
    <dgm:pt modelId="{198E8342-54EB-46F2-BF47-6232E7250516}" type="pres">
      <dgm:prSet presAssocID="{2C548BD0-DA2A-476F-BCF7-258504329CD4}" presName="rootText1" presStyleLbl="node0" presStyleIdx="0" presStyleCnt="1">
        <dgm:presLayoutVars>
          <dgm:chPref val="3"/>
        </dgm:presLayoutVars>
      </dgm:prSet>
      <dgm:spPr/>
      <dgm:t>
        <a:bodyPr/>
        <a:lstStyle/>
        <a:p>
          <a:endParaRPr lang="en-US"/>
        </a:p>
      </dgm:t>
    </dgm:pt>
    <dgm:pt modelId="{E09C3425-A47F-4FFD-9AD8-7647104DAEBC}" type="pres">
      <dgm:prSet presAssocID="{2C548BD0-DA2A-476F-BCF7-258504329CD4}" presName="rootConnector1" presStyleLbl="node1" presStyleIdx="0" presStyleCnt="0"/>
      <dgm:spPr/>
      <dgm:t>
        <a:bodyPr/>
        <a:lstStyle/>
        <a:p>
          <a:endParaRPr lang="en-US"/>
        </a:p>
      </dgm:t>
    </dgm:pt>
    <dgm:pt modelId="{3C5B6764-E503-45C7-AFEB-F280D1035560}" type="pres">
      <dgm:prSet presAssocID="{2C548BD0-DA2A-476F-BCF7-258504329CD4}" presName="hierChild2" presStyleCnt="0"/>
      <dgm:spPr/>
    </dgm:pt>
    <dgm:pt modelId="{02FC6A5A-E092-479E-8887-52E91333352A}" type="pres">
      <dgm:prSet presAssocID="{2C548BD0-DA2A-476F-BCF7-258504329CD4}" presName="hierChild3" presStyleCnt="0"/>
      <dgm:spPr/>
    </dgm:pt>
    <dgm:pt modelId="{99BB439B-4C60-49E3-8616-C2733D27A826}" type="pres">
      <dgm:prSet presAssocID="{314D7316-BA76-492B-839B-8BB6C1E955B4}" presName="Name111" presStyleLbl="parChTrans1D2" presStyleIdx="0" presStyleCnt="2"/>
      <dgm:spPr/>
      <dgm:t>
        <a:bodyPr/>
        <a:lstStyle/>
        <a:p>
          <a:endParaRPr lang="en-US"/>
        </a:p>
      </dgm:t>
    </dgm:pt>
    <dgm:pt modelId="{1160ED07-D27A-4351-A5A3-DC62745F1429}" type="pres">
      <dgm:prSet presAssocID="{47DF85BE-2F05-44E5-AC4D-4E1F4195AF28}" presName="hierRoot3" presStyleCnt="0">
        <dgm:presLayoutVars>
          <dgm:hierBranch val="init"/>
        </dgm:presLayoutVars>
      </dgm:prSet>
      <dgm:spPr/>
    </dgm:pt>
    <dgm:pt modelId="{9BF42F57-F198-429B-B8C6-BEF6EF85C831}" type="pres">
      <dgm:prSet presAssocID="{47DF85BE-2F05-44E5-AC4D-4E1F4195AF28}" presName="rootComposite3" presStyleCnt="0"/>
      <dgm:spPr/>
    </dgm:pt>
    <dgm:pt modelId="{1571E9C7-CFFC-4D75-89B5-8A8344A37938}" type="pres">
      <dgm:prSet presAssocID="{47DF85BE-2F05-44E5-AC4D-4E1F4195AF28}" presName="rootText3" presStyleLbl="asst1" presStyleIdx="0" presStyleCnt="2">
        <dgm:presLayoutVars>
          <dgm:chPref val="3"/>
        </dgm:presLayoutVars>
      </dgm:prSet>
      <dgm:spPr/>
      <dgm:t>
        <a:bodyPr/>
        <a:lstStyle/>
        <a:p>
          <a:endParaRPr lang="en-US"/>
        </a:p>
      </dgm:t>
    </dgm:pt>
    <dgm:pt modelId="{A63D4B39-FBF8-4522-8AD6-A5641FC41ECA}" type="pres">
      <dgm:prSet presAssocID="{47DF85BE-2F05-44E5-AC4D-4E1F4195AF28}" presName="rootConnector3" presStyleLbl="asst1" presStyleIdx="0" presStyleCnt="2"/>
      <dgm:spPr/>
      <dgm:t>
        <a:bodyPr/>
        <a:lstStyle/>
        <a:p>
          <a:endParaRPr lang="en-US"/>
        </a:p>
      </dgm:t>
    </dgm:pt>
    <dgm:pt modelId="{8BFF2844-24EB-4D45-B8C7-C600A2468C1C}" type="pres">
      <dgm:prSet presAssocID="{47DF85BE-2F05-44E5-AC4D-4E1F4195AF28}" presName="hierChild6" presStyleCnt="0"/>
      <dgm:spPr/>
    </dgm:pt>
    <dgm:pt modelId="{66AF7408-20B7-46C0-B880-8006078C1290}" type="pres">
      <dgm:prSet presAssocID="{47DF85BE-2F05-44E5-AC4D-4E1F4195AF28}" presName="hierChild7" presStyleCnt="0"/>
      <dgm:spPr/>
    </dgm:pt>
    <dgm:pt modelId="{2064C5D9-9AC5-4596-A397-206BA83F1AB1}" type="pres">
      <dgm:prSet presAssocID="{AF36647F-5F30-4340-AA0A-8BC6F2669E51}" presName="Name111" presStyleLbl="parChTrans1D2" presStyleIdx="1" presStyleCnt="2"/>
      <dgm:spPr/>
      <dgm:t>
        <a:bodyPr/>
        <a:lstStyle/>
        <a:p>
          <a:endParaRPr lang="en-US"/>
        </a:p>
      </dgm:t>
    </dgm:pt>
    <dgm:pt modelId="{DC7AF140-C068-4383-92BE-5E24C8A686D7}" type="pres">
      <dgm:prSet presAssocID="{9AC87EB7-1054-4969-8779-7ECAF9193247}" presName="hierRoot3" presStyleCnt="0">
        <dgm:presLayoutVars>
          <dgm:hierBranch val="init"/>
        </dgm:presLayoutVars>
      </dgm:prSet>
      <dgm:spPr/>
    </dgm:pt>
    <dgm:pt modelId="{6D75979A-BDA6-4059-BCFC-9D630264DC45}" type="pres">
      <dgm:prSet presAssocID="{9AC87EB7-1054-4969-8779-7ECAF9193247}" presName="rootComposite3" presStyleCnt="0"/>
      <dgm:spPr/>
    </dgm:pt>
    <dgm:pt modelId="{6BBB4BE8-838A-4A11-B70B-D8BB884DB06F}" type="pres">
      <dgm:prSet presAssocID="{9AC87EB7-1054-4969-8779-7ECAF9193247}" presName="rootText3" presStyleLbl="asst1" presStyleIdx="1" presStyleCnt="2">
        <dgm:presLayoutVars>
          <dgm:chPref val="3"/>
        </dgm:presLayoutVars>
      </dgm:prSet>
      <dgm:spPr/>
      <dgm:t>
        <a:bodyPr/>
        <a:lstStyle/>
        <a:p>
          <a:endParaRPr lang="en-US"/>
        </a:p>
      </dgm:t>
    </dgm:pt>
    <dgm:pt modelId="{050AB22D-02CF-4013-81C1-7901E139519E}" type="pres">
      <dgm:prSet presAssocID="{9AC87EB7-1054-4969-8779-7ECAF9193247}" presName="rootConnector3" presStyleLbl="asst1" presStyleIdx="1" presStyleCnt="2"/>
      <dgm:spPr/>
      <dgm:t>
        <a:bodyPr/>
        <a:lstStyle/>
        <a:p>
          <a:endParaRPr lang="en-US"/>
        </a:p>
      </dgm:t>
    </dgm:pt>
    <dgm:pt modelId="{4BC42459-91A0-43C6-B577-2928B8C2D95E}" type="pres">
      <dgm:prSet presAssocID="{9AC87EB7-1054-4969-8779-7ECAF9193247}" presName="hierChild6" presStyleCnt="0"/>
      <dgm:spPr/>
    </dgm:pt>
    <dgm:pt modelId="{61821877-A302-4310-BA9B-5EC9E2D281B3}" type="pres">
      <dgm:prSet presAssocID="{9AC87EB7-1054-4969-8779-7ECAF9193247}" presName="hierChild7" presStyleCnt="0"/>
      <dgm:spPr/>
    </dgm:pt>
  </dgm:ptLst>
  <dgm:cxnLst>
    <dgm:cxn modelId="{E0342989-CF01-443A-8331-31E1624EB06D}" type="presOf" srcId="{AF36647F-5F30-4340-AA0A-8BC6F2669E51}" destId="{2064C5D9-9AC5-4596-A397-206BA83F1AB1}" srcOrd="0" destOrd="0" presId="urn:microsoft.com/office/officeart/2005/8/layout/orgChart1"/>
    <dgm:cxn modelId="{D8338592-DC4C-499B-9455-E555EF713509}" type="presOf" srcId="{2C548BD0-DA2A-476F-BCF7-258504329CD4}" destId="{198E8342-54EB-46F2-BF47-6232E7250516}" srcOrd="0" destOrd="0" presId="urn:microsoft.com/office/officeart/2005/8/layout/orgChart1"/>
    <dgm:cxn modelId="{21C1EFC2-0081-457C-AD68-01A12300CF9A}" type="presOf" srcId="{9AC87EB7-1054-4969-8779-7ECAF9193247}" destId="{050AB22D-02CF-4013-81C1-7901E139519E}" srcOrd="1" destOrd="0" presId="urn:microsoft.com/office/officeart/2005/8/layout/orgChart1"/>
    <dgm:cxn modelId="{D264B4EA-C2C0-4D39-9575-3762299EEF9E}" srcId="{2C548BD0-DA2A-476F-BCF7-258504329CD4}" destId="{47DF85BE-2F05-44E5-AC4D-4E1F4195AF28}" srcOrd="0" destOrd="0" parTransId="{314D7316-BA76-492B-839B-8BB6C1E955B4}" sibTransId="{69D5B23F-D145-4235-89A5-0EC480DC094F}"/>
    <dgm:cxn modelId="{3824A412-F0CC-4EF7-B733-E9B32D4D2A52}" srcId="{C0C9A897-8990-4B40-89F5-35D6232768AA}" destId="{2C548BD0-DA2A-476F-BCF7-258504329CD4}" srcOrd="0" destOrd="0" parTransId="{1956857F-CAD9-4D03-9B57-EF8A5391E8B6}" sibTransId="{E9B3BDAB-9EDA-4E03-89D9-427ABF326437}"/>
    <dgm:cxn modelId="{99598ECC-41BC-49DF-BAD5-B80AA1D3F96E}" type="presOf" srcId="{C0C9A897-8990-4B40-89F5-35D6232768AA}" destId="{B4C400FA-869A-4406-B223-8F0C8C568CAA}" srcOrd="0" destOrd="0" presId="urn:microsoft.com/office/officeart/2005/8/layout/orgChart1"/>
    <dgm:cxn modelId="{A905D973-4023-4919-9A97-0DF0CBE77D17}" type="presOf" srcId="{2C548BD0-DA2A-476F-BCF7-258504329CD4}" destId="{E09C3425-A47F-4FFD-9AD8-7647104DAEBC}" srcOrd="1" destOrd="0" presId="urn:microsoft.com/office/officeart/2005/8/layout/orgChart1"/>
    <dgm:cxn modelId="{9FC045C5-7DCC-4BE5-BEF4-88F9984B973A}" srcId="{2C548BD0-DA2A-476F-BCF7-258504329CD4}" destId="{9AC87EB7-1054-4969-8779-7ECAF9193247}" srcOrd="1" destOrd="0" parTransId="{AF36647F-5F30-4340-AA0A-8BC6F2669E51}" sibTransId="{3174203D-67EC-41EC-B0B6-9A34033360B3}"/>
    <dgm:cxn modelId="{20E49D03-5BCA-4111-9F2F-C4E36C944415}" type="presOf" srcId="{314D7316-BA76-492B-839B-8BB6C1E955B4}" destId="{99BB439B-4C60-49E3-8616-C2733D27A826}" srcOrd="0" destOrd="0" presId="urn:microsoft.com/office/officeart/2005/8/layout/orgChart1"/>
    <dgm:cxn modelId="{C07DF6B1-32AD-42A0-8835-80FB30429590}" type="presOf" srcId="{47DF85BE-2F05-44E5-AC4D-4E1F4195AF28}" destId="{A63D4B39-FBF8-4522-8AD6-A5641FC41ECA}" srcOrd="1" destOrd="0" presId="urn:microsoft.com/office/officeart/2005/8/layout/orgChart1"/>
    <dgm:cxn modelId="{D7389FEC-7017-4355-8459-87E0807EE8E5}" type="presOf" srcId="{47DF85BE-2F05-44E5-AC4D-4E1F4195AF28}" destId="{1571E9C7-CFFC-4D75-89B5-8A8344A37938}" srcOrd="0" destOrd="0" presId="urn:microsoft.com/office/officeart/2005/8/layout/orgChart1"/>
    <dgm:cxn modelId="{A29413DE-F6FC-4016-8CE3-9F6298917FBE}" type="presOf" srcId="{9AC87EB7-1054-4969-8779-7ECAF9193247}" destId="{6BBB4BE8-838A-4A11-B70B-D8BB884DB06F}" srcOrd="0" destOrd="0" presId="urn:microsoft.com/office/officeart/2005/8/layout/orgChart1"/>
    <dgm:cxn modelId="{4B5B74C7-4DB6-417A-A414-22BB37F7DD53}" type="presParOf" srcId="{B4C400FA-869A-4406-B223-8F0C8C568CAA}" destId="{5BB0310E-E9BC-4582-896B-B5790CB52C3F}" srcOrd="0" destOrd="0" presId="urn:microsoft.com/office/officeart/2005/8/layout/orgChart1"/>
    <dgm:cxn modelId="{F33414EE-C143-4F83-94C6-085F77183861}" type="presParOf" srcId="{5BB0310E-E9BC-4582-896B-B5790CB52C3F}" destId="{04D47EEF-BCC0-4514-8B7F-3CC09EA08E07}" srcOrd="0" destOrd="0" presId="urn:microsoft.com/office/officeart/2005/8/layout/orgChart1"/>
    <dgm:cxn modelId="{C405C243-2654-43F3-9E66-3E24EBF4286F}" type="presParOf" srcId="{04D47EEF-BCC0-4514-8B7F-3CC09EA08E07}" destId="{198E8342-54EB-46F2-BF47-6232E7250516}" srcOrd="0" destOrd="0" presId="urn:microsoft.com/office/officeart/2005/8/layout/orgChart1"/>
    <dgm:cxn modelId="{F6548C02-8466-41E0-B62E-04C577EA2BCA}" type="presParOf" srcId="{04D47EEF-BCC0-4514-8B7F-3CC09EA08E07}" destId="{E09C3425-A47F-4FFD-9AD8-7647104DAEBC}" srcOrd="1" destOrd="0" presId="urn:microsoft.com/office/officeart/2005/8/layout/orgChart1"/>
    <dgm:cxn modelId="{375442E6-5826-4A8A-B817-3E5269996378}" type="presParOf" srcId="{5BB0310E-E9BC-4582-896B-B5790CB52C3F}" destId="{3C5B6764-E503-45C7-AFEB-F280D1035560}" srcOrd="1" destOrd="0" presId="urn:microsoft.com/office/officeart/2005/8/layout/orgChart1"/>
    <dgm:cxn modelId="{E8B18F76-BC80-458C-85FA-79E21EA8525C}" type="presParOf" srcId="{5BB0310E-E9BC-4582-896B-B5790CB52C3F}" destId="{02FC6A5A-E092-479E-8887-52E91333352A}" srcOrd="2" destOrd="0" presId="urn:microsoft.com/office/officeart/2005/8/layout/orgChart1"/>
    <dgm:cxn modelId="{F69510CF-600C-47BD-8F83-477F7D20FCB7}" type="presParOf" srcId="{02FC6A5A-E092-479E-8887-52E91333352A}" destId="{99BB439B-4C60-49E3-8616-C2733D27A826}" srcOrd="0" destOrd="0" presId="urn:microsoft.com/office/officeart/2005/8/layout/orgChart1"/>
    <dgm:cxn modelId="{EE7A04FD-6AA2-4CF7-BABB-82F681F024CE}" type="presParOf" srcId="{02FC6A5A-E092-479E-8887-52E91333352A}" destId="{1160ED07-D27A-4351-A5A3-DC62745F1429}" srcOrd="1" destOrd="0" presId="urn:microsoft.com/office/officeart/2005/8/layout/orgChart1"/>
    <dgm:cxn modelId="{D5B59BFD-F06C-40D9-8C45-9D70F3EC831B}" type="presParOf" srcId="{1160ED07-D27A-4351-A5A3-DC62745F1429}" destId="{9BF42F57-F198-429B-B8C6-BEF6EF85C831}" srcOrd="0" destOrd="0" presId="urn:microsoft.com/office/officeart/2005/8/layout/orgChart1"/>
    <dgm:cxn modelId="{117D9F1F-AEB8-45F8-BA5C-6EE90FA6C989}" type="presParOf" srcId="{9BF42F57-F198-429B-B8C6-BEF6EF85C831}" destId="{1571E9C7-CFFC-4D75-89B5-8A8344A37938}" srcOrd="0" destOrd="0" presId="urn:microsoft.com/office/officeart/2005/8/layout/orgChart1"/>
    <dgm:cxn modelId="{08FB8206-1A59-47E4-BC54-0C2F305B51ED}" type="presParOf" srcId="{9BF42F57-F198-429B-B8C6-BEF6EF85C831}" destId="{A63D4B39-FBF8-4522-8AD6-A5641FC41ECA}" srcOrd="1" destOrd="0" presId="urn:microsoft.com/office/officeart/2005/8/layout/orgChart1"/>
    <dgm:cxn modelId="{CBE125CE-8659-4AAB-B01D-60E81FB6E19C}" type="presParOf" srcId="{1160ED07-D27A-4351-A5A3-DC62745F1429}" destId="{8BFF2844-24EB-4D45-B8C7-C600A2468C1C}" srcOrd="1" destOrd="0" presId="urn:microsoft.com/office/officeart/2005/8/layout/orgChart1"/>
    <dgm:cxn modelId="{0AFD05A0-1E30-41B1-A526-3FB743006000}" type="presParOf" srcId="{1160ED07-D27A-4351-A5A3-DC62745F1429}" destId="{66AF7408-20B7-46C0-B880-8006078C1290}" srcOrd="2" destOrd="0" presId="urn:microsoft.com/office/officeart/2005/8/layout/orgChart1"/>
    <dgm:cxn modelId="{7EB29032-2390-4E2A-8B9D-DC2C0CEAEC29}" type="presParOf" srcId="{02FC6A5A-E092-479E-8887-52E91333352A}" destId="{2064C5D9-9AC5-4596-A397-206BA83F1AB1}" srcOrd="2" destOrd="0" presId="urn:microsoft.com/office/officeart/2005/8/layout/orgChart1"/>
    <dgm:cxn modelId="{EC838E8D-948B-4AB8-8999-BA7562829437}" type="presParOf" srcId="{02FC6A5A-E092-479E-8887-52E91333352A}" destId="{DC7AF140-C068-4383-92BE-5E24C8A686D7}" srcOrd="3" destOrd="0" presId="urn:microsoft.com/office/officeart/2005/8/layout/orgChart1"/>
    <dgm:cxn modelId="{A8AFD4EE-4103-40E8-A51C-9C33EB18D7F4}" type="presParOf" srcId="{DC7AF140-C068-4383-92BE-5E24C8A686D7}" destId="{6D75979A-BDA6-4059-BCFC-9D630264DC45}" srcOrd="0" destOrd="0" presId="urn:microsoft.com/office/officeart/2005/8/layout/orgChart1"/>
    <dgm:cxn modelId="{4D5686F9-3DA2-47EC-B7D0-49B5BB5F806D}" type="presParOf" srcId="{6D75979A-BDA6-4059-BCFC-9D630264DC45}" destId="{6BBB4BE8-838A-4A11-B70B-D8BB884DB06F}" srcOrd="0" destOrd="0" presId="urn:microsoft.com/office/officeart/2005/8/layout/orgChart1"/>
    <dgm:cxn modelId="{E107206D-9EEE-443E-9E8F-B5657DE02F32}" type="presParOf" srcId="{6D75979A-BDA6-4059-BCFC-9D630264DC45}" destId="{050AB22D-02CF-4013-81C1-7901E139519E}" srcOrd="1" destOrd="0" presId="urn:microsoft.com/office/officeart/2005/8/layout/orgChart1"/>
    <dgm:cxn modelId="{8C4533CE-B5BE-4EC6-8488-8F36C41422E8}" type="presParOf" srcId="{DC7AF140-C068-4383-92BE-5E24C8A686D7}" destId="{4BC42459-91A0-43C6-B577-2928B8C2D95E}" srcOrd="1" destOrd="0" presId="urn:microsoft.com/office/officeart/2005/8/layout/orgChart1"/>
    <dgm:cxn modelId="{EA103A89-9F3A-4E7B-A794-C2A113569F04}" type="presParOf" srcId="{DC7AF140-C068-4383-92BE-5E24C8A686D7}" destId="{61821877-A302-4310-BA9B-5EC9E2D281B3}"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C9A897-8990-4B40-89F5-35D6232768AA}" type="doc">
      <dgm:prSet loTypeId="urn:microsoft.com/office/officeart/2005/8/layout/orgChart1" loCatId="hierarchy" qsTypeId="urn:microsoft.com/office/officeart/2005/8/quickstyle/3d2" qsCatId="3D" csTypeId="urn:microsoft.com/office/officeart/2005/8/colors/accent0_1" csCatId="mainScheme" phldr="1"/>
      <dgm:spPr/>
      <dgm:t>
        <a:bodyPr/>
        <a:lstStyle/>
        <a:p>
          <a:endParaRPr lang="en-US"/>
        </a:p>
      </dgm:t>
    </dgm:pt>
    <dgm:pt modelId="{2C548BD0-DA2A-476F-BCF7-258504329CD4}">
      <dgm:prSet phldrT="[Text]"/>
      <dgm:spPr/>
      <dgm:t>
        <a:bodyPr/>
        <a:lstStyle/>
        <a:p>
          <a:r>
            <a:rPr lang="en-US"/>
            <a:t>PC Based Applications</a:t>
          </a:r>
        </a:p>
      </dgm:t>
    </dgm:pt>
    <dgm:pt modelId="{1956857F-CAD9-4D03-9B57-EF8A5391E8B6}" type="parTrans" cxnId="{3824A412-F0CC-4EF7-B733-E9B32D4D2A52}">
      <dgm:prSet/>
      <dgm:spPr/>
      <dgm:t>
        <a:bodyPr/>
        <a:lstStyle/>
        <a:p>
          <a:endParaRPr lang="en-US"/>
        </a:p>
      </dgm:t>
    </dgm:pt>
    <dgm:pt modelId="{E9B3BDAB-9EDA-4E03-89D9-427ABF326437}" type="sibTrans" cxnId="{3824A412-F0CC-4EF7-B733-E9B32D4D2A52}">
      <dgm:prSet/>
      <dgm:spPr/>
      <dgm:t>
        <a:bodyPr/>
        <a:lstStyle/>
        <a:p>
          <a:endParaRPr lang="en-US"/>
        </a:p>
      </dgm:t>
    </dgm:pt>
    <dgm:pt modelId="{39D045B7-C355-4B10-932F-D52FEFD45359}" type="asst">
      <dgm:prSet phldrT="[Text]"/>
      <dgm:spPr/>
      <dgm:t>
        <a:bodyPr/>
        <a:lstStyle/>
        <a:p>
          <a:r>
            <a:rPr lang="en-US"/>
            <a:t>Windows Vista</a:t>
          </a:r>
        </a:p>
      </dgm:t>
    </dgm:pt>
    <dgm:pt modelId="{9B4D9FEA-C6D7-495F-94E1-3F98D4351420}" type="parTrans" cxnId="{DA377D55-0926-4F5F-9E0C-F208BEA7AD6B}">
      <dgm:prSet/>
      <dgm:spPr/>
      <dgm:t>
        <a:bodyPr/>
        <a:lstStyle/>
        <a:p>
          <a:endParaRPr lang="en-US"/>
        </a:p>
      </dgm:t>
    </dgm:pt>
    <dgm:pt modelId="{BFD85342-2B20-4097-B4D9-092A656CA692}" type="sibTrans" cxnId="{DA377D55-0926-4F5F-9E0C-F208BEA7AD6B}">
      <dgm:prSet/>
      <dgm:spPr/>
      <dgm:t>
        <a:bodyPr/>
        <a:lstStyle/>
        <a:p>
          <a:endParaRPr lang="en-US"/>
        </a:p>
      </dgm:t>
    </dgm:pt>
    <dgm:pt modelId="{47DF85BE-2F05-44E5-AC4D-4E1F4195AF28}" type="asst">
      <dgm:prSet/>
      <dgm:spPr/>
      <dgm:t>
        <a:bodyPr/>
        <a:lstStyle/>
        <a:p>
          <a:r>
            <a:rPr lang="en-US"/>
            <a:t>MS Office 2007</a:t>
          </a:r>
        </a:p>
      </dgm:t>
    </dgm:pt>
    <dgm:pt modelId="{314D7316-BA76-492B-839B-8BB6C1E955B4}" type="parTrans" cxnId="{D264B4EA-C2C0-4D39-9575-3762299EEF9E}">
      <dgm:prSet/>
      <dgm:spPr/>
      <dgm:t>
        <a:bodyPr/>
        <a:lstStyle/>
        <a:p>
          <a:endParaRPr lang="en-US"/>
        </a:p>
      </dgm:t>
    </dgm:pt>
    <dgm:pt modelId="{69D5B23F-D145-4235-89A5-0EC480DC094F}" type="sibTrans" cxnId="{D264B4EA-C2C0-4D39-9575-3762299EEF9E}">
      <dgm:prSet/>
      <dgm:spPr/>
      <dgm:t>
        <a:bodyPr/>
        <a:lstStyle/>
        <a:p>
          <a:endParaRPr lang="en-US"/>
        </a:p>
      </dgm:t>
    </dgm:pt>
    <dgm:pt modelId="{5CADE68C-444D-4FC6-A42F-B4C44A3C8DB7}" type="asst">
      <dgm:prSet/>
      <dgm:spPr/>
      <dgm:t>
        <a:bodyPr/>
        <a:lstStyle/>
        <a:p>
          <a:r>
            <a:rPr lang="en-US"/>
            <a:t>Word</a:t>
          </a:r>
        </a:p>
      </dgm:t>
    </dgm:pt>
    <dgm:pt modelId="{6D83313E-FAE2-4BA0-884A-626010DC096D}" type="parTrans" cxnId="{6D93E230-4FF0-467B-BF0B-0289434BD791}">
      <dgm:prSet/>
      <dgm:spPr/>
      <dgm:t>
        <a:bodyPr/>
        <a:lstStyle/>
        <a:p>
          <a:endParaRPr lang="en-US"/>
        </a:p>
      </dgm:t>
    </dgm:pt>
    <dgm:pt modelId="{E7137B0A-4740-41A1-B381-559A2D1B53DE}" type="sibTrans" cxnId="{6D93E230-4FF0-467B-BF0B-0289434BD791}">
      <dgm:prSet/>
      <dgm:spPr/>
      <dgm:t>
        <a:bodyPr/>
        <a:lstStyle/>
        <a:p>
          <a:endParaRPr lang="en-US"/>
        </a:p>
      </dgm:t>
    </dgm:pt>
    <dgm:pt modelId="{CE2ECCF6-7984-4CE0-B414-3C70C79B1177}" type="asst">
      <dgm:prSet/>
      <dgm:spPr/>
      <dgm:t>
        <a:bodyPr/>
        <a:lstStyle/>
        <a:p>
          <a:r>
            <a:rPr lang="en-US"/>
            <a:t>Excel</a:t>
          </a:r>
        </a:p>
      </dgm:t>
    </dgm:pt>
    <dgm:pt modelId="{EDCB92D6-4AC9-4BFA-A757-8427BCBC1EC2}" type="parTrans" cxnId="{19B8D028-03A7-4A87-B058-ADADD6D5FF43}">
      <dgm:prSet/>
      <dgm:spPr/>
      <dgm:t>
        <a:bodyPr/>
        <a:lstStyle/>
        <a:p>
          <a:endParaRPr lang="en-US"/>
        </a:p>
      </dgm:t>
    </dgm:pt>
    <dgm:pt modelId="{C49BB5FE-FB23-422F-8B23-EBB632B122D3}" type="sibTrans" cxnId="{19B8D028-03A7-4A87-B058-ADADD6D5FF43}">
      <dgm:prSet/>
      <dgm:spPr/>
      <dgm:t>
        <a:bodyPr/>
        <a:lstStyle/>
        <a:p>
          <a:endParaRPr lang="en-US"/>
        </a:p>
      </dgm:t>
    </dgm:pt>
    <dgm:pt modelId="{9B784E3B-A09B-4046-9F9E-2A55D97FB7B1}" type="asst">
      <dgm:prSet/>
      <dgm:spPr/>
      <dgm:t>
        <a:bodyPr/>
        <a:lstStyle/>
        <a:p>
          <a:r>
            <a:rPr lang="en-US"/>
            <a:t>Power Point</a:t>
          </a:r>
        </a:p>
      </dgm:t>
    </dgm:pt>
    <dgm:pt modelId="{5436372A-2896-4BB5-A20D-CFFAE5735C45}" type="parTrans" cxnId="{B0FF10EB-F8CF-4F67-8AA8-27118D663965}">
      <dgm:prSet/>
      <dgm:spPr/>
      <dgm:t>
        <a:bodyPr/>
        <a:lstStyle/>
        <a:p>
          <a:endParaRPr lang="en-US"/>
        </a:p>
      </dgm:t>
    </dgm:pt>
    <dgm:pt modelId="{588DE3FE-A1B9-4A11-824D-C8FDFABDC46F}" type="sibTrans" cxnId="{B0FF10EB-F8CF-4F67-8AA8-27118D663965}">
      <dgm:prSet/>
      <dgm:spPr/>
      <dgm:t>
        <a:bodyPr/>
        <a:lstStyle/>
        <a:p>
          <a:endParaRPr lang="en-US"/>
        </a:p>
      </dgm:t>
    </dgm:pt>
    <dgm:pt modelId="{404ABC7F-9299-45E0-9BAF-5A424FDE9F5E}" type="asst">
      <dgm:prSet/>
      <dgm:spPr/>
      <dgm:t>
        <a:bodyPr/>
        <a:lstStyle/>
        <a:p>
          <a:r>
            <a:rPr lang="en-US"/>
            <a:t>One Note</a:t>
          </a:r>
        </a:p>
      </dgm:t>
    </dgm:pt>
    <dgm:pt modelId="{7B4AEA0B-4165-43F0-A111-D78A758457D6}" type="parTrans" cxnId="{104FFBD8-D77C-46B3-B3B2-6AAC87B386D9}">
      <dgm:prSet/>
      <dgm:spPr/>
      <dgm:t>
        <a:bodyPr/>
        <a:lstStyle/>
        <a:p>
          <a:endParaRPr lang="en-US"/>
        </a:p>
      </dgm:t>
    </dgm:pt>
    <dgm:pt modelId="{00E037A7-A60F-4DF5-9381-67565A34D282}" type="sibTrans" cxnId="{104FFBD8-D77C-46B3-B3B2-6AAC87B386D9}">
      <dgm:prSet/>
      <dgm:spPr/>
      <dgm:t>
        <a:bodyPr/>
        <a:lstStyle/>
        <a:p>
          <a:endParaRPr lang="en-US"/>
        </a:p>
      </dgm:t>
    </dgm:pt>
    <dgm:pt modelId="{B4C400FA-869A-4406-B223-8F0C8C568CAA}" type="pres">
      <dgm:prSet presAssocID="{C0C9A897-8990-4B40-89F5-35D6232768AA}" presName="hierChild1" presStyleCnt="0">
        <dgm:presLayoutVars>
          <dgm:orgChart val="1"/>
          <dgm:chPref val="1"/>
          <dgm:dir/>
          <dgm:animOne val="branch"/>
          <dgm:animLvl val="lvl"/>
          <dgm:resizeHandles/>
        </dgm:presLayoutVars>
      </dgm:prSet>
      <dgm:spPr/>
      <dgm:t>
        <a:bodyPr/>
        <a:lstStyle/>
        <a:p>
          <a:endParaRPr lang="en-US"/>
        </a:p>
      </dgm:t>
    </dgm:pt>
    <dgm:pt modelId="{5BB0310E-E9BC-4582-896B-B5790CB52C3F}" type="pres">
      <dgm:prSet presAssocID="{2C548BD0-DA2A-476F-BCF7-258504329CD4}" presName="hierRoot1" presStyleCnt="0">
        <dgm:presLayoutVars>
          <dgm:hierBranch val="init"/>
        </dgm:presLayoutVars>
      </dgm:prSet>
      <dgm:spPr/>
    </dgm:pt>
    <dgm:pt modelId="{04D47EEF-BCC0-4514-8B7F-3CC09EA08E07}" type="pres">
      <dgm:prSet presAssocID="{2C548BD0-DA2A-476F-BCF7-258504329CD4}" presName="rootComposite1" presStyleCnt="0"/>
      <dgm:spPr/>
    </dgm:pt>
    <dgm:pt modelId="{198E8342-54EB-46F2-BF47-6232E7250516}" type="pres">
      <dgm:prSet presAssocID="{2C548BD0-DA2A-476F-BCF7-258504329CD4}" presName="rootText1" presStyleLbl="node0" presStyleIdx="0" presStyleCnt="1">
        <dgm:presLayoutVars>
          <dgm:chPref val="3"/>
        </dgm:presLayoutVars>
      </dgm:prSet>
      <dgm:spPr/>
      <dgm:t>
        <a:bodyPr/>
        <a:lstStyle/>
        <a:p>
          <a:endParaRPr lang="en-US"/>
        </a:p>
      </dgm:t>
    </dgm:pt>
    <dgm:pt modelId="{E09C3425-A47F-4FFD-9AD8-7647104DAEBC}" type="pres">
      <dgm:prSet presAssocID="{2C548BD0-DA2A-476F-BCF7-258504329CD4}" presName="rootConnector1" presStyleLbl="node1" presStyleIdx="0" presStyleCnt="0"/>
      <dgm:spPr/>
      <dgm:t>
        <a:bodyPr/>
        <a:lstStyle/>
        <a:p>
          <a:endParaRPr lang="en-US"/>
        </a:p>
      </dgm:t>
    </dgm:pt>
    <dgm:pt modelId="{3C5B6764-E503-45C7-AFEB-F280D1035560}" type="pres">
      <dgm:prSet presAssocID="{2C548BD0-DA2A-476F-BCF7-258504329CD4}" presName="hierChild2" presStyleCnt="0"/>
      <dgm:spPr/>
    </dgm:pt>
    <dgm:pt modelId="{02FC6A5A-E092-479E-8887-52E91333352A}" type="pres">
      <dgm:prSet presAssocID="{2C548BD0-DA2A-476F-BCF7-258504329CD4}" presName="hierChild3" presStyleCnt="0"/>
      <dgm:spPr/>
    </dgm:pt>
    <dgm:pt modelId="{128FF7F4-3A26-4549-A67B-F71FFC93AF66}" type="pres">
      <dgm:prSet presAssocID="{9B4D9FEA-C6D7-495F-94E1-3F98D4351420}" presName="Name111" presStyleLbl="parChTrans1D2" presStyleIdx="0" presStyleCnt="2"/>
      <dgm:spPr/>
      <dgm:t>
        <a:bodyPr/>
        <a:lstStyle/>
        <a:p>
          <a:endParaRPr lang="en-US"/>
        </a:p>
      </dgm:t>
    </dgm:pt>
    <dgm:pt modelId="{FE193DA9-606D-4E9A-9397-39442B20F0A0}" type="pres">
      <dgm:prSet presAssocID="{39D045B7-C355-4B10-932F-D52FEFD45359}" presName="hierRoot3" presStyleCnt="0">
        <dgm:presLayoutVars>
          <dgm:hierBranch val="init"/>
        </dgm:presLayoutVars>
      </dgm:prSet>
      <dgm:spPr/>
    </dgm:pt>
    <dgm:pt modelId="{6DA17B6A-5B8B-4C1E-8B88-EBEE35BF317D}" type="pres">
      <dgm:prSet presAssocID="{39D045B7-C355-4B10-932F-D52FEFD45359}" presName="rootComposite3" presStyleCnt="0"/>
      <dgm:spPr/>
    </dgm:pt>
    <dgm:pt modelId="{9EED9B9A-8D68-4F73-82D1-0EF97703D2A8}" type="pres">
      <dgm:prSet presAssocID="{39D045B7-C355-4B10-932F-D52FEFD45359}" presName="rootText3" presStyleLbl="asst1" presStyleIdx="0" presStyleCnt="6">
        <dgm:presLayoutVars>
          <dgm:chPref val="3"/>
        </dgm:presLayoutVars>
      </dgm:prSet>
      <dgm:spPr/>
      <dgm:t>
        <a:bodyPr/>
        <a:lstStyle/>
        <a:p>
          <a:endParaRPr lang="en-US"/>
        </a:p>
      </dgm:t>
    </dgm:pt>
    <dgm:pt modelId="{11539608-8822-4869-A00B-06F3A947BCDF}" type="pres">
      <dgm:prSet presAssocID="{39D045B7-C355-4B10-932F-D52FEFD45359}" presName="rootConnector3" presStyleLbl="asst1" presStyleIdx="0" presStyleCnt="6"/>
      <dgm:spPr/>
      <dgm:t>
        <a:bodyPr/>
        <a:lstStyle/>
        <a:p>
          <a:endParaRPr lang="en-US"/>
        </a:p>
      </dgm:t>
    </dgm:pt>
    <dgm:pt modelId="{13D717E1-41C6-4837-8E6F-19D36AC4BBE6}" type="pres">
      <dgm:prSet presAssocID="{39D045B7-C355-4B10-932F-D52FEFD45359}" presName="hierChild6" presStyleCnt="0"/>
      <dgm:spPr/>
    </dgm:pt>
    <dgm:pt modelId="{5F6E3427-23D9-40F6-915E-F9ACCDDBCA1F}" type="pres">
      <dgm:prSet presAssocID="{39D045B7-C355-4B10-932F-D52FEFD45359}" presName="hierChild7" presStyleCnt="0"/>
      <dgm:spPr/>
    </dgm:pt>
    <dgm:pt modelId="{99BB439B-4C60-49E3-8616-C2733D27A826}" type="pres">
      <dgm:prSet presAssocID="{314D7316-BA76-492B-839B-8BB6C1E955B4}" presName="Name111" presStyleLbl="parChTrans1D2" presStyleIdx="1" presStyleCnt="2"/>
      <dgm:spPr/>
      <dgm:t>
        <a:bodyPr/>
        <a:lstStyle/>
        <a:p>
          <a:endParaRPr lang="en-US"/>
        </a:p>
      </dgm:t>
    </dgm:pt>
    <dgm:pt modelId="{1160ED07-D27A-4351-A5A3-DC62745F1429}" type="pres">
      <dgm:prSet presAssocID="{47DF85BE-2F05-44E5-AC4D-4E1F4195AF28}" presName="hierRoot3" presStyleCnt="0">
        <dgm:presLayoutVars>
          <dgm:hierBranch val="init"/>
        </dgm:presLayoutVars>
      </dgm:prSet>
      <dgm:spPr/>
    </dgm:pt>
    <dgm:pt modelId="{9BF42F57-F198-429B-B8C6-BEF6EF85C831}" type="pres">
      <dgm:prSet presAssocID="{47DF85BE-2F05-44E5-AC4D-4E1F4195AF28}" presName="rootComposite3" presStyleCnt="0"/>
      <dgm:spPr/>
    </dgm:pt>
    <dgm:pt modelId="{1571E9C7-CFFC-4D75-89B5-8A8344A37938}" type="pres">
      <dgm:prSet presAssocID="{47DF85BE-2F05-44E5-AC4D-4E1F4195AF28}" presName="rootText3" presStyleLbl="asst1" presStyleIdx="1" presStyleCnt="6">
        <dgm:presLayoutVars>
          <dgm:chPref val="3"/>
        </dgm:presLayoutVars>
      </dgm:prSet>
      <dgm:spPr/>
      <dgm:t>
        <a:bodyPr/>
        <a:lstStyle/>
        <a:p>
          <a:endParaRPr lang="en-US"/>
        </a:p>
      </dgm:t>
    </dgm:pt>
    <dgm:pt modelId="{A63D4B39-FBF8-4522-8AD6-A5641FC41ECA}" type="pres">
      <dgm:prSet presAssocID="{47DF85BE-2F05-44E5-AC4D-4E1F4195AF28}" presName="rootConnector3" presStyleLbl="asst1" presStyleIdx="1" presStyleCnt="6"/>
      <dgm:spPr/>
      <dgm:t>
        <a:bodyPr/>
        <a:lstStyle/>
        <a:p>
          <a:endParaRPr lang="en-US"/>
        </a:p>
      </dgm:t>
    </dgm:pt>
    <dgm:pt modelId="{8BFF2844-24EB-4D45-B8C7-C600A2468C1C}" type="pres">
      <dgm:prSet presAssocID="{47DF85BE-2F05-44E5-AC4D-4E1F4195AF28}" presName="hierChild6" presStyleCnt="0"/>
      <dgm:spPr/>
    </dgm:pt>
    <dgm:pt modelId="{66AF7408-20B7-46C0-B880-8006078C1290}" type="pres">
      <dgm:prSet presAssocID="{47DF85BE-2F05-44E5-AC4D-4E1F4195AF28}" presName="hierChild7" presStyleCnt="0"/>
      <dgm:spPr/>
    </dgm:pt>
    <dgm:pt modelId="{6CA01448-2B8C-44E2-A3D2-253BFA25BF16}" type="pres">
      <dgm:prSet presAssocID="{6D83313E-FAE2-4BA0-884A-626010DC096D}" presName="Name111" presStyleLbl="parChTrans1D3" presStyleIdx="0" presStyleCnt="4"/>
      <dgm:spPr/>
      <dgm:t>
        <a:bodyPr/>
        <a:lstStyle/>
        <a:p>
          <a:endParaRPr lang="en-US"/>
        </a:p>
      </dgm:t>
    </dgm:pt>
    <dgm:pt modelId="{194E4475-D8EB-4BC2-8874-D462FBEB1F72}" type="pres">
      <dgm:prSet presAssocID="{5CADE68C-444D-4FC6-A42F-B4C44A3C8DB7}" presName="hierRoot3" presStyleCnt="0">
        <dgm:presLayoutVars>
          <dgm:hierBranch val="init"/>
        </dgm:presLayoutVars>
      </dgm:prSet>
      <dgm:spPr/>
    </dgm:pt>
    <dgm:pt modelId="{64C796A7-2247-4A3E-B1AA-FC0062D26F32}" type="pres">
      <dgm:prSet presAssocID="{5CADE68C-444D-4FC6-A42F-B4C44A3C8DB7}" presName="rootComposite3" presStyleCnt="0"/>
      <dgm:spPr/>
    </dgm:pt>
    <dgm:pt modelId="{453016E4-9D0B-4753-8ECC-3A7C56109F7F}" type="pres">
      <dgm:prSet presAssocID="{5CADE68C-444D-4FC6-A42F-B4C44A3C8DB7}" presName="rootText3" presStyleLbl="asst1" presStyleIdx="2" presStyleCnt="6">
        <dgm:presLayoutVars>
          <dgm:chPref val="3"/>
        </dgm:presLayoutVars>
      </dgm:prSet>
      <dgm:spPr/>
      <dgm:t>
        <a:bodyPr/>
        <a:lstStyle/>
        <a:p>
          <a:endParaRPr lang="en-US"/>
        </a:p>
      </dgm:t>
    </dgm:pt>
    <dgm:pt modelId="{D72A8F69-9D43-4177-8893-5A070F57E246}" type="pres">
      <dgm:prSet presAssocID="{5CADE68C-444D-4FC6-A42F-B4C44A3C8DB7}" presName="rootConnector3" presStyleLbl="asst1" presStyleIdx="2" presStyleCnt="6"/>
      <dgm:spPr/>
      <dgm:t>
        <a:bodyPr/>
        <a:lstStyle/>
        <a:p>
          <a:endParaRPr lang="en-US"/>
        </a:p>
      </dgm:t>
    </dgm:pt>
    <dgm:pt modelId="{02E8E290-2969-4B7F-B9C0-6F3B8DD57ADE}" type="pres">
      <dgm:prSet presAssocID="{5CADE68C-444D-4FC6-A42F-B4C44A3C8DB7}" presName="hierChild6" presStyleCnt="0"/>
      <dgm:spPr/>
    </dgm:pt>
    <dgm:pt modelId="{7E2FFF74-6C2E-4026-A2C9-3D21EA47074A}" type="pres">
      <dgm:prSet presAssocID="{5CADE68C-444D-4FC6-A42F-B4C44A3C8DB7}" presName="hierChild7" presStyleCnt="0"/>
      <dgm:spPr/>
    </dgm:pt>
    <dgm:pt modelId="{A6A9DA85-E72F-4941-A684-1B4D3926F8DB}" type="pres">
      <dgm:prSet presAssocID="{EDCB92D6-4AC9-4BFA-A757-8427BCBC1EC2}" presName="Name111" presStyleLbl="parChTrans1D3" presStyleIdx="1" presStyleCnt="4"/>
      <dgm:spPr/>
      <dgm:t>
        <a:bodyPr/>
        <a:lstStyle/>
        <a:p>
          <a:endParaRPr lang="en-US"/>
        </a:p>
      </dgm:t>
    </dgm:pt>
    <dgm:pt modelId="{1598A618-F8C8-44F7-8A29-31BBEA9D591C}" type="pres">
      <dgm:prSet presAssocID="{CE2ECCF6-7984-4CE0-B414-3C70C79B1177}" presName="hierRoot3" presStyleCnt="0">
        <dgm:presLayoutVars>
          <dgm:hierBranch val="init"/>
        </dgm:presLayoutVars>
      </dgm:prSet>
      <dgm:spPr/>
    </dgm:pt>
    <dgm:pt modelId="{C6EDDC0E-F89F-4FC3-B70C-9CB0C4425ADD}" type="pres">
      <dgm:prSet presAssocID="{CE2ECCF6-7984-4CE0-B414-3C70C79B1177}" presName="rootComposite3" presStyleCnt="0"/>
      <dgm:spPr/>
    </dgm:pt>
    <dgm:pt modelId="{E95BC8FD-07AA-4EFF-8167-323CC770B7AE}" type="pres">
      <dgm:prSet presAssocID="{CE2ECCF6-7984-4CE0-B414-3C70C79B1177}" presName="rootText3" presStyleLbl="asst1" presStyleIdx="3" presStyleCnt="6">
        <dgm:presLayoutVars>
          <dgm:chPref val="3"/>
        </dgm:presLayoutVars>
      </dgm:prSet>
      <dgm:spPr/>
      <dgm:t>
        <a:bodyPr/>
        <a:lstStyle/>
        <a:p>
          <a:endParaRPr lang="en-US"/>
        </a:p>
      </dgm:t>
    </dgm:pt>
    <dgm:pt modelId="{D8258B99-8C8C-4185-ABD1-449E2DAB18E6}" type="pres">
      <dgm:prSet presAssocID="{CE2ECCF6-7984-4CE0-B414-3C70C79B1177}" presName="rootConnector3" presStyleLbl="asst1" presStyleIdx="3" presStyleCnt="6"/>
      <dgm:spPr/>
      <dgm:t>
        <a:bodyPr/>
        <a:lstStyle/>
        <a:p>
          <a:endParaRPr lang="en-US"/>
        </a:p>
      </dgm:t>
    </dgm:pt>
    <dgm:pt modelId="{01395EFC-D09D-4D87-9BBE-7F0FDF8F4A04}" type="pres">
      <dgm:prSet presAssocID="{CE2ECCF6-7984-4CE0-B414-3C70C79B1177}" presName="hierChild6" presStyleCnt="0"/>
      <dgm:spPr/>
    </dgm:pt>
    <dgm:pt modelId="{3155A7BB-7E4A-406B-AB81-EF197AEA9E66}" type="pres">
      <dgm:prSet presAssocID="{CE2ECCF6-7984-4CE0-B414-3C70C79B1177}" presName="hierChild7" presStyleCnt="0"/>
      <dgm:spPr/>
    </dgm:pt>
    <dgm:pt modelId="{37C3EA98-1089-4B26-A3CC-E6531AB095E6}" type="pres">
      <dgm:prSet presAssocID="{5436372A-2896-4BB5-A20D-CFFAE5735C45}" presName="Name111" presStyleLbl="parChTrans1D3" presStyleIdx="2" presStyleCnt="4"/>
      <dgm:spPr/>
      <dgm:t>
        <a:bodyPr/>
        <a:lstStyle/>
        <a:p>
          <a:endParaRPr lang="en-US"/>
        </a:p>
      </dgm:t>
    </dgm:pt>
    <dgm:pt modelId="{BCA11B99-4830-45EC-8999-1B6C8FA2A856}" type="pres">
      <dgm:prSet presAssocID="{9B784E3B-A09B-4046-9F9E-2A55D97FB7B1}" presName="hierRoot3" presStyleCnt="0">
        <dgm:presLayoutVars>
          <dgm:hierBranch val="init"/>
        </dgm:presLayoutVars>
      </dgm:prSet>
      <dgm:spPr/>
    </dgm:pt>
    <dgm:pt modelId="{C2C257F1-B38C-4BB9-83AA-556EBA4B1497}" type="pres">
      <dgm:prSet presAssocID="{9B784E3B-A09B-4046-9F9E-2A55D97FB7B1}" presName="rootComposite3" presStyleCnt="0"/>
      <dgm:spPr/>
    </dgm:pt>
    <dgm:pt modelId="{9AA6730C-B5F0-496A-99E0-03A29A22C29E}" type="pres">
      <dgm:prSet presAssocID="{9B784E3B-A09B-4046-9F9E-2A55D97FB7B1}" presName="rootText3" presStyleLbl="asst1" presStyleIdx="4" presStyleCnt="6">
        <dgm:presLayoutVars>
          <dgm:chPref val="3"/>
        </dgm:presLayoutVars>
      </dgm:prSet>
      <dgm:spPr/>
      <dgm:t>
        <a:bodyPr/>
        <a:lstStyle/>
        <a:p>
          <a:endParaRPr lang="en-US"/>
        </a:p>
      </dgm:t>
    </dgm:pt>
    <dgm:pt modelId="{4BE93FF4-89FC-44BA-8DD0-5BFAA44C1E45}" type="pres">
      <dgm:prSet presAssocID="{9B784E3B-A09B-4046-9F9E-2A55D97FB7B1}" presName="rootConnector3" presStyleLbl="asst1" presStyleIdx="4" presStyleCnt="6"/>
      <dgm:spPr/>
      <dgm:t>
        <a:bodyPr/>
        <a:lstStyle/>
        <a:p>
          <a:endParaRPr lang="en-US"/>
        </a:p>
      </dgm:t>
    </dgm:pt>
    <dgm:pt modelId="{3BC2453F-1DBB-4CF9-8B41-EF6EEF1D1F53}" type="pres">
      <dgm:prSet presAssocID="{9B784E3B-A09B-4046-9F9E-2A55D97FB7B1}" presName="hierChild6" presStyleCnt="0"/>
      <dgm:spPr/>
    </dgm:pt>
    <dgm:pt modelId="{80D695B5-E15A-4A26-8970-171E666FD4DD}" type="pres">
      <dgm:prSet presAssocID="{9B784E3B-A09B-4046-9F9E-2A55D97FB7B1}" presName="hierChild7" presStyleCnt="0"/>
      <dgm:spPr/>
    </dgm:pt>
    <dgm:pt modelId="{6385EB9F-D693-4DDD-BEA1-F3A2B7FB69FE}" type="pres">
      <dgm:prSet presAssocID="{7B4AEA0B-4165-43F0-A111-D78A758457D6}" presName="Name111" presStyleLbl="parChTrans1D3" presStyleIdx="3" presStyleCnt="4"/>
      <dgm:spPr/>
      <dgm:t>
        <a:bodyPr/>
        <a:lstStyle/>
        <a:p>
          <a:endParaRPr lang="en-US"/>
        </a:p>
      </dgm:t>
    </dgm:pt>
    <dgm:pt modelId="{E7B6F950-14EF-452C-828F-87658C2134E0}" type="pres">
      <dgm:prSet presAssocID="{404ABC7F-9299-45E0-9BAF-5A424FDE9F5E}" presName="hierRoot3" presStyleCnt="0">
        <dgm:presLayoutVars>
          <dgm:hierBranch val="init"/>
        </dgm:presLayoutVars>
      </dgm:prSet>
      <dgm:spPr/>
    </dgm:pt>
    <dgm:pt modelId="{CB388A5F-4ADC-44BD-AE87-0B76E4934010}" type="pres">
      <dgm:prSet presAssocID="{404ABC7F-9299-45E0-9BAF-5A424FDE9F5E}" presName="rootComposite3" presStyleCnt="0"/>
      <dgm:spPr/>
    </dgm:pt>
    <dgm:pt modelId="{67552EEB-F5E7-4F19-BD2E-99A6674D1024}" type="pres">
      <dgm:prSet presAssocID="{404ABC7F-9299-45E0-9BAF-5A424FDE9F5E}" presName="rootText3" presStyleLbl="asst1" presStyleIdx="5" presStyleCnt="6">
        <dgm:presLayoutVars>
          <dgm:chPref val="3"/>
        </dgm:presLayoutVars>
      </dgm:prSet>
      <dgm:spPr/>
      <dgm:t>
        <a:bodyPr/>
        <a:lstStyle/>
        <a:p>
          <a:endParaRPr lang="en-US"/>
        </a:p>
      </dgm:t>
    </dgm:pt>
    <dgm:pt modelId="{E68DE0E1-FED6-4428-B3D0-07E7453CDB77}" type="pres">
      <dgm:prSet presAssocID="{404ABC7F-9299-45E0-9BAF-5A424FDE9F5E}" presName="rootConnector3" presStyleLbl="asst1" presStyleIdx="5" presStyleCnt="6"/>
      <dgm:spPr/>
      <dgm:t>
        <a:bodyPr/>
        <a:lstStyle/>
        <a:p>
          <a:endParaRPr lang="en-US"/>
        </a:p>
      </dgm:t>
    </dgm:pt>
    <dgm:pt modelId="{077A6B61-70B7-4193-A7EC-0A1FA823FE2E}" type="pres">
      <dgm:prSet presAssocID="{404ABC7F-9299-45E0-9BAF-5A424FDE9F5E}" presName="hierChild6" presStyleCnt="0"/>
      <dgm:spPr/>
    </dgm:pt>
    <dgm:pt modelId="{F2584293-1A87-496F-83CA-AFAFF92AF6B2}" type="pres">
      <dgm:prSet presAssocID="{404ABC7F-9299-45E0-9BAF-5A424FDE9F5E}" presName="hierChild7" presStyleCnt="0"/>
      <dgm:spPr/>
    </dgm:pt>
  </dgm:ptLst>
  <dgm:cxnLst>
    <dgm:cxn modelId="{F918CDA0-B078-4D46-8586-444B84C1F056}" type="presOf" srcId="{9B4D9FEA-C6D7-495F-94E1-3F98D4351420}" destId="{128FF7F4-3A26-4549-A67B-F71FFC93AF66}" srcOrd="0" destOrd="0" presId="urn:microsoft.com/office/officeart/2005/8/layout/orgChart1"/>
    <dgm:cxn modelId="{C6ABD05C-38AB-49AF-83BA-600619EEDA83}" type="presOf" srcId="{9B784E3B-A09B-4046-9F9E-2A55D97FB7B1}" destId="{9AA6730C-B5F0-496A-99E0-03A29A22C29E}" srcOrd="0" destOrd="0" presId="urn:microsoft.com/office/officeart/2005/8/layout/orgChart1"/>
    <dgm:cxn modelId="{1F915F38-EB07-405A-BD68-4C90EF7C35D2}" type="presOf" srcId="{47DF85BE-2F05-44E5-AC4D-4E1F4195AF28}" destId="{1571E9C7-CFFC-4D75-89B5-8A8344A37938}" srcOrd="0" destOrd="0" presId="urn:microsoft.com/office/officeart/2005/8/layout/orgChart1"/>
    <dgm:cxn modelId="{2ECDB6DF-A079-473D-BBF5-C94149E7A20D}" type="presOf" srcId="{39D045B7-C355-4B10-932F-D52FEFD45359}" destId="{11539608-8822-4869-A00B-06F3A947BCDF}" srcOrd="1" destOrd="0" presId="urn:microsoft.com/office/officeart/2005/8/layout/orgChart1"/>
    <dgm:cxn modelId="{3824A412-F0CC-4EF7-B733-E9B32D4D2A52}" srcId="{C0C9A897-8990-4B40-89F5-35D6232768AA}" destId="{2C548BD0-DA2A-476F-BCF7-258504329CD4}" srcOrd="0" destOrd="0" parTransId="{1956857F-CAD9-4D03-9B57-EF8A5391E8B6}" sibTransId="{E9B3BDAB-9EDA-4E03-89D9-427ABF326437}"/>
    <dgm:cxn modelId="{3ED5A2A4-82A3-4368-ACAF-355276E53338}" type="presOf" srcId="{404ABC7F-9299-45E0-9BAF-5A424FDE9F5E}" destId="{67552EEB-F5E7-4F19-BD2E-99A6674D1024}" srcOrd="0" destOrd="0" presId="urn:microsoft.com/office/officeart/2005/8/layout/orgChart1"/>
    <dgm:cxn modelId="{99F221B3-B4EC-45A6-BB86-2A4C9F9E7BB1}" type="presOf" srcId="{9B784E3B-A09B-4046-9F9E-2A55D97FB7B1}" destId="{4BE93FF4-89FC-44BA-8DD0-5BFAA44C1E45}" srcOrd="1" destOrd="0" presId="urn:microsoft.com/office/officeart/2005/8/layout/orgChart1"/>
    <dgm:cxn modelId="{4DDABED4-00B7-4C77-BE1A-9E11DE921947}" type="presOf" srcId="{EDCB92D6-4AC9-4BFA-A757-8427BCBC1EC2}" destId="{A6A9DA85-E72F-4941-A684-1B4D3926F8DB}" srcOrd="0" destOrd="0" presId="urn:microsoft.com/office/officeart/2005/8/layout/orgChart1"/>
    <dgm:cxn modelId="{DA377D55-0926-4F5F-9E0C-F208BEA7AD6B}" srcId="{2C548BD0-DA2A-476F-BCF7-258504329CD4}" destId="{39D045B7-C355-4B10-932F-D52FEFD45359}" srcOrd="0" destOrd="0" parTransId="{9B4D9FEA-C6D7-495F-94E1-3F98D4351420}" sibTransId="{BFD85342-2B20-4097-B4D9-092A656CA692}"/>
    <dgm:cxn modelId="{FABD075A-06B7-45E6-B68B-BD7984FF5699}" type="presOf" srcId="{CE2ECCF6-7984-4CE0-B414-3C70C79B1177}" destId="{E95BC8FD-07AA-4EFF-8167-323CC770B7AE}" srcOrd="0" destOrd="0" presId="urn:microsoft.com/office/officeart/2005/8/layout/orgChart1"/>
    <dgm:cxn modelId="{3DCC21DE-E9FB-4C8C-B9A2-355EAF27DAA1}" type="presOf" srcId="{5CADE68C-444D-4FC6-A42F-B4C44A3C8DB7}" destId="{D72A8F69-9D43-4177-8893-5A070F57E246}" srcOrd="1" destOrd="0" presId="urn:microsoft.com/office/officeart/2005/8/layout/orgChart1"/>
    <dgm:cxn modelId="{3C547C0E-1B32-414B-8FE7-C6815DC3297A}" type="presOf" srcId="{5CADE68C-444D-4FC6-A42F-B4C44A3C8DB7}" destId="{453016E4-9D0B-4753-8ECC-3A7C56109F7F}" srcOrd="0" destOrd="0" presId="urn:microsoft.com/office/officeart/2005/8/layout/orgChart1"/>
    <dgm:cxn modelId="{2C1827F1-E073-43AD-801D-D868F3B8ACD2}" type="presOf" srcId="{39D045B7-C355-4B10-932F-D52FEFD45359}" destId="{9EED9B9A-8D68-4F73-82D1-0EF97703D2A8}" srcOrd="0" destOrd="0" presId="urn:microsoft.com/office/officeart/2005/8/layout/orgChart1"/>
    <dgm:cxn modelId="{006E76A6-FD32-4AF3-821D-373FF22D304A}" type="presOf" srcId="{6D83313E-FAE2-4BA0-884A-626010DC096D}" destId="{6CA01448-2B8C-44E2-A3D2-253BFA25BF16}" srcOrd="0" destOrd="0" presId="urn:microsoft.com/office/officeart/2005/8/layout/orgChart1"/>
    <dgm:cxn modelId="{ABF7A582-883C-49F5-B560-33D1EA9CD996}" type="presOf" srcId="{314D7316-BA76-492B-839B-8BB6C1E955B4}" destId="{99BB439B-4C60-49E3-8616-C2733D27A826}" srcOrd="0" destOrd="0" presId="urn:microsoft.com/office/officeart/2005/8/layout/orgChart1"/>
    <dgm:cxn modelId="{C440257B-733C-4325-971C-54535B2B6E40}" type="presOf" srcId="{CE2ECCF6-7984-4CE0-B414-3C70C79B1177}" destId="{D8258B99-8C8C-4185-ABD1-449E2DAB18E6}" srcOrd="1" destOrd="0" presId="urn:microsoft.com/office/officeart/2005/8/layout/orgChart1"/>
    <dgm:cxn modelId="{6D93E230-4FF0-467B-BF0B-0289434BD791}" srcId="{47DF85BE-2F05-44E5-AC4D-4E1F4195AF28}" destId="{5CADE68C-444D-4FC6-A42F-B4C44A3C8DB7}" srcOrd="0" destOrd="0" parTransId="{6D83313E-FAE2-4BA0-884A-626010DC096D}" sibTransId="{E7137B0A-4740-41A1-B381-559A2D1B53DE}"/>
    <dgm:cxn modelId="{8972D49E-C488-482F-9F29-B833011C2B73}" type="presOf" srcId="{2C548BD0-DA2A-476F-BCF7-258504329CD4}" destId="{198E8342-54EB-46F2-BF47-6232E7250516}" srcOrd="0" destOrd="0" presId="urn:microsoft.com/office/officeart/2005/8/layout/orgChart1"/>
    <dgm:cxn modelId="{A8059CB7-3A7F-460B-9DE5-1ED1E4A340D4}" type="presOf" srcId="{404ABC7F-9299-45E0-9BAF-5A424FDE9F5E}" destId="{E68DE0E1-FED6-4428-B3D0-07E7453CDB77}" srcOrd="1" destOrd="0" presId="urn:microsoft.com/office/officeart/2005/8/layout/orgChart1"/>
    <dgm:cxn modelId="{104FFBD8-D77C-46B3-B3B2-6AAC87B386D9}" srcId="{47DF85BE-2F05-44E5-AC4D-4E1F4195AF28}" destId="{404ABC7F-9299-45E0-9BAF-5A424FDE9F5E}" srcOrd="3" destOrd="0" parTransId="{7B4AEA0B-4165-43F0-A111-D78A758457D6}" sibTransId="{00E037A7-A60F-4DF5-9381-67565A34D282}"/>
    <dgm:cxn modelId="{5ADF765A-14D9-4579-A8EA-252DC3577A61}" type="presOf" srcId="{C0C9A897-8990-4B40-89F5-35D6232768AA}" destId="{B4C400FA-869A-4406-B223-8F0C8C568CAA}" srcOrd="0" destOrd="0" presId="urn:microsoft.com/office/officeart/2005/8/layout/orgChart1"/>
    <dgm:cxn modelId="{003D2FA0-0F76-40BA-90F3-F71B273D1638}" type="presOf" srcId="{47DF85BE-2F05-44E5-AC4D-4E1F4195AF28}" destId="{A63D4B39-FBF8-4522-8AD6-A5641FC41ECA}" srcOrd="1" destOrd="0" presId="urn:microsoft.com/office/officeart/2005/8/layout/orgChart1"/>
    <dgm:cxn modelId="{BE9816DC-448E-467B-9A53-D2D465B873B8}" type="presOf" srcId="{5436372A-2896-4BB5-A20D-CFFAE5735C45}" destId="{37C3EA98-1089-4B26-A3CC-E6531AB095E6}" srcOrd="0" destOrd="0" presId="urn:microsoft.com/office/officeart/2005/8/layout/orgChart1"/>
    <dgm:cxn modelId="{19B8D028-03A7-4A87-B058-ADADD6D5FF43}" srcId="{47DF85BE-2F05-44E5-AC4D-4E1F4195AF28}" destId="{CE2ECCF6-7984-4CE0-B414-3C70C79B1177}" srcOrd="1" destOrd="0" parTransId="{EDCB92D6-4AC9-4BFA-A757-8427BCBC1EC2}" sibTransId="{C49BB5FE-FB23-422F-8B23-EBB632B122D3}"/>
    <dgm:cxn modelId="{B0FF10EB-F8CF-4F67-8AA8-27118D663965}" srcId="{47DF85BE-2F05-44E5-AC4D-4E1F4195AF28}" destId="{9B784E3B-A09B-4046-9F9E-2A55D97FB7B1}" srcOrd="2" destOrd="0" parTransId="{5436372A-2896-4BB5-A20D-CFFAE5735C45}" sibTransId="{588DE3FE-A1B9-4A11-824D-C8FDFABDC46F}"/>
    <dgm:cxn modelId="{D264B4EA-C2C0-4D39-9575-3762299EEF9E}" srcId="{2C548BD0-DA2A-476F-BCF7-258504329CD4}" destId="{47DF85BE-2F05-44E5-AC4D-4E1F4195AF28}" srcOrd="1" destOrd="0" parTransId="{314D7316-BA76-492B-839B-8BB6C1E955B4}" sibTransId="{69D5B23F-D145-4235-89A5-0EC480DC094F}"/>
    <dgm:cxn modelId="{0FC70D57-880F-45B2-9115-CBD140AAC7BA}" type="presOf" srcId="{2C548BD0-DA2A-476F-BCF7-258504329CD4}" destId="{E09C3425-A47F-4FFD-9AD8-7647104DAEBC}" srcOrd="1" destOrd="0" presId="urn:microsoft.com/office/officeart/2005/8/layout/orgChart1"/>
    <dgm:cxn modelId="{80FD0BD6-655D-4658-8A2B-2587212348F7}" type="presOf" srcId="{7B4AEA0B-4165-43F0-A111-D78A758457D6}" destId="{6385EB9F-D693-4DDD-BEA1-F3A2B7FB69FE}" srcOrd="0" destOrd="0" presId="urn:microsoft.com/office/officeart/2005/8/layout/orgChart1"/>
    <dgm:cxn modelId="{D52A128E-08EA-41B9-98C9-A1ED0998CD67}" type="presParOf" srcId="{B4C400FA-869A-4406-B223-8F0C8C568CAA}" destId="{5BB0310E-E9BC-4582-896B-B5790CB52C3F}" srcOrd="0" destOrd="0" presId="urn:microsoft.com/office/officeart/2005/8/layout/orgChart1"/>
    <dgm:cxn modelId="{22FDECEF-3E93-47B3-953D-821725888511}" type="presParOf" srcId="{5BB0310E-E9BC-4582-896B-B5790CB52C3F}" destId="{04D47EEF-BCC0-4514-8B7F-3CC09EA08E07}" srcOrd="0" destOrd="0" presId="urn:microsoft.com/office/officeart/2005/8/layout/orgChart1"/>
    <dgm:cxn modelId="{84E21309-FC58-4C22-ADD4-5522BDFF9523}" type="presParOf" srcId="{04D47EEF-BCC0-4514-8B7F-3CC09EA08E07}" destId="{198E8342-54EB-46F2-BF47-6232E7250516}" srcOrd="0" destOrd="0" presId="urn:microsoft.com/office/officeart/2005/8/layout/orgChart1"/>
    <dgm:cxn modelId="{BA8C1861-A058-41B3-90CB-FBD6D447A96F}" type="presParOf" srcId="{04D47EEF-BCC0-4514-8B7F-3CC09EA08E07}" destId="{E09C3425-A47F-4FFD-9AD8-7647104DAEBC}" srcOrd="1" destOrd="0" presId="urn:microsoft.com/office/officeart/2005/8/layout/orgChart1"/>
    <dgm:cxn modelId="{63D3D6A3-0FEA-413C-A63E-825BADC12024}" type="presParOf" srcId="{5BB0310E-E9BC-4582-896B-B5790CB52C3F}" destId="{3C5B6764-E503-45C7-AFEB-F280D1035560}" srcOrd="1" destOrd="0" presId="urn:microsoft.com/office/officeart/2005/8/layout/orgChart1"/>
    <dgm:cxn modelId="{2F1FD248-4921-4376-81C9-972CBB0AB711}" type="presParOf" srcId="{5BB0310E-E9BC-4582-896B-B5790CB52C3F}" destId="{02FC6A5A-E092-479E-8887-52E91333352A}" srcOrd="2" destOrd="0" presId="urn:microsoft.com/office/officeart/2005/8/layout/orgChart1"/>
    <dgm:cxn modelId="{65B0B071-E22E-4397-9948-9640FCFE1902}" type="presParOf" srcId="{02FC6A5A-E092-479E-8887-52E91333352A}" destId="{128FF7F4-3A26-4549-A67B-F71FFC93AF66}" srcOrd="0" destOrd="0" presId="urn:microsoft.com/office/officeart/2005/8/layout/orgChart1"/>
    <dgm:cxn modelId="{412B5F01-0E71-4AE6-A417-AB2602F067C2}" type="presParOf" srcId="{02FC6A5A-E092-479E-8887-52E91333352A}" destId="{FE193DA9-606D-4E9A-9397-39442B20F0A0}" srcOrd="1" destOrd="0" presId="urn:microsoft.com/office/officeart/2005/8/layout/orgChart1"/>
    <dgm:cxn modelId="{6E978225-F25D-4557-BC53-738A190111F6}" type="presParOf" srcId="{FE193DA9-606D-4E9A-9397-39442B20F0A0}" destId="{6DA17B6A-5B8B-4C1E-8B88-EBEE35BF317D}" srcOrd="0" destOrd="0" presId="urn:microsoft.com/office/officeart/2005/8/layout/orgChart1"/>
    <dgm:cxn modelId="{A6C84277-8CDB-4703-B26C-C4EEAE48B04F}" type="presParOf" srcId="{6DA17B6A-5B8B-4C1E-8B88-EBEE35BF317D}" destId="{9EED9B9A-8D68-4F73-82D1-0EF97703D2A8}" srcOrd="0" destOrd="0" presId="urn:microsoft.com/office/officeart/2005/8/layout/orgChart1"/>
    <dgm:cxn modelId="{5CDD5D6E-C1B8-4EE9-90BB-89FADB4D6F56}" type="presParOf" srcId="{6DA17B6A-5B8B-4C1E-8B88-EBEE35BF317D}" destId="{11539608-8822-4869-A00B-06F3A947BCDF}" srcOrd="1" destOrd="0" presId="urn:microsoft.com/office/officeart/2005/8/layout/orgChart1"/>
    <dgm:cxn modelId="{A0A62075-B1F4-4F62-81FA-449834D30533}" type="presParOf" srcId="{FE193DA9-606D-4E9A-9397-39442B20F0A0}" destId="{13D717E1-41C6-4837-8E6F-19D36AC4BBE6}" srcOrd="1" destOrd="0" presId="urn:microsoft.com/office/officeart/2005/8/layout/orgChart1"/>
    <dgm:cxn modelId="{A1646F01-0507-4982-B845-35FA0BAFF2BA}" type="presParOf" srcId="{FE193DA9-606D-4E9A-9397-39442B20F0A0}" destId="{5F6E3427-23D9-40F6-915E-F9ACCDDBCA1F}" srcOrd="2" destOrd="0" presId="urn:microsoft.com/office/officeart/2005/8/layout/orgChart1"/>
    <dgm:cxn modelId="{7A6BF327-EAD7-4102-9C3C-B53F4F9BEC94}" type="presParOf" srcId="{02FC6A5A-E092-479E-8887-52E91333352A}" destId="{99BB439B-4C60-49E3-8616-C2733D27A826}" srcOrd="2" destOrd="0" presId="urn:microsoft.com/office/officeart/2005/8/layout/orgChart1"/>
    <dgm:cxn modelId="{F41B047B-4D0F-4773-B297-D6B7239F8042}" type="presParOf" srcId="{02FC6A5A-E092-479E-8887-52E91333352A}" destId="{1160ED07-D27A-4351-A5A3-DC62745F1429}" srcOrd="3" destOrd="0" presId="urn:microsoft.com/office/officeart/2005/8/layout/orgChart1"/>
    <dgm:cxn modelId="{839B21A6-7310-4DCD-8827-3C80238A8BBA}" type="presParOf" srcId="{1160ED07-D27A-4351-A5A3-DC62745F1429}" destId="{9BF42F57-F198-429B-B8C6-BEF6EF85C831}" srcOrd="0" destOrd="0" presId="urn:microsoft.com/office/officeart/2005/8/layout/orgChart1"/>
    <dgm:cxn modelId="{9E8C3537-6EC6-4028-BE91-34AC742C523F}" type="presParOf" srcId="{9BF42F57-F198-429B-B8C6-BEF6EF85C831}" destId="{1571E9C7-CFFC-4D75-89B5-8A8344A37938}" srcOrd="0" destOrd="0" presId="urn:microsoft.com/office/officeart/2005/8/layout/orgChart1"/>
    <dgm:cxn modelId="{ABD6BA29-5C79-46D9-8C36-B67FF0E5C67F}" type="presParOf" srcId="{9BF42F57-F198-429B-B8C6-BEF6EF85C831}" destId="{A63D4B39-FBF8-4522-8AD6-A5641FC41ECA}" srcOrd="1" destOrd="0" presId="urn:microsoft.com/office/officeart/2005/8/layout/orgChart1"/>
    <dgm:cxn modelId="{5807A7B5-AAF5-406E-BD9C-40279E35FD60}" type="presParOf" srcId="{1160ED07-D27A-4351-A5A3-DC62745F1429}" destId="{8BFF2844-24EB-4D45-B8C7-C600A2468C1C}" srcOrd="1" destOrd="0" presId="urn:microsoft.com/office/officeart/2005/8/layout/orgChart1"/>
    <dgm:cxn modelId="{29A7594B-A22F-4653-873A-FD1507064908}" type="presParOf" srcId="{1160ED07-D27A-4351-A5A3-DC62745F1429}" destId="{66AF7408-20B7-46C0-B880-8006078C1290}" srcOrd="2" destOrd="0" presId="urn:microsoft.com/office/officeart/2005/8/layout/orgChart1"/>
    <dgm:cxn modelId="{95F7E0A7-0E0F-4A34-BDC7-9AD488D9262F}" type="presParOf" srcId="{66AF7408-20B7-46C0-B880-8006078C1290}" destId="{6CA01448-2B8C-44E2-A3D2-253BFA25BF16}" srcOrd="0" destOrd="0" presId="urn:microsoft.com/office/officeart/2005/8/layout/orgChart1"/>
    <dgm:cxn modelId="{B13C6B5E-19F9-4788-85C4-C7F04F7C6A32}" type="presParOf" srcId="{66AF7408-20B7-46C0-B880-8006078C1290}" destId="{194E4475-D8EB-4BC2-8874-D462FBEB1F72}" srcOrd="1" destOrd="0" presId="urn:microsoft.com/office/officeart/2005/8/layout/orgChart1"/>
    <dgm:cxn modelId="{30C2F146-396C-4ADB-8AC1-81B991561CE6}" type="presParOf" srcId="{194E4475-D8EB-4BC2-8874-D462FBEB1F72}" destId="{64C796A7-2247-4A3E-B1AA-FC0062D26F32}" srcOrd="0" destOrd="0" presId="urn:microsoft.com/office/officeart/2005/8/layout/orgChart1"/>
    <dgm:cxn modelId="{819334B2-BE07-4363-9110-DDDFBD2E4F19}" type="presParOf" srcId="{64C796A7-2247-4A3E-B1AA-FC0062D26F32}" destId="{453016E4-9D0B-4753-8ECC-3A7C56109F7F}" srcOrd="0" destOrd="0" presId="urn:microsoft.com/office/officeart/2005/8/layout/orgChart1"/>
    <dgm:cxn modelId="{80B93FCC-A436-453C-BED9-E26A099B820B}" type="presParOf" srcId="{64C796A7-2247-4A3E-B1AA-FC0062D26F32}" destId="{D72A8F69-9D43-4177-8893-5A070F57E246}" srcOrd="1" destOrd="0" presId="urn:microsoft.com/office/officeart/2005/8/layout/orgChart1"/>
    <dgm:cxn modelId="{1C5845F1-8168-44C8-A66B-B0641016C0A4}" type="presParOf" srcId="{194E4475-D8EB-4BC2-8874-D462FBEB1F72}" destId="{02E8E290-2969-4B7F-B9C0-6F3B8DD57ADE}" srcOrd="1" destOrd="0" presId="urn:microsoft.com/office/officeart/2005/8/layout/orgChart1"/>
    <dgm:cxn modelId="{75A3E89C-5BF4-4E5F-8B7E-0C364A70FCA9}" type="presParOf" srcId="{194E4475-D8EB-4BC2-8874-D462FBEB1F72}" destId="{7E2FFF74-6C2E-4026-A2C9-3D21EA47074A}" srcOrd="2" destOrd="0" presId="urn:microsoft.com/office/officeart/2005/8/layout/orgChart1"/>
    <dgm:cxn modelId="{95A175C6-C3EF-4603-9D31-983596991A61}" type="presParOf" srcId="{66AF7408-20B7-46C0-B880-8006078C1290}" destId="{A6A9DA85-E72F-4941-A684-1B4D3926F8DB}" srcOrd="2" destOrd="0" presId="urn:microsoft.com/office/officeart/2005/8/layout/orgChart1"/>
    <dgm:cxn modelId="{55806910-C892-45C8-9DDE-C312D561EA7A}" type="presParOf" srcId="{66AF7408-20B7-46C0-B880-8006078C1290}" destId="{1598A618-F8C8-44F7-8A29-31BBEA9D591C}" srcOrd="3" destOrd="0" presId="urn:microsoft.com/office/officeart/2005/8/layout/orgChart1"/>
    <dgm:cxn modelId="{BAF9933A-5EC0-46BF-BDE6-46557F18F9C1}" type="presParOf" srcId="{1598A618-F8C8-44F7-8A29-31BBEA9D591C}" destId="{C6EDDC0E-F89F-4FC3-B70C-9CB0C4425ADD}" srcOrd="0" destOrd="0" presId="urn:microsoft.com/office/officeart/2005/8/layout/orgChart1"/>
    <dgm:cxn modelId="{1E0D6D5B-85FA-4A94-9127-4CF6A44A6BA9}" type="presParOf" srcId="{C6EDDC0E-F89F-4FC3-B70C-9CB0C4425ADD}" destId="{E95BC8FD-07AA-4EFF-8167-323CC770B7AE}" srcOrd="0" destOrd="0" presId="urn:microsoft.com/office/officeart/2005/8/layout/orgChart1"/>
    <dgm:cxn modelId="{3E2CBF58-6BC2-4EAA-A654-AF288DC442AC}" type="presParOf" srcId="{C6EDDC0E-F89F-4FC3-B70C-9CB0C4425ADD}" destId="{D8258B99-8C8C-4185-ABD1-449E2DAB18E6}" srcOrd="1" destOrd="0" presId="urn:microsoft.com/office/officeart/2005/8/layout/orgChart1"/>
    <dgm:cxn modelId="{9D0D0F3A-0789-442E-BE6A-F0308243FA41}" type="presParOf" srcId="{1598A618-F8C8-44F7-8A29-31BBEA9D591C}" destId="{01395EFC-D09D-4D87-9BBE-7F0FDF8F4A04}" srcOrd="1" destOrd="0" presId="urn:microsoft.com/office/officeart/2005/8/layout/orgChart1"/>
    <dgm:cxn modelId="{4D7C08EC-8263-4059-9A44-DB38A27910A3}" type="presParOf" srcId="{1598A618-F8C8-44F7-8A29-31BBEA9D591C}" destId="{3155A7BB-7E4A-406B-AB81-EF197AEA9E66}" srcOrd="2" destOrd="0" presId="urn:microsoft.com/office/officeart/2005/8/layout/orgChart1"/>
    <dgm:cxn modelId="{653E391A-A588-4E9E-A57D-EF6F78F2E5AA}" type="presParOf" srcId="{66AF7408-20B7-46C0-B880-8006078C1290}" destId="{37C3EA98-1089-4B26-A3CC-E6531AB095E6}" srcOrd="4" destOrd="0" presId="urn:microsoft.com/office/officeart/2005/8/layout/orgChart1"/>
    <dgm:cxn modelId="{2B3D1CDB-81AE-4537-8531-4B0425EFE459}" type="presParOf" srcId="{66AF7408-20B7-46C0-B880-8006078C1290}" destId="{BCA11B99-4830-45EC-8999-1B6C8FA2A856}" srcOrd="5" destOrd="0" presId="urn:microsoft.com/office/officeart/2005/8/layout/orgChart1"/>
    <dgm:cxn modelId="{29B274C9-73E8-41D5-B3A2-264BE2877FA1}" type="presParOf" srcId="{BCA11B99-4830-45EC-8999-1B6C8FA2A856}" destId="{C2C257F1-B38C-4BB9-83AA-556EBA4B1497}" srcOrd="0" destOrd="0" presId="urn:microsoft.com/office/officeart/2005/8/layout/orgChart1"/>
    <dgm:cxn modelId="{FCA6AA96-41E7-4BF4-88AC-F766017DF6D6}" type="presParOf" srcId="{C2C257F1-B38C-4BB9-83AA-556EBA4B1497}" destId="{9AA6730C-B5F0-496A-99E0-03A29A22C29E}" srcOrd="0" destOrd="0" presId="urn:microsoft.com/office/officeart/2005/8/layout/orgChart1"/>
    <dgm:cxn modelId="{A40D7920-EF73-4BDA-ACB2-FCC3D9FF354B}" type="presParOf" srcId="{C2C257F1-B38C-4BB9-83AA-556EBA4B1497}" destId="{4BE93FF4-89FC-44BA-8DD0-5BFAA44C1E45}" srcOrd="1" destOrd="0" presId="urn:microsoft.com/office/officeart/2005/8/layout/orgChart1"/>
    <dgm:cxn modelId="{8AB2C1E9-6C4E-44E5-83AC-D122A23A5D53}" type="presParOf" srcId="{BCA11B99-4830-45EC-8999-1B6C8FA2A856}" destId="{3BC2453F-1DBB-4CF9-8B41-EF6EEF1D1F53}" srcOrd="1" destOrd="0" presId="urn:microsoft.com/office/officeart/2005/8/layout/orgChart1"/>
    <dgm:cxn modelId="{DE3DEDA3-A752-4368-999E-C921311ADB17}" type="presParOf" srcId="{BCA11B99-4830-45EC-8999-1B6C8FA2A856}" destId="{80D695B5-E15A-4A26-8970-171E666FD4DD}" srcOrd="2" destOrd="0" presId="urn:microsoft.com/office/officeart/2005/8/layout/orgChart1"/>
    <dgm:cxn modelId="{0F7AC534-7C21-4319-AED8-CFC11E739E61}" type="presParOf" srcId="{66AF7408-20B7-46C0-B880-8006078C1290}" destId="{6385EB9F-D693-4DDD-BEA1-F3A2B7FB69FE}" srcOrd="6" destOrd="0" presId="urn:microsoft.com/office/officeart/2005/8/layout/orgChart1"/>
    <dgm:cxn modelId="{93D0B959-B789-44D1-9E68-5BD3178DA84D}" type="presParOf" srcId="{66AF7408-20B7-46C0-B880-8006078C1290}" destId="{E7B6F950-14EF-452C-828F-87658C2134E0}" srcOrd="7" destOrd="0" presId="urn:microsoft.com/office/officeart/2005/8/layout/orgChart1"/>
    <dgm:cxn modelId="{0DD6FA74-556B-435E-B760-D839502FF256}" type="presParOf" srcId="{E7B6F950-14EF-452C-828F-87658C2134E0}" destId="{CB388A5F-4ADC-44BD-AE87-0B76E4934010}" srcOrd="0" destOrd="0" presId="urn:microsoft.com/office/officeart/2005/8/layout/orgChart1"/>
    <dgm:cxn modelId="{48F7BA91-6061-4503-8B99-CA9244646042}" type="presParOf" srcId="{CB388A5F-4ADC-44BD-AE87-0B76E4934010}" destId="{67552EEB-F5E7-4F19-BD2E-99A6674D1024}" srcOrd="0" destOrd="0" presId="urn:microsoft.com/office/officeart/2005/8/layout/orgChart1"/>
    <dgm:cxn modelId="{C58C03BF-AEE0-4BEE-8E9E-AF0217807D6F}" type="presParOf" srcId="{CB388A5F-4ADC-44BD-AE87-0B76E4934010}" destId="{E68DE0E1-FED6-4428-B3D0-07E7453CDB77}" srcOrd="1" destOrd="0" presId="urn:microsoft.com/office/officeart/2005/8/layout/orgChart1"/>
    <dgm:cxn modelId="{7FC40C3C-61BB-46F8-8F57-F48A609161FE}" type="presParOf" srcId="{E7B6F950-14EF-452C-828F-87658C2134E0}" destId="{077A6B61-70B7-4193-A7EC-0A1FA823FE2E}" srcOrd="1" destOrd="0" presId="urn:microsoft.com/office/officeart/2005/8/layout/orgChart1"/>
    <dgm:cxn modelId="{37700C01-754C-4A5E-BB69-8C9431A41EB9}" type="presParOf" srcId="{E7B6F950-14EF-452C-828F-87658C2134E0}" destId="{F2584293-1A87-496F-83CA-AFAFF92AF6B2}"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C9A897-8990-4B40-89F5-35D6232768AA}"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en-US"/>
        </a:p>
      </dgm:t>
    </dgm:pt>
    <dgm:pt modelId="{2C548BD0-DA2A-476F-BCF7-258504329CD4}">
      <dgm:prSet phldrT="[Text]"/>
      <dgm:spPr/>
      <dgm:t>
        <a:bodyPr/>
        <a:lstStyle/>
        <a:p>
          <a:r>
            <a:rPr lang="en-US"/>
            <a:t>Server Based Application</a:t>
          </a:r>
        </a:p>
      </dgm:t>
    </dgm:pt>
    <dgm:pt modelId="{1956857F-CAD9-4D03-9B57-EF8A5391E8B6}" type="parTrans" cxnId="{3824A412-F0CC-4EF7-B733-E9B32D4D2A52}">
      <dgm:prSet/>
      <dgm:spPr/>
      <dgm:t>
        <a:bodyPr/>
        <a:lstStyle/>
        <a:p>
          <a:endParaRPr lang="en-US"/>
        </a:p>
      </dgm:t>
    </dgm:pt>
    <dgm:pt modelId="{E9B3BDAB-9EDA-4E03-89D9-427ABF326437}" type="sibTrans" cxnId="{3824A412-F0CC-4EF7-B733-E9B32D4D2A52}">
      <dgm:prSet/>
      <dgm:spPr/>
      <dgm:t>
        <a:bodyPr/>
        <a:lstStyle/>
        <a:p>
          <a:endParaRPr lang="en-US"/>
        </a:p>
      </dgm:t>
    </dgm:pt>
    <dgm:pt modelId="{9AC87EB7-1054-4969-8779-7ECAF9193247}" type="asst">
      <dgm:prSet/>
      <dgm:spPr/>
      <dgm:t>
        <a:bodyPr/>
        <a:lstStyle/>
        <a:p>
          <a:r>
            <a:rPr lang="en-US"/>
            <a:t>Share Point</a:t>
          </a:r>
        </a:p>
      </dgm:t>
    </dgm:pt>
    <dgm:pt modelId="{AF36647F-5F30-4340-AA0A-8BC6F2669E51}" type="parTrans" cxnId="{9FC045C5-7DCC-4BE5-BEF4-88F9984B973A}">
      <dgm:prSet/>
      <dgm:spPr/>
      <dgm:t>
        <a:bodyPr/>
        <a:lstStyle/>
        <a:p>
          <a:endParaRPr lang="en-US"/>
        </a:p>
      </dgm:t>
    </dgm:pt>
    <dgm:pt modelId="{3174203D-67EC-41EC-B0B6-9A34033360B3}" type="sibTrans" cxnId="{9FC045C5-7DCC-4BE5-BEF4-88F9984B973A}">
      <dgm:prSet/>
      <dgm:spPr/>
      <dgm:t>
        <a:bodyPr/>
        <a:lstStyle/>
        <a:p>
          <a:endParaRPr lang="en-US"/>
        </a:p>
      </dgm:t>
    </dgm:pt>
    <dgm:pt modelId="{B4C400FA-869A-4406-B223-8F0C8C568CAA}" type="pres">
      <dgm:prSet presAssocID="{C0C9A897-8990-4B40-89F5-35D6232768AA}" presName="hierChild1" presStyleCnt="0">
        <dgm:presLayoutVars>
          <dgm:orgChart val="1"/>
          <dgm:chPref val="1"/>
          <dgm:dir/>
          <dgm:animOne val="branch"/>
          <dgm:animLvl val="lvl"/>
          <dgm:resizeHandles/>
        </dgm:presLayoutVars>
      </dgm:prSet>
      <dgm:spPr/>
      <dgm:t>
        <a:bodyPr/>
        <a:lstStyle/>
        <a:p>
          <a:endParaRPr lang="en-US"/>
        </a:p>
      </dgm:t>
    </dgm:pt>
    <dgm:pt modelId="{5BB0310E-E9BC-4582-896B-B5790CB52C3F}" type="pres">
      <dgm:prSet presAssocID="{2C548BD0-DA2A-476F-BCF7-258504329CD4}" presName="hierRoot1" presStyleCnt="0">
        <dgm:presLayoutVars>
          <dgm:hierBranch val="init"/>
        </dgm:presLayoutVars>
      </dgm:prSet>
      <dgm:spPr/>
    </dgm:pt>
    <dgm:pt modelId="{04D47EEF-BCC0-4514-8B7F-3CC09EA08E07}" type="pres">
      <dgm:prSet presAssocID="{2C548BD0-DA2A-476F-BCF7-258504329CD4}" presName="rootComposite1" presStyleCnt="0"/>
      <dgm:spPr/>
    </dgm:pt>
    <dgm:pt modelId="{198E8342-54EB-46F2-BF47-6232E7250516}" type="pres">
      <dgm:prSet presAssocID="{2C548BD0-DA2A-476F-BCF7-258504329CD4}" presName="rootText1" presStyleLbl="node0" presStyleIdx="0" presStyleCnt="1">
        <dgm:presLayoutVars>
          <dgm:chPref val="3"/>
        </dgm:presLayoutVars>
      </dgm:prSet>
      <dgm:spPr/>
      <dgm:t>
        <a:bodyPr/>
        <a:lstStyle/>
        <a:p>
          <a:endParaRPr lang="en-US"/>
        </a:p>
      </dgm:t>
    </dgm:pt>
    <dgm:pt modelId="{E09C3425-A47F-4FFD-9AD8-7647104DAEBC}" type="pres">
      <dgm:prSet presAssocID="{2C548BD0-DA2A-476F-BCF7-258504329CD4}" presName="rootConnector1" presStyleLbl="node1" presStyleIdx="0" presStyleCnt="0"/>
      <dgm:spPr/>
      <dgm:t>
        <a:bodyPr/>
        <a:lstStyle/>
        <a:p>
          <a:endParaRPr lang="en-US"/>
        </a:p>
      </dgm:t>
    </dgm:pt>
    <dgm:pt modelId="{3C5B6764-E503-45C7-AFEB-F280D1035560}" type="pres">
      <dgm:prSet presAssocID="{2C548BD0-DA2A-476F-BCF7-258504329CD4}" presName="hierChild2" presStyleCnt="0"/>
      <dgm:spPr/>
    </dgm:pt>
    <dgm:pt modelId="{02FC6A5A-E092-479E-8887-52E91333352A}" type="pres">
      <dgm:prSet presAssocID="{2C548BD0-DA2A-476F-BCF7-258504329CD4}" presName="hierChild3" presStyleCnt="0"/>
      <dgm:spPr/>
    </dgm:pt>
    <dgm:pt modelId="{2064C5D9-9AC5-4596-A397-206BA83F1AB1}" type="pres">
      <dgm:prSet presAssocID="{AF36647F-5F30-4340-AA0A-8BC6F2669E51}" presName="Name111" presStyleLbl="parChTrans1D2" presStyleIdx="0" presStyleCnt="1"/>
      <dgm:spPr/>
      <dgm:t>
        <a:bodyPr/>
        <a:lstStyle/>
        <a:p>
          <a:endParaRPr lang="en-US"/>
        </a:p>
      </dgm:t>
    </dgm:pt>
    <dgm:pt modelId="{DC7AF140-C068-4383-92BE-5E24C8A686D7}" type="pres">
      <dgm:prSet presAssocID="{9AC87EB7-1054-4969-8779-7ECAF9193247}" presName="hierRoot3" presStyleCnt="0">
        <dgm:presLayoutVars>
          <dgm:hierBranch val="init"/>
        </dgm:presLayoutVars>
      </dgm:prSet>
      <dgm:spPr/>
    </dgm:pt>
    <dgm:pt modelId="{6D75979A-BDA6-4059-BCFC-9D630264DC45}" type="pres">
      <dgm:prSet presAssocID="{9AC87EB7-1054-4969-8779-7ECAF9193247}" presName="rootComposite3" presStyleCnt="0"/>
      <dgm:spPr/>
    </dgm:pt>
    <dgm:pt modelId="{6BBB4BE8-838A-4A11-B70B-D8BB884DB06F}" type="pres">
      <dgm:prSet presAssocID="{9AC87EB7-1054-4969-8779-7ECAF9193247}" presName="rootText3" presStyleLbl="asst1" presStyleIdx="0" presStyleCnt="1">
        <dgm:presLayoutVars>
          <dgm:chPref val="3"/>
        </dgm:presLayoutVars>
      </dgm:prSet>
      <dgm:spPr/>
      <dgm:t>
        <a:bodyPr/>
        <a:lstStyle/>
        <a:p>
          <a:endParaRPr lang="en-US"/>
        </a:p>
      </dgm:t>
    </dgm:pt>
    <dgm:pt modelId="{050AB22D-02CF-4013-81C1-7901E139519E}" type="pres">
      <dgm:prSet presAssocID="{9AC87EB7-1054-4969-8779-7ECAF9193247}" presName="rootConnector3" presStyleLbl="asst1" presStyleIdx="0" presStyleCnt="1"/>
      <dgm:spPr/>
      <dgm:t>
        <a:bodyPr/>
        <a:lstStyle/>
        <a:p>
          <a:endParaRPr lang="en-US"/>
        </a:p>
      </dgm:t>
    </dgm:pt>
    <dgm:pt modelId="{4BC42459-91A0-43C6-B577-2928B8C2D95E}" type="pres">
      <dgm:prSet presAssocID="{9AC87EB7-1054-4969-8779-7ECAF9193247}" presName="hierChild6" presStyleCnt="0"/>
      <dgm:spPr/>
    </dgm:pt>
    <dgm:pt modelId="{61821877-A302-4310-BA9B-5EC9E2D281B3}" type="pres">
      <dgm:prSet presAssocID="{9AC87EB7-1054-4969-8779-7ECAF9193247}" presName="hierChild7" presStyleCnt="0"/>
      <dgm:spPr/>
    </dgm:pt>
  </dgm:ptLst>
  <dgm:cxnLst>
    <dgm:cxn modelId="{F715BDFE-6934-422E-858B-D9979CFB1E5D}" type="presOf" srcId="{AF36647F-5F30-4340-AA0A-8BC6F2669E51}" destId="{2064C5D9-9AC5-4596-A397-206BA83F1AB1}" srcOrd="0" destOrd="0" presId="urn:microsoft.com/office/officeart/2005/8/layout/orgChart1"/>
    <dgm:cxn modelId="{C77ACF52-8762-4E7F-80D7-94D888C33CA8}" type="presOf" srcId="{C0C9A897-8990-4B40-89F5-35D6232768AA}" destId="{B4C400FA-869A-4406-B223-8F0C8C568CAA}" srcOrd="0" destOrd="0" presId="urn:microsoft.com/office/officeart/2005/8/layout/orgChart1"/>
    <dgm:cxn modelId="{9FC045C5-7DCC-4BE5-BEF4-88F9984B973A}" srcId="{2C548BD0-DA2A-476F-BCF7-258504329CD4}" destId="{9AC87EB7-1054-4969-8779-7ECAF9193247}" srcOrd="0" destOrd="0" parTransId="{AF36647F-5F30-4340-AA0A-8BC6F2669E51}" sibTransId="{3174203D-67EC-41EC-B0B6-9A34033360B3}"/>
    <dgm:cxn modelId="{E67D29F7-FEC4-47A7-A30B-F8BC40B4CA65}" type="presOf" srcId="{2C548BD0-DA2A-476F-BCF7-258504329CD4}" destId="{E09C3425-A47F-4FFD-9AD8-7647104DAEBC}" srcOrd="1" destOrd="0" presId="urn:microsoft.com/office/officeart/2005/8/layout/orgChart1"/>
    <dgm:cxn modelId="{3824A412-F0CC-4EF7-B733-E9B32D4D2A52}" srcId="{C0C9A897-8990-4B40-89F5-35D6232768AA}" destId="{2C548BD0-DA2A-476F-BCF7-258504329CD4}" srcOrd="0" destOrd="0" parTransId="{1956857F-CAD9-4D03-9B57-EF8A5391E8B6}" sibTransId="{E9B3BDAB-9EDA-4E03-89D9-427ABF326437}"/>
    <dgm:cxn modelId="{F79C9B93-F19D-4316-8437-95FCD540EA37}" type="presOf" srcId="{9AC87EB7-1054-4969-8779-7ECAF9193247}" destId="{6BBB4BE8-838A-4A11-B70B-D8BB884DB06F}" srcOrd="0" destOrd="0" presId="urn:microsoft.com/office/officeart/2005/8/layout/orgChart1"/>
    <dgm:cxn modelId="{5E374DA2-A673-4A0B-917C-C8F1D977212B}" type="presOf" srcId="{9AC87EB7-1054-4969-8779-7ECAF9193247}" destId="{050AB22D-02CF-4013-81C1-7901E139519E}" srcOrd="1" destOrd="0" presId="urn:microsoft.com/office/officeart/2005/8/layout/orgChart1"/>
    <dgm:cxn modelId="{427A5A81-1E00-4DA9-9069-1B16B31230CA}" type="presOf" srcId="{2C548BD0-DA2A-476F-BCF7-258504329CD4}" destId="{198E8342-54EB-46F2-BF47-6232E7250516}" srcOrd="0" destOrd="0" presId="urn:microsoft.com/office/officeart/2005/8/layout/orgChart1"/>
    <dgm:cxn modelId="{8F490C73-020D-41C0-BE61-9379DC310BA4}" type="presParOf" srcId="{B4C400FA-869A-4406-B223-8F0C8C568CAA}" destId="{5BB0310E-E9BC-4582-896B-B5790CB52C3F}" srcOrd="0" destOrd="0" presId="urn:microsoft.com/office/officeart/2005/8/layout/orgChart1"/>
    <dgm:cxn modelId="{B5962842-CABD-4CE6-ACBC-F175E4ED7293}" type="presParOf" srcId="{5BB0310E-E9BC-4582-896B-B5790CB52C3F}" destId="{04D47EEF-BCC0-4514-8B7F-3CC09EA08E07}" srcOrd="0" destOrd="0" presId="urn:microsoft.com/office/officeart/2005/8/layout/orgChart1"/>
    <dgm:cxn modelId="{9509C8C9-D3B1-47D8-9CF0-92F3CFE07B80}" type="presParOf" srcId="{04D47EEF-BCC0-4514-8B7F-3CC09EA08E07}" destId="{198E8342-54EB-46F2-BF47-6232E7250516}" srcOrd="0" destOrd="0" presId="urn:microsoft.com/office/officeart/2005/8/layout/orgChart1"/>
    <dgm:cxn modelId="{E0649F1D-6FD3-45F0-9DD2-2D7C7270E4F6}" type="presParOf" srcId="{04D47EEF-BCC0-4514-8B7F-3CC09EA08E07}" destId="{E09C3425-A47F-4FFD-9AD8-7647104DAEBC}" srcOrd="1" destOrd="0" presId="urn:microsoft.com/office/officeart/2005/8/layout/orgChart1"/>
    <dgm:cxn modelId="{B02C4D07-778F-48BF-BBE4-7A50A56F5FB4}" type="presParOf" srcId="{5BB0310E-E9BC-4582-896B-B5790CB52C3F}" destId="{3C5B6764-E503-45C7-AFEB-F280D1035560}" srcOrd="1" destOrd="0" presId="urn:microsoft.com/office/officeart/2005/8/layout/orgChart1"/>
    <dgm:cxn modelId="{2EB02023-A501-4BF2-83FD-2B5297AEA6B8}" type="presParOf" srcId="{5BB0310E-E9BC-4582-896B-B5790CB52C3F}" destId="{02FC6A5A-E092-479E-8887-52E91333352A}" srcOrd="2" destOrd="0" presId="urn:microsoft.com/office/officeart/2005/8/layout/orgChart1"/>
    <dgm:cxn modelId="{80031289-FBB7-443C-8D08-81689CC0B8B2}" type="presParOf" srcId="{02FC6A5A-E092-479E-8887-52E91333352A}" destId="{2064C5D9-9AC5-4596-A397-206BA83F1AB1}" srcOrd="0" destOrd="0" presId="urn:microsoft.com/office/officeart/2005/8/layout/orgChart1"/>
    <dgm:cxn modelId="{93A155C3-8836-48A2-A86C-BBFF7F92F41A}" type="presParOf" srcId="{02FC6A5A-E092-479E-8887-52E91333352A}" destId="{DC7AF140-C068-4383-92BE-5E24C8A686D7}" srcOrd="1" destOrd="0" presId="urn:microsoft.com/office/officeart/2005/8/layout/orgChart1"/>
    <dgm:cxn modelId="{1E0E7D36-6ECD-4BC5-A61A-30D666254350}" type="presParOf" srcId="{DC7AF140-C068-4383-92BE-5E24C8A686D7}" destId="{6D75979A-BDA6-4059-BCFC-9D630264DC45}" srcOrd="0" destOrd="0" presId="urn:microsoft.com/office/officeart/2005/8/layout/orgChart1"/>
    <dgm:cxn modelId="{F66EBC9A-CD8F-4551-B0AF-693FFEA6B856}" type="presParOf" srcId="{6D75979A-BDA6-4059-BCFC-9D630264DC45}" destId="{6BBB4BE8-838A-4A11-B70B-D8BB884DB06F}" srcOrd="0" destOrd="0" presId="urn:microsoft.com/office/officeart/2005/8/layout/orgChart1"/>
    <dgm:cxn modelId="{0BFBB6EC-CE94-4C44-94F1-CB56B90D6C76}" type="presParOf" srcId="{6D75979A-BDA6-4059-BCFC-9D630264DC45}" destId="{050AB22D-02CF-4013-81C1-7901E139519E}" srcOrd="1" destOrd="0" presId="urn:microsoft.com/office/officeart/2005/8/layout/orgChart1"/>
    <dgm:cxn modelId="{77D5CCF2-1F3D-4015-B1A9-FBE577F615C1}" type="presParOf" srcId="{DC7AF140-C068-4383-92BE-5E24C8A686D7}" destId="{4BC42459-91A0-43C6-B577-2928B8C2D95E}" srcOrd="1" destOrd="0" presId="urn:microsoft.com/office/officeart/2005/8/layout/orgChart1"/>
    <dgm:cxn modelId="{E8C06113-D640-43A4-BDB8-CF0EBFE27C47}" type="presParOf" srcId="{DC7AF140-C068-4383-92BE-5E24C8A686D7}" destId="{61821877-A302-4310-BA9B-5EC9E2D281B3}"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134683C-F138-4911-BD32-B512A865EDB3}" type="doc">
      <dgm:prSet loTypeId="urn:microsoft.com/office/officeart/2005/8/layout/radial6" loCatId="relationship" qsTypeId="urn:microsoft.com/office/officeart/2005/8/quickstyle/3d2" qsCatId="3D" csTypeId="urn:microsoft.com/office/officeart/2005/8/colors/accent0_1" csCatId="mainScheme" phldr="1"/>
      <dgm:spPr/>
      <dgm:t>
        <a:bodyPr/>
        <a:lstStyle/>
        <a:p>
          <a:endParaRPr lang="en-US"/>
        </a:p>
      </dgm:t>
    </dgm:pt>
    <dgm:pt modelId="{25CB34E3-A510-43EB-B770-314E94C41BC1}">
      <dgm:prSet phldrT="[Text]"/>
      <dgm:spPr/>
      <dgm:t>
        <a:bodyPr/>
        <a:lstStyle/>
        <a:p>
          <a:r>
            <a:rPr lang="en-US"/>
            <a:t>YOU</a:t>
          </a:r>
        </a:p>
      </dgm:t>
    </dgm:pt>
    <dgm:pt modelId="{D8A06375-B0F4-4723-ACF9-5BD6E1E2C083}" type="parTrans" cxnId="{2876F600-B017-4C26-91A1-84FBAA151197}">
      <dgm:prSet/>
      <dgm:spPr/>
      <dgm:t>
        <a:bodyPr/>
        <a:lstStyle/>
        <a:p>
          <a:endParaRPr lang="en-US"/>
        </a:p>
      </dgm:t>
    </dgm:pt>
    <dgm:pt modelId="{D9983819-5D07-4DAA-BD4A-A1084C566B73}" type="sibTrans" cxnId="{2876F600-B017-4C26-91A1-84FBAA151197}">
      <dgm:prSet/>
      <dgm:spPr/>
      <dgm:t>
        <a:bodyPr/>
        <a:lstStyle/>
        <a:p>
          <a:endParaRPr lang="en-US"/>
        </a:p>
      </dgm:t>
    </dgm:pt>
    <dgm:pt modelId="{2EE602D4-3E61-4FAB-9E76-0190EBA59564}">
      <dgm:prSet phldrT="[Text]"/>
      <dgm:spPr/>
      <dgm:t>
        <a:bodyPr/>
        <a:lstStyle/>
        <a:p>
          <a:r>
            <a:rPr lang="en-US"/>
            <a:t>Home PC</a:t>
          </a:r>
        </a:p>
      </dgm:t>
    </dgm:pt>
    <dgm:pt modelId="{8AD7B236-503D-4160-BD24-E776D9BDC90E}" type="parTrans" cxnId="{4212C970-C047-4C85-BCC7-944D735FD81E}">
      <dgm:prSet/>
      <dgm:spPr/>
      <dgm:t>
        <a:bodyPr/>
        <a:lstStyle/>
        <a:p>
          <a:endParaRPr lang="en-US"/>
        </a:p>
      </dgm:t>
    </dgm:pt>
    <dgm:pt modelId="{DF4BB3AF-3EEC-4ECE-A2F4-ACB6922B9222}" type="sibTrans" cxnId="{4212C970-C047-4C85-BCC7-944D735FD81E}">
      <dgm:prSet/>
      <dgm:spPr/>
      <dgm:t>
        <a:bodyPr/>
        <a:lstStyle/>
        <a:p>
          <a:endParaRPr lang="en-US"/>
        </a:p>
      </dgm:t>
    </dgm:pt>
    <dgm:pt modelId="{B31B03C5-B1CD-453B-A09A-3AA36FB00F34}">
      <dgm:prSet phldrT="[Text]"/>
      <dgm:spPr/>
      <dgm:t>
        <a:bodyPr/>
        <a:lstStyle/>
        <a:p>
          <a:r>
            <a:rPr lang="en-US"/>
            <a:t>Work PC</a:t>
          </a:r>
        </a:p>
      </dgm:t>
    </dgm:pt>
    <dgm:pt modelId="{3E9371D2-887F-442B-A93E-E3D10E53E250}" type="parTrans" cxnId="{AEAC9522-E340-4EB6-B561-F2FA0CD166E8}">
      <dgm:prSet/>
      <dgm:spPr/>
      <dgm:t>
        <a:bodyPr/>
        <a:lstStyle/>
        <a:p>
          <a:endParaRPr lang="en-US"/>
        </a:p>
      </dgm:t>
    </dgm:pt>
    <dgm:pt modelId="{99395C57-86C9-4BF5-BD2F-C6407397B1CD}" type="sibTrans" cxnId="{AEAC9522-E340-4EB6-B561-F2FA0CD166E8}">
      <dgm:prSet/>
      <dgm:spPr/>
      <dgm:t>
        <a:bodyPr/>
        <a:lstStyle/>
        <a:p>
          <a:endParaRPr lang="en-US"/>
        </a:p>
      </dgm:t>
    </dgm:pt>
    <dgm:pt modelId="{F8CE3A58-E41A-42E1-BB56-CE65E477844F}">
      <dgm:prSet phldrT="[Text]"/>
      <dgm:spPr/>
      <dgm:t>
        <a:bodyPr/>
        <a:lstStyle/>
        <a:p>
          <a:r>
            <a:rPr lang="en-US"/>
            <a:t>Travel Laptop</a:t>
          </a:r>
        </a:p>
      </dgm:t>
    </dgm:pt>
    <dgm:pt modelId="{5E852E09-A56C-4C18-8C0F-53183A55BB71}" type="parTrans" cxnId="{46C5E682-CF39-45E3-AF91-DF2141D4D5DD}">
      <dgm:prSet/>
      <dgm:spPr/>
      <dgm:t>
        <a:bodyPr/>
        <a:lstStyle/>
        <a:p>
          <a:endParaRPr lang="en-US"/>
        </a:p>
      </dgm:t>
    </dgm:pt>
    <dgm:pt modelId="{EF2B7F62-81F6-4F1C-9896-57562FB99B3B}" type="sibTrans" cxnId="{46C5E682-CF39-45E3-AF91-DF2141D4D5DD}">
      <dgm:prSet/>
      <dgm:spPr/>
      <dgm:t>
        <a:bodyPr/>
        <a:lstStyle/>
        <a:p>
          <a:endParaRPr lang="en-US"/>
        </a:p>
      </dgm:t>
    </dgm:pt>
    <dgm:pt modelId="{C7ADDAC2-2F14-47DB-8233-534C4EC76A00}">
      <dgm:prSet phldrT="[Text]"/>
      <dgm:spPr/>
      <dgm:t>
        <a:bodyPr/>
        <a:lstStyle/>
        <a:p>
          <a:r>
            <a:rPr lang="en-US"/>
            <a:t>Team Member PC</a:t>
          </a:r>
        </a:p>
      </dgm:t>
    </dgm:pt>
    <dgm:pt modelId="{EEA220D4-4D89-4005-B396-89746DF8FA06}" type="parTrans" cxnId="{C3FA0E11-876A-4CE0-B591-98525A3A9FA8}">
      <dgm:prSet/>
      <dgm:spPr/>
      <dgm:t>
        <a:bodyPr/>
        <a:lstStyle/>
        <a:p>
          <a:endParaRPr lang="en-US"/>
        </a:p>
      </dgm:t>
    </dgm:pt>
    <dgm:pt modelId="{3EBEE3BB-DF48-4D84-B6B9-AB311E0A5F76}" type="sibTrans" cxnId="{C3FA0E11-876A-4CE0-B591-98525A3A9FA8}">
      <dgm:prSet/>
      <dgm:spPr/>
      <dgm:t>
        <a:bodyPr/>
        <a:lstStyle/>
        <a:p>
          <a:endParaRPr lang="en-US"/>
        </a:p>
      </dgm:t>
    </dgm:pt>
    <dgm:pt modelId="{566546CD-DD6B-41E0-8795-946507413F6A}" type="pres">
      <dgm:prSet presAssocID="{C134683C-F138-4911-BD32-B512A865EDB3}" presName="Name0" presStyleCnt="0">
        <dgm:presLayoutVars>
          <dgm:chMax val="1"/>
          <dgm:dir/>
          <dgm:animLvl val="ctr"/>
          <dgm:resizeHandles val="exact"/>
        </dgm:presLayoutVars>
      </dgm:prSet>
      <dgm:spPr/>
      <dgm:t>
        <a:bodyPr/>
        <a:lstStyle/>
        <a:p>
          <a:endParaRPr lang="en-US"/>
        </a:p>
      </dgm:t>
    </dgm:pt>
    <dgm:pt modelId="{82DD8B8A-5DBF-4418-BB28-69AA55570498}" type="pres">
      <dgm:prSet presAssocID="{25CB34E3-A510-43EB-B770-314E94C41BC1}" presName="centerShape" presStyleLbl="node0" presStyleIdx="0" presStyleCnt="1"/>
      <dgm:spPr/>
      <dgm:t>
        <a:bodyPr/>
        <a:lstStyle/>
        <a:p>
          <a:endParaRPr lang="en-US"/>
        </a:p>
      </dgm:t>
    </dgm:pt>
    <dgm:pt modelId="{F6261F0A-23EE-4840-8230-75ACD4DDB3A2}" type="pres">
      <dgm:prSet presAssocID="{2EE602D4-3E61-4FAB-9E76-0190EBA59564}" presName="node" presStyleLbl="node1" presStyleIdx="0" presStyleCnt="4" custRadScaleRad="122198" custRadScaleInc="-3714">
        <dgm:presLayoutVars>
          <dgm:bulletEnabled val="1"/>
        </dgm:presLayoutVars>
      </dgm:prSet>
      <dgm:spPr/>
      <dgm:t>
        <a:bodyPr/>
        <a:lstStyle/>
        <a:p>
          <a:endParaRPr lang="en-US"/>
        </a:p>
      </dgm:t>
    </dgm:pt>
    <dgm:pt modelId="{CC40CA32-930A-47E0-B1EE-075D0DFFA6B4}" type="pres">
      <dgm:prSet presAssocID="{2EE602D4-3E61-4FAB-9E76-0190EBA59564}" presName="dummy" presStyleCnt="0"/>
      <dgm:spPr/>
    </dgm:pt>
    <dgm:pt modelId="{CB20B0CE-F7EE-4209-B22C-600FEDF0EEA4}" type="pres">
      <dgm:prSet presAssocID="{DF4BB3AF-3EEC-4ECE-A2F4-ACB6922B9222}" presName="sibTrans" presStyleLbl="sibTrans2D1" presStyleIdx="0" presStyleCnt="4"/>
      <dgm:spPr/>
      <dgm:t>
        <a:bodyPr/>
        <a:lstStyle/>
        <a:p>
          <a:endParaRPr lang="en-US"/>
        </a:p>
      </dgm:t>
    </dgm:pt>
    <dgm:pt modelId="{AB9A39ED-7007-4E79-80FE-ABAD924474D1}" type="pres">
      <dgm:prSet presAssocID="{B31B03C5-B1CD-453B-A09A-3AA36FB00F34}" presName="node" presStyleLbl="node1" presStyleIdx="1" presStyleCnt="4">
        <dgm:presLayoutVars>
          <dgm:bulletEnabled val="1"/>
        </dgm:presLayoutVars>
      </dgm:prSet>
      <dgm:spPr/>
      <dgm:t>
        <a:bodyPr/>
        <a:lstStyle/>
        <a:p>
          <a:endParaRPr lang="en-US"/>
        </a:p>
      </dgm:t>
    </dgm:pt>
    <dgm:pt modelId="{109990DE-63A1-4458-B187-D11EB3FD1072}" type="pres">
      <dgm:prSet presAssocID="{B31B03C5-B1CD-453B-A09A-3AA36FB00F34}" presName="dummy" presStyleCnt="0"/>
      <dgm:spPr/>
    </dgm:pt>
    <dgm:pt modelId="{7118C255-3159-45BF-9721-4F855132B771}" type="pres">
      <dgm:prSet presAssocID="{99395C57-86C9-4BF5-BD2F-C6407397B1CD}" presName="sibTrans" presStyleLbl="sibTrans2D1" presStyleIdx="1" presStyleCnt="4" custLinFactNeighborX="4255" custLinFactNeighborY="-3094"/>
      <dgm:spPr/>
      <dgm:t>
        <a:bodyPr/>
        <a:lstStyle/>
        <a:p>
          <a:endParaRPr lang="en-US"/>
        </a:p>
      </dgm:t>
    </dgm:pt>
    <dgm:pt modelId="{11133979-69A8-4D40-A37B-C9EF81E7EC18}" type="pres">
      <dgm:prSet presAssocID="{F8CE3A58-E41A-42E1-BB56-CE65E477844F}" presName="node" presStyleLbl="node1" presStyleIdx="2" presStyleCnt="4">
        <dgm:presLayoutVars>
          <dgm:bulletEnabled val="1"/>
        </dgm:presLayoutVars>
      </dgm:prSet>
      <dgm:spPr/>
      <dgm:t>
        <a:bodyPr/>
        <a:lstStyle/>
        <a:p>
          <a:endParaRPr lang="en-US"/>
        </a:p>
      </dgm:t>
    </dgm:pt>
    <dgm:pt modelId="{BBCB7D7E-78C8-483C-A4F9-6305E86EF6AC}" type="pres">
      <dgm:prSet presAssocID="{F8CE3A58-E41A-42E1-BB56-CE65E477844F}" presName="dummy" presStyleCnt="0"/>
      <dgm:spPr/>
    </dgm:pt>
    <dgm:pt modelId="{E08E5676-AED1-49F5-881F-5C6F7569AD7D}" type="pres">
      <dgm:prSet presAssocID="{EF2B7F62-81F6-4F1C-9896-57562FB99B3B}" presName="sibTrans" presStyleLbl="sibTrans2D1" presStyleIdx="2" presStyleCnt="4"/>
      <dgm:spPr/>
      <dgm:t>
        <a:bodyPr/>
        <a:lstStyle/>
        <a:p>
          <a:endParaRPr lang="en-US"/>
        </a:p>
      </dgm:t>
    </dgm:pt>
    <dgm:pt modelId="{D58DD220-60DD-42BC-9CDA-4D06687CEBDA}" type="pres">
      <dgm:prSet presAssocID="{C7ADDAC2-2F14-47DB-8233-534C4EC76A00}" presName="node" presStyleLbl="node1" presStyleIdx="3" presStyleCnt="4">
        <dgm:presLayoutVars>
          <dgm:bulletEnabled val="1"/>
        </dgm:presLayoutVars>
      </dgm:prSet>
      <dgm:spPr/>
      <dgm:t>
        <a:bodyPr/>
        <a:lstStyle/>
        <a:p>
          <a:endParaRPr lang="en-US"/>
        </a:p>
      </dgm:t>
    </dgm:pt>
    <dgm:pt modelId="{11227E54-5E1E-476C-A455-A82138B28211}" type="pres">
      <dgm:prSet presAssocID="{C7ADDAC2-2F14-47DB-8233-534C4EC76A00}" presName="dummy" presStyleCnt="0"/>
      <dgm:spPr/>
    </dgm:pt>
    <dgm:pt modelId="{73D1B723-4220-407B-B8E6-EDD12D85AD55}" type="pres">
      <dgm:prSet presAssocID="{3EBEE3BB-DF48-4D84-B6B9-AB311E0A5F76}" presName="sibTrans" presStyleLbl="sibTrans2D1" presStyleIdx="3" presStyleCnt="4"/>
      <dgm:spPr/>
      <dgm:t>
        <a:bodyPr/>
        <a:lstStyle/>
        <a:p>
          <a:endParaRPr lang="en-US"/>
        </a:p>
      </dgm:t>
    </dgm:pt>
  </dgm:ptLst>
  <dgm:cxnLst>
    <dgm:cxn modelId="{5294E359-067D-44BE-815C-C59EDC38AB0B}" type="presOf" srcId="{F8CE3A58-E41A-42E1-BB56-CE65E477844F}" destId="{11133979-69A8-4D40-A37B-C9EF81E7EC18}" srcOrd="0" destOrd="0" presId="urn:microsoft.com/office/officeart/2005/8/layout/radial6"/>
    <dgm:cxn modelId="{2876F600-B017-4C26-91A1-84FBAA151197}" srcId="{C134683C-F138-4911-BD32-B512A865EDB3}" destId="{25CB34E3-A510-43EB-B770-314E94C41BC1}" srcOrd="0" destOrd="0" parTransId="{D8A06375-B0F4-4723-ACF9-5BD6E1E2C083}" sibTransId="{D9983819-5D07-4DAA-BD4A-A1084C566B73}"/>
    <dgm:cxn modelId="{E2BE2C42-7F2C-474A-80A3-761D83DDC522}" type="presOf" srcId="{25CB34E3-A510-43EB-B770-314E94C41BC1}" destId="{82DD8B8A-5DBF-4418-BB28-69AA55570498}" srcOrd="0" destOrd="0" presId="urn:microsoft.com/office/officeart/2005/8/layout/radial6"/>
    <dgm:cxn modelId="{9FC0D8FE-5C66-428F-8174-5C2717B26EA3}" type="presOf" srcId="{DF4BB3AF-3EEC-4ECE-A2F4-ACB6922B9222}" destId="{CB20B0CE-F7EE-4209-B22C-600FEDF0EEA4}" srcOrd="0" destOrd="0" presId="urn:microsoft.com/office/officeart/2005/8/layout/radial6"/>
    <dgm:cxn modelId="{8F8B1ADB-323D-4935-82E1-42D079C0EE86}" type="presOf" srcId="{C134683C-F138-4911-BD32-B512A865EDB3}" destId="{566546CD-DD6B-41E0-8795-946507413F6A}" srcOrd="0" destOrd="0" presId="urn:microsoft.com/office/officeart/2005/8/layout/radial6"/>
    <dgm:cxn modelId="{514556A8-68C4-4A58-AC8B-1A96074E09A8}" type="presOf" srcId="{B31B03C5-B1CD-453B-A09A-3AA36FB00F34}" destId="{AB9A39ED-7007-4E79-80FE-ABAD924474D1}" srcOrd="0" destOrd="0" presId="urn:microsoft.com/office/officeart/2005/8/layout/radial6"/>
    <dgm:cxn modelId="{1C401EB0-9194-49F6-85B1-237A517D08AE}" type="presOf" srcId="{C7ADDAC2-2F14-47DB-8233-534C4EC76A00}" destId="{D58DD220-60DD-42BC-9CDA-4D06687CEBDA}" srcOrd="0" destOrd="0" presId="urn:microsoft.com/office/officeart/2005/8/layout/radial6"/>
    <dgm:cxn modelId="{AEAC9522-E340-4EB6-B561-F2FA0CD166E8}" srcId="{25CB34E3-A510-43EB-B770-314E94C41BC1}" destId="{B31B03C5-B1CD-453B-A09A-3AA36FB00F34}" srcOrd="1" destOrd="0" parTransId="{3E9371D2-887F-442B-A93E-E3D10E53E250}" sibTransId="{99395C57-86C9-4BF5-BD2F-C6407397B1CD}"/>
    <dgm:cxn modelId="{95DBDF37-6F17-4800-842E-8C090AF650B7}" type="presOf" srcId="{2EE602D4-3E61-4FAB-9E76-0190EBA59564}" destId="{F6261F0A-23EE-4840-8230-75ACD4DDB3A2}" srcOrd="0" destOrd="0" presId="urn:microsoft.com/office/officeart/2005/8/layout/radial6"/>
    <dgm:cxn modelId="{46C5E682-CF39-45E3-AF91-DF2141D4D5DD}" srcId="{25CB34E3-A510-43EB-B770-314E94C41BC1}" destId="{F8CE3A58-E41A-42E1-BB56-CE65E477844F}" srcOrd="2" destOrd="0" parTransId="{5E852E09-A56C-4C18-8C0F-53183A55BB71}" sibTransId="{EF2B7F62-81F6-4F1C-9896-57562FB99B3B}"/>
    <dgm:cxn modelId="{D05D1C80-2CE1-44F2-B519-340FCB37429F}" type="presOf" srcId="{3EBEE3BB-DF48-4D84-B6B9-AB311E0A5F76}" destId="{73D1B723-4220-407B-B8E6-EDD12D85AD55}" srcOrd="0" destOrd="0" presId="urn:microsoft.com/office/officeart/2005/8/layout/radial6"/>
    <dgm:cxn modelId="{4212C970-C047-4C85-BCC7-944D735FD81E}" srcId="{25CB34E3-A510-43EB-B770-314E94C41BC1}" destId="{2EE602D4-3E61-4FAB-9E76-0190EBA59564}" srcOrd="0" destOrd="0" parTransId="{8AD7B236-503D-4160-BD24-E776D9BDC90E}" sibTransId="{DF4BB3AF-3EEC-4ECE-A2F4-ACB6922B9222}"/>
    <dgm:cxn modelId="{C3FA0E11-876A-4CE0-B591-98525A3A9FA8}" srcId="{25CB34E3-A510-43EB-B770-314E94C41BC1}" destId="{C7ADDAC2-2F14-47DB-8233-534C4EC76A00}" srcOrd="3" destOrd="0" parTransId="{EEA220D4-4D89-4005-B396-89746DF8FA06}" sibTransId="{3EBEE3BB-DF48-4D84-B6B9-AB311E0A5F76}"/>
    <dgm:cxn modelId="{28A0DD9A-AC6D-43CA-951E-168D66B14F8D}" type="presOf" srcId="{EF2B7F62-81F6-4F1C-9896-57562FB99B3B}" destId="{E08E5676-AED1-49F5-881F-5C6F7569AD7D}" srcOrd="0" destOrd="0" presId="urn:microsoft.com/office/officeart/2005/8/layout/radial6"/>
    <dgm:cxn modelId="{50418DB7-D358-49CA-8FCF-4EF8BB0C0500}" type="presOf" srcId="{99395C57-86C9-4BF5-BD2F-C6407397B1CD}" destId="{7118C255-3159-45BF-9721-4F855132B771}" srcOrd="0" destOrd="0" presId="urn:microsoft.com/office/officeart/2005/8/layout/radial6"/>
    <dgm:cxn modelId="{81D2CD17-CDB3-4188-BCE6-1FAFB2DF6E91}" type="presParOf" srcId="{566546CD-DD6B-41E0-8795-946507413F6A}" destId="{82DD8B8A-5DBF-4418-BB28-69AA55570498}" srcOrd="0" destOrd="0" presId="urn:microsoft.com/office/officeart/2005/8/layout/radial6"/>
    <dgm:cxn modelId="{A71D9B55-A6A9-499F-8556-22D873F29B92}" type="presParOf" srcId="{566546CD-DD6B-41E0-8795-946507413F6A}" destId="{F6261F0A-23EE-4840-8230-75ACD4DDB3A2}" srcOrd="1" destOrd="0" presId="urn:microsoft.com/office/officeart/2005/8/layout/radial6"/>
    <dgm:cxn modelId="{18A10BC9-77F5-40DB-89AB-C4CF2C39BF90}" type="presParOf" srcId="{566546CD-DD6B-41E0-8795-946507413F6A}" destId="{CC40CA32-930A-47E0-B1EE-075D0DFFA6B4}" srcOrd="2" destOrd="0" presId="urn:microsoft.com/office/officeart/2005/8/layout/radial6"/>
    <dgm:cxn modelId="{29FA6F55-6F74-4753-9004-B5448B29D1D4}" type="presParOf" srcId="{566546CD-DD6B-41E0-8795-946507413F6A}" destId="{CB20B0CE-F7EE-4209-B22C-600FEDF0EEA4}" srcOrd="3" destOrd="0" presId="urn:microsoft.com/office/officeart/2005/8/layout/radial6"/>
    <dgm:cxn modelId="{D45695DA-AFD2-4932-BAF5-6BCED53B3609}" type="presParOf" srcId="{566546CD-DD6B-41E0-8795-946507413F6A}" destId="{AB9A39ED-7007-4E79-80FE-ABAD924474D1}" srcOrd="4" destOrd="0" presId="urn:microsoft.com/office/officeart/2005/8/layout/radial6"/>
    <dgm:cxn modelId="{4F8E5305-B016-4D68-83F7-11D8BD952DB9}" type="presParOf" srcId="{566546CD-DD6B-41E0-8795-946507413F6A}" destId="{109990DE-63A1-4458-B187-D11EB3FD1072}" srcOrd="5" destOrd="0" presId="urn:microsoft.com/office/officeart/2005/8/layout/radial6"/>
    <dgm:cxn modelId="{FE1A7613-88EB-4FEF-8A70-DD831B4CD79A}" type="presParOf" srcId="{566546CD-DD6B-41E0-8795-946507413F6A}" destId="{7118C255-3159-45BF-9721-4F855132B771}" srcOrd="6" destOrd="0" presId="urn:microsoft.com/office/officeart/2005/8/layout/radial6"/>
    <dgm:cxn modelId="{7D49E8CF-0C42-4C3B-8C93-B8D4743D1D2D}" type="presParOf" srcId="{566546CD-DD6B-41E0-8795-946507413F6A}" destId="{11133979-69A8-4D40-A37B-C9EF81E7EC18}" srcOrd="7" destOrd="0" presId="urn:microsoft.com/office/officeart/2005/8/layout/radial6"/>
    <dgm:cxn modelId="{49FFA007-666B-4163-A873-C101EB32BE9A}" type="presParOf" srcId="{566546CD-DD6B-41E0-8795-946507413F6A}" destId="{BBCB7D7E-78C8-483C-A4F9-6305E86EF6AC}" srcOrd="8" destOrd="0" presId="urn:microsoft.com/office/officeart/2005/8/layout/radial6"/>
    <dgm:cxn modelId="{9851024C-86A0-4425-B801-915D316F7D25}" type="presParOf" srcId="{566546CD-DD6B-41E0-8795-946507413F6A}" destId="{E08E5676-AED1-49F5-881F-5C6F7569AD7D}" srcOrd="9" destOrd="0" presId="urn:microsoft.com/office/officeart/2005/8/layout/radial6"/>
    <dgm:cxn modelId="{35820144-C78D-4347-9F59-672535F97B5E}" type="presParOf" srcId="{566546CD-DD6B-41E0-8795-946507413F6A}" destId="{D58DD220-60DD-42BC-9CDA-4D06687CEBDA}" srcOrd="10" destOrd="0" presId="urn:microsoft.com/office/officeart/2005/8/layout/radial6"/>
    <dgm:cxn modelId="{9F8ED5F5-75B3-4008-A055-599FB17881AF}" type="presParOf" srcId="{566546CD-DD6B-41E0-8795-946507413F6A}" destId="{11227E54-5E1E-476C-A455-A82138B28211}" srcOrd="11" destOrd="0" presId="urn:microsoft.com/office/officeart/2005/8/layout/radial6"/>
    <dgm:cxn modelId="{984F4106-914B-410D-ACB8-CB9AB9C1B4F1}" type="presParOf" srcId="{566546CD-DD6B-41E0-8795-946507413F6A}" destId="{73D1B723-4220-407B-B8E6-EDD12D85AD55}" srcOrd="12" destOrd="0" presId="urn:microsoft.com/office/officeart/2005/8/layout/radial6"/>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4C5D9-9AC5-4596-A397-206BA83F1AB1}">
      <dsp:nvSpPr>
        <dsp:cNvPr id="0" name=""/>
        <dsp:cNvSpPr/>
      </dsp:nvSpPr>
      <dsp:spPr>
        <a:xfrm>
          <a:off x="873442" y="474675"/>
          <a:ext cx="91440" cy="382453"/>
        </a:xfrm>
        <a:custGeom>
          <a:avLst/>
          <a:gdLst/>
          <a:ahLst/>
          <a:cxnLst/>
          <a:rect l="0" t="0" r="0" b="0"/>
          <a:pathLst>
            <a:path>
              <a:moveTo>
                <a:pt x="45720" y="0"/>
              </a:moveTo>
              <a:lnTo>
                <a:pt x="45720" y="382453"/>
              </a:lnTo>
              <a:lnTo>
                <a:pt x="133019" y="3824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BB439B-4C60-49E3-8616-C2733D27A826}">
      <dsp:nvSpPr>
        <dsp:cNvPr id="0" name=""/>
        <dsp:cNvSpPr/>
      </dsp:nvSpPr>
      <dsp:spPr>
        <a:xfrm>
          <a:off x="786143" y="474675"/>
          <a:ext cx="91440" cy="382453"/>
        </a:xfrm>
        <a:custGeom>
          <a:avLst/>
          <a:gdLst/>
          <a:ahLst/>
          <a:cxnLst/>
          <a:rect l="0" t="0" r="0" b="0"/>
          <a:pathLst>
            <a:path>
              <a:moveTo>
                <a:pt x="133019" y="0"/>
              </a:moveTo>
              <a:lnTo>
                <a:pt x="133019" y="382453"/>
              </a:lnTo>
              <a:lnTo>
                <a:pt x="45720" y="3824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8E8342-54EB-46F2-BF47-6232E7250516}">
      <dsp:nvSpPr>
        <dsp:cNvPr id="0" name=""/>
        <dsp:cNvSpPr/>
      </dsp:nvSpPr>
      <dsp:spPr>
        <a:xfrm>
          <a:off x="503452" y="58965"/>
          <a:ext cx="831420" cy="41571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Web Based Applications</a:t>
          </a:r>
        </a:p>
      </dsp:txBody>
      <dsp:txXfrm>
        <a:off x="503452" y="58965"/>
        <a:ext cx="831420" cy="415710"/>
      </dsp:txXfrm>
    </dsp:sp>
    <dsp:sp modelId="{1571E9C7-CFFC-4D75-89B5-8A8344A37938}">
      <dsp:nvSpPr>
        <dsp:cNvPr id="0" name=""/>
        <dsp:cNvSpPr/>
      </dsp:nvSpPr>
      <dsp:spPr>
        <a:xfrm>
          <a:off x="443" y="649274"/>
          <a:ext cx="831420" cy="41571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Office Live</a:t>
          </a:r>
        </a:p>
      </dsp:txBody>
      <dsp:txXfrm>
        <a:off x="443" y="649274"/>
        <a:ext cx="831420" cy="415710"/>
      </dsp:txXfrm>
    </dsp:sp>
    <dsp:sp modelId="{6BBB4BE8-838A-4A11-B70B-D8BB884DB06F}">
      <dsp:nvSpPr>
        <dsp:cNvPr id="0" name=""/>
        <dsp:cNvSpPr/>
      </dsp:nvSpPr>
      <dsp:spPr>
        <a:xfrm>
          <a:off x="1006461" y="649274"/>
          <a:ext cx="831420" cy="41571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Live Mesh</a:t>
          </a:r>
        </a:p>
      </dsp:txBody>
      <dsp:txXfrm>
        <a:off x="1006461" y="649274"/>
        <a:ext cx="831420" cy="4157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85EB9F-D693-4DDD-BEA1-F3A2B7FB69FE}">
      <dsp:nvSpPr>
        <dsp:cNvPr id="0" name=""/>
        <dsp:cNvSpPr/>
      </dsp:nvSpPr>
      <dsp:spPr>
        <a:xfrm>
          <a:off x="2603094" y="1012373"/>
          <a:ext cx="91440" cy="977944"/>
        </a:xfrm>
        <a:custGeom>
          <a:avLst/>
          <a:gdLst/>
          <a:ahLst/>
          <a:cxnLst/>
          <a:rect l="0" t="0" r="0" b="0"/>
          <a:pathLst>
            <a:path>
              <a:moveTo>
                <a:pt x="45720" y="0"/>
              </a:moveTo>
              <a:lnTo>
                <a:pt x="45720" y="977944"/>
              </a:lnTo>
              <a:lnTo>
                <a:pt x="133484" y="977944"/>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7C3EA98-1089-4B26-A3CC-E6531AB095E6}">
      <dsp:nvSpPr>
        <dsp:cNvPr id="0" name=""/>
        <dsp:cNvSpPr/>
      </dsp:nvSpPr>
      <dsp:spPr>
        <a:xfrm>
          <a:off x="2515330" y="1012373"/>
          <a:ext cx="91440" cy="977944"/>
        </a:xfrm>
        <a:custGeom>
          <a:avLst/>
          <a:gdLst/>
          <a:ahLst/>
          <a:cxnLst/>
          <a:rect l="0" t="0" r="0" b="0"/>
          <a:pathLst>
            <a:path>
              <a:moveTo>
                <a:pt x="133484" y="0"/>
              </a:moveTo>
              <a:lnTo>
                <a:pt x="133484" y="977944"/>
              </a:lnTo>
              <a:lnTo>
                <a:pt x="45720" y="977944"/>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A9DA85-E72F-4941-A684-1B4D3926F8DB}">
      <dsp:nvSpPr>
        <dsp:cNvPr id="0" name=""/>
        <dsp:cNvSpPr/>
      </dsp:nvSpPr>
      <dsp:spPr>
        <a:xfrm>
          <a:off x="2603094" y="1012373"/>
          <a:ext cx="91440" cy="384491"/>
        </a:xfrm>
        <a:custGeom>
          <a:avLst/>
          <a:gdLst/>
          <a:ahLst/>
          <a:cxnLst/>
          <a:rect l="0" t="0" r="0" b="0"/>
          <a:pathLst>
            <a:path>
              <a:moveTo>
                <a:pt x="45720" y="0"/>
              </a:moveTo>
              <a:lnTo>
                <a:pt x="45720" y="384491"/>
              </a:lnTo>
              <a:lnTo>
                <a:pt x="133484" y="384491"/>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CA01448-2B8C-44E2-A3D2-253BFA25BF16}">
      <dsp:nvSpPr>
        <dsp:cNvPr id="0" name=""/>
        <dsp:cNvSpPr/>
      </dsp:nvSpPr>
      <dsp:spPr>
        <a:xfrm>
          <a:off x="2515330" y="1012373"/>
          <a:ext cx="91440" cy="384491"/>
        </a:xfrm>
        <a:custGeom>
          <a:avLst/>
          <a:gdLst/>
          <a:ahLst/>
          <a:cxnLst/>
          <a:rect l="0" t="0" r="0" b="0"/>
          <a:pathLst>
            <a:path>
              <a:moveTo>
                <a:pt x="133484" y="0"/>
              </a:moveTo>
              <a:lnTo>
                <a:pt x="133484" y="384491"/>
              </a:lnTo>
              <a:lnTo>
                <a:pt x="45720" y="384491"/>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9BB439B-4C60-49E3-8616-C2733D27A826}">
      <dsp:nvSpPr>
        <dsp:cNvPr id="0" name=""/>
        <dsp:cNvSpPr/>
      </dsp:nvSpPr>
      <dsp:spPr>
        <a:xfrm>
          <a:off x="1637435" y="418919"/>
          <a:ext cx="593453" cy="384491"/>
        </a:xfrm>
        <a:custGeom>
          <a:avLst/>
          <a:gdLst/>
          <a:ahLst/>
          <a:cxnLst/>
          <a:rect l="0" t="0" r="0" b="0"/>
          <a:pathLst>
            <a:path>
              <a:moveTo>
                <a:pt x="0" y="0"/>
              </a:moveTo>
              <a:lnTo>
                <a:pt x="0" y="384491"/>
              </a:lnTo>
              <a:lnTo>
                <a:pt x="593453" y="384491"/>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8FF7F4-3A26-4549-A67B-F71FFC93AF66}">
      <dsp:nvSpPr>
        <dsp:cNvPr id="0" name=""/>
        <dsp:cNvSpPr/>
      </dsp:nvSpPr>
      <dsp:spPr>
        <a:xfrm>
          <a:off x="1503951" y="418919"/>
          <a:ext cx="91440" cy="384491"/>
        </a:xfrm>
        <a:custGeom>
          <a:avLst/>
          <a:gdLst/>
          <a:ahLst/>
          <a:cxnLst/>
          <a:rect l="0" t="0" r="0" b="0"/>
          <a:pathLst>
            <a:path>
              <a:moveTo>
                <a:pt x="133484" y="0"/>
              </a:moveTo>
              <a:lnTo>
                <a:pt x="133484" y="384491"/>
              </a:lnTo>
              <a:lnTo>
                <a:pt x="45720" y="384491"/>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98E8342-54EB-46F2-BF47-6232E7250516}">
      <dsp:nvSpPr>
        <dsp:cNvPr id="0" name=""/>
        <dsp:cNvSpPr/>
      </dsp:nvSpPr>
      <dsp:spPr>
        <a:xfrm>
          <a:off x="1219510" y="994"/>
          <a:ext cx="835850" cy="4179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PC Based Applications</a:t>
          </a:r>
        </a:p>
      </dsp:txBody>
      <dsp:txXfrm>
        <a:off x="1219510" y="994"/>
        <a:ext cx="835850" cy="417925"/>
      </dsp:txXfrm>
    </dsp:sp>
    <dsp:sp modelId="{9EED9B9A-8D68-4F73-82D1-0EF97703D2A8}">
      <dsp:nvSpPr>
        <dsp:cNvPr id="0" name=""/>
        <dsp:cNvSpPr/>
      </dsp:nvSpPr>
      <dsp:spPr>
        <a:xfrm>
          <a:off x="713821" y="594448"/>
          <a:ext cx="835850" cy="4179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Windows Vista</a:t>
          </a:r>
        </a:p>
      </dsp:txBody>
      <dsp:txXfrm>
        <a:off x="713821" y="594448"/>
        <a:ext cx="835850" cy="417925"/>
      </dsp:txXfrm>
    </dsp:sp>
    <dsp:sp modelId="{1571E9C7-CFFC-4D75-89B5-8A8344A37938}">
      <dsp:nvSpPr>
        <dsp:cNvPr id="0" name=""/>
        <dsp:cNvSpPr/>
      </dsp:nvSpPr>
      <dsp:spPr>
        <a:xfrm>
          <a:off x="2230889" y="594448"/>
          <a:ext cx="835850" cy="4179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MS Office 2007</a:t>
          </a:r>
        </a:p>
      </dsp:txBody>
      <dsp:txXfrm>
        <a:off x="2230889" y="594448"/>
        <a:ext cx="835850" cy="417925"/>
      </dsp:txXfrm>
    </dsp:sp>
    <dsp:sp modelId="{453016E4-9D0B-4753-8ECC-3A7C56109F7F}">
      <dsp:nvSpPr>
        <dsp:cNvPr id="0" name=""/>
        <dsp:cNvSpPr/>
      </dsp:nvSpPr>
      <dsp:spPr>
        <a:xfrm>
          <a:off x="1725199" y="1187901"/>
          <a:ext cx="835850" cy="4179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Word</a:t>
          </a:r>
        </a:p>
      </dsp:txBody>
      <dsp:txXfrm>
        <a:off x="1725199" y="1187901"/>
        <a:ext cx="835850" cy="417925"/>
      </dsp:txXfrm>
    </dsp:sp>
    <dsp:sp modelId="{E95BC8FD-07AA-4EFF-8167-323CC770B7AE}">
      <dsp:nvSpPr>
        <dsp:cNvPr id="0" name=""/>
        <dsp:cNvSpPr/>
      </dsp:nvSpPr>
      <dsp:spPr>
        <a:xfrm>
          <a:off x="2736578" y="1187901"/>
          <a:ext cx="835850" cy="4179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Excel</a:t>
          </a:r>
        </a:p>
      </dsp:txBody>
      <dsp:txXfrm>
        <a:off x="2736578" y="1187901"/>
        <a:ext cx="835850" cy="417925"/>
      </dsp:txXfrm>
    </dsp:sp>
    <dsp:sp modelId="{9AA6730C-B5F0-496A-99E0-03A29A22C29E}">
      <dsp:nvSpPr>
        <dsp:cNvPr id="0" name=""/>
        <dsp:cNvSpPr/>
      </dsp:nvSpPr>
      <dsp:spPr>
        <a:xfrm>
          <a:off x="1725199" y="1781355"/>
          <a:ext cx="835850" cy="4179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Power Point</a:t>
          </a:r>
        </a:p>
      </dsp:txBody>
      <dsp:txXfrm>
        <a:off x="1725199" y="1781355"/>
        <a:ext cx="835850" cy="417925"/>
      </dsp:txXfrm>
    </dsp:sp>
    <dsp:sp modelId="{67552EEB-F5E7-4F19-BD2E-99A6674D1024}">
      <dsp:nvSpPr>
        <dsp:cNvPr id="0" name=""/>
        <dsp:cNvSpPr/>
      </dsp:nvSpPr>
      <dsp:spPr>
        <a:xfrm>
          <a:off x="2736578" y="1781355"/>
          <a:ext cx="835850" cy="4179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One Note</a:t>
          </a:r>
        </a:p>
      </dsp:txBody>
      <dsp:txXfrm>
        <a:off x="2736578" y="1781355"/>
        <a:ext cx="835850" cy="4179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4C5D9-9AC5-4596-A397-206BA83F1AB1}">
      <dsp:nvSpPr>
        <dsp:cNvPr id="0" name=""/>
        <dsp:cNvSpPr/>
      </dsp:nvSpPr>
      <dsp:spPr>
        <a:xfrm>
          <a:off x="1102425" y="464543"/>
          <a:ext cx="97431" cy="426840"/>
        </a:xfrm>
        <a:custGeom>
          <a:avLst/>
          <a:gdLst/>
          <a:ahLst/>
          <a:cxnLst/>
          <a:rect l="0" t="0" r="0" b="0"/>
          <a:pathLst>
            <a:path>
              <a:moveTo>
                <a:pt x="97431" y="0"/>
              </a:moveTo>
              <a:lnTo>
                <a:pt x="97431" y="426840"/>
              </a:lnTo>
              <a:lnTo>
                <a:pt x="0" y="4268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8E8342-54EB-46F2-BF47-6232E7250516}">
      <dsp:nvSpPr>
        <dsp:cNvPr id="0" name=""/>
        <dsp:cNvSpPr/>
      </dsp:nvSpPr>
      <dsp:spPr>
        <a:xfrm>
          <a:off x="735899" y="586"/>
          <a:ext cx="927914" cy="46395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Server Based Application</a:t>
          </a:r>
        </a:p>
      </dsp:txBody>
      <dsp:txXfrm>
        <a:off x="735899" y="586"/>
        <a:ext cx="927914" cy="463957"/>
      </dsp:txXfrm>
    </dsp:sp>
    <dsp:sp modelId="{6BBB4BE8-838A-4A11-B70B-D8BB884DB06F}">
      <dsp:nvSpPr>
        <dsp:cNvPr id="0" name=""/>
        <dsp:cNvSpPr/>
      </dsp:nvSpPr>
      <dsp:spPr>
        <a:xfrm>
          <a:off x="174511" y="659406"/>
          <a:ext cx="927914" cy="46395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Share Point</a:t>
          </a:r>
        </a:p>
      </dsp:txBody>
      <dsp:txXfrm>
        <a:off x="174511" y="659406"/>
        <a:ext cx="927914" cy="46395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1B723-4220-407B-B8E6-EDD12D85AD55}">
      <dsp:nvSpPr>
        <dsp:cNvPr id="0" name=""/>
        <dsp:cNvSpPr/>
      </dsp:nvSpPr>
      <dsp:spPr>
        <a:xfrm>
          <a:off x="1511940" y="367716"/>
          <a:ext cx="2462518" cy="2462518"/>
        </a:xfrm>
        <a:prstGeom prst="blockArc">
          <a:avLst>
            <a:gd name="adj1" fmla="val 10796500"/>
            <a:gd name="adj2" fmla="val 16118307"/>
            <a:gd name="adj3" fmla="val 4639"/>
          </a:avLst>
        </a:prstGeom>
        <a:solidFill>
          <a:schemeClr val="dk1">
            <a:tint val="60000"/>
            <a:hueOff val="0"/>
            <a:satOff val="0"/>
            <a:lumOff val="0"/>
            <a:alphaOff val="0"/>
          </a:schemeClr>
        </a:soli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E08E5676-AED1-49F5-881F-5C6F7569AD7D}">
      <dsp:nvSpPr>
        <dsp:cNvPr id="0" name=""/>
        <dsp:cNvSpPr/>
      </dsp:nvSpPr>
      <dsp:spPr>
        <a:xfrm>
          <a:off x="1511940" y="368940"/>
          <a:ext cx="2462518" cy="2462518"/>
        </a:xfrm>
        <a:prstGeom prst="blockArc">
          <a:avLst>
            <a:gd name="adj1" fmla="val 5400000"/>
            <a:gd name="adj2" fmla="val 10800000"/>
            <a:gd name="adj3" fmla="val 4639"/>
          </a:avLst>
        </a:prstGeom>
        <a:solidFill>
          <a:schemeClr val="dk1">
            <a:tint val="60000"/>
            <a:hueOff val="0"/>
            <a:satOff val="0"/>
            <a:lumOff val="0"/>
            <a:alphaOff val="0"/>
          </a:schemeClr>
        </a:soli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118C255-3159-45BF-9721-4F855132B771}">
      <dsp:nvSpPr>
        <dsp:cNvPr id="0" name=""/>
        <dsp:cNvSpPr/>
      </dsp:nvSpPr>
      <dsp:spPr>
        <a:xfrm>
          <a:off x="1616721" y="292750"/>
          <a:ext cx="2462518" cy="2462518"/>
        </a:xfrm>
        <a:prstGeom prst="blockArc">
          <a:avLst>
            <a:gd name="adj1" fmla="val 0"/>
            <a:gd name="adj2" fmla="val 5400000"/>
            <a:gd name="adj3" fmla="val 4639"/>
          </a:avLst>
        </a:prstGeom>
        <a:solidFill>
          <a:schemeClr val="dk1">
            <a:tint val="60000"/>
            <a:hueOff val="0"/>
            <a:satOff val="0"/>
            <a:lumOff val="0"/>
            <a:alphaOff val="0"/>
          </a:schemeClr>
        </a:soli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CB20B0CE-F7EE-4209-B22C-600FEDF0EEA4}">
      <dsp:nvSpPr>
        <dsp:cNvPr id="0" name=""/>
        <dsp:cNvSpPr/>
      </dsp:nvSpPr>
      <dsp:spPr>
        <a:xfrm>
          <a:off x="1511941" y="367716"/>
          <a:ext cx="2462518" cy="2462518"/>
        </a:xfrm>
        <a:prstGeom prst="blockArc">
          <a:avLst>
            <a:gd name="adj1" fmla="val 16118304"/>
            <a:gd name="adj2" fmla="val 3500"/>
            <a:gd name="adj3" fmla="val 4639"/>
          </a:avLst>
        </a:prstGeom>
        <a:solidFill>
          <a:schemeClr val="dk1">
            <a:tint val="60000"/>
            <a:hueOff val="0"/>
            <a:satOff val="0"/>
            <a:lumOff val="0"/>
            <a:alphaOff val="0"/>
          </a:schemeClr>
        </a:soli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2DD8B8A-5DBF-4418-BB28-69AA55570498}">
      <dsp:nvSpPr>
        <dsp:cNvPr id="0" name=""/>
        <dsp:cNvSpPr/>
      </dsp:nvSpPr>
      <dsp:spPr>
        <a:xfrm>
          <a:off x="2176611" y="1033611"/>
          <a:ext cx="1133177" cy="113317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en-US" sz="3200" kern="1200"/>
            <a:t>YOU</a:t>
          </a:r>
        </a:p>
      </dsp:txBody>
      <dsp:txXfrm>
        <a:off x="2342561" y="1199561"/>
        <a:ext cx="801277" cy="801277"/>
      </dsp:txXfrm>
    </dsp:sp>
    <dsp:sp modelId="{F6261F0A-23EE-4840-8230-75ACD4DDB3A2}">
      <dsp:nvSpPr>
        <dsp:cNvPr id="0" name=""/>
        <dsp:cNvSpPr/>
      </dsp:nvSpPr>
      <dsp:spPr>
        <a:xfrm>
          <a:off x="2318009" y="0"/>
          <a:ext cx="793224" cy="7932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Home PC</a:t>
          </a:r>
        </a:p>
      </dsp:txBody>
      <dsp:txXfrm>
        <a:off x="2434174" y="116165"/>
        <a:ext cx="560894" cy="560894"/>
      </dsp:txXfrm>
    </dsp:sp>
    <dsp:sp modelId="{AB9A39ED-7007-4E79-80FE-ABAD924474D1}">
      <dsp:nvSpPr>
        <dsp:cNvPr id="0" name=""/>
        <dsp:cNvSpPr/>
      </dsp:nvSpPr>
      <dsp:spPr>
        <a:xfrm>
          <a:off x="3549290" y="1203587"/>
          <a:ext cx="793224" cy="7932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Work PC</a:t>
          </a:r>
        </a:p>
      </dsp:txBody>
      <dsp:txXfrm>
        <a:off x="3665455" y="1319752"/>
        <a:ext cx="560894" cy="560894"/>
      </dsp:txXfrm>
    </dsp:sp>
    <dsp:sp modelId="{11133979-69A8-4D40-A37B-C9EF81E7EC18}">
      <dsp:nvSpPr>
        <dsp:cNvPr id="0" name=""/>
        <dsp:cNvSpPr/>
      </dsp:nvSpPr>
      <dsp:spPr>
        <a:xfrm>
          <a:off x="2346587" y="2406290"/>
          <a:ext cx="793224" cy="7932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Travel Laptop</a:t>
          </a:r>
        </a:p>
      </dsp:txBody>
      <dsp:txXfrm>
        <a:off x="2462752" y="2522455"/>
        <a:ext cx="560894" cy="560894"/>
      </dsp:txXfrm>
    </dsp:sp>
    <dsp:sp modelId="{D58DD220-60DD-42BC-9CDA-4D06687CEBDA}">
      <dsp:nvSpPr>
        <dsp:cNvPr id="0" name=""/>
        <dsp:cNvSpPr/>
      </dsp:nvSpPr>
      <dsp:spPr>
        <a:xfrm>
          <a:off x="1143884" y="1203587"/>
          <a:ext cx="793224" cy="7932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Team Member PC</a:t>
          </a:r>
        </a:p>
      </dsp:txBody>
      <dsp:txXfrm>
        <a:off x="1260049" y="1319752"/>
        <a:ext cx="560894" cy="5608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Joh99</b:Tag>
    <b:SourceType>Book</b:SourceType>
    <b:Guid>{78CF3FE3-1247-4644-AA8D-62360108210E}</b:Guid>
    <b:Author>
      <b:Author>
        <b:NameList>
          <b:Person>
            <b:Last>Johnson</b:Last>
            <b:First>D.</b:First>
            <b:Middle>W.</b:Middle>
          </b:Person>
          <b:Person>
            <b:Last>Johnson</b:Last>
            <b:First>R.</b:First>
          </b:Person>
        </b:NameList>
      </b:Author>
    </b:Author>
    <b:Title>Learning together and alone:  Cooperative, competitive, and individualistic learning.</b:Title>
    <b:Year>1999</b:Year>
    <b:City>Boston</b:City>
    <b:Publisher>Allyn &amp; Bacon</b:Publisher>
    <b:RefOrder>1</b:RefOrder>
  </b:Source>
  <b:Source>
    <b:Tag>Deu62</b:Tag>
    <b:SourceType>BookSection</b:SourceType>
    <b:Guid>{52DCA620-2910-4306-BAD6-630B5EE398C9}</b:Guid>
    <b:Author>
      <b:Author>
        <b:NameList>
          <b:Person>
            <b:Last>Deutsch</b:Last>
            <b:First>M.</b:First>
          </b:Person>
        </b:NameList>
      </b:Author>
      <b:BookAuthor>
        <b:NameList>
          <b:Person>
            <b:Last>Jones</b:Last>
            <b:First>M.</b:First>
            <b:Middle>R.</b:Middle>
          </b:Person>
        </b:NameList>
      </b:BookAuthor>
    </b:Author>
    <b:Title>Cooperation and trust:  Some theoretical notes</b:Title>
    <b:Year>1962</b:Year>
    <b:City>Lincoln</b:City>
    <b:Publisher>University of Nebraska</b:Publisher>
    <b:BookTitle>Nebraska symposium on motivation</b:BookTitle>
    <b:Pages>275-319</b:Pages>
    <b:RefOrder>2</b:RefOrder>
  </b:Source>
  <b:Source>
    <b:Tag>Joh00</b:Tag>
    <b:SourceType>Report</b:SourceType>
    <b:Guid>{5FDCC79D-391C-47C9-91B3-F505404EA0E3}</b:Guid>
    <b:Author>
      <b:Author>
        <b:NameList>
          <b:Person>
            <b:Last>Johnson</b:Last>
            <b:First>D.</b:First>
            <b:Middle>W.</b:Middle>
          </b:Person>
          <b:Person>
            <b:Last>Johnson</b:Last>
            <b:First>R.</b:First>
          </b:Person>
          <b:Person>
            <b:Last>Stanne</b:Last>
            <b:First>M.</b:First>
            <b:Middle>B.</b:Middle>
          </b:Person>
        </b:NameList>
      </b:Author>
    </b:Author>
    <b:Title>Cooperative Learning Methods:  A Meta-Analysis</b:Title>
    <b:Year>2000</b:Year>
    <b:City>Minneapolis</b:City>
    <b:Publisher>University of Minnesota</b:Publisher>
    <b:RefOrder>3</b:RefOrder>
  </b:Source>
  <b:Source>
    <b:Tag>Nov841</b:Tag>
    <b:SourceType>Book</b:SourceType>
    <b:Guid>{BCB56688-EEDA-4779-85B0-3C5D61EE2AAD}</b:Guid>
    <b:Author>
      <b:Author>
        <b:NameList>
          <b:Person>
            <b:Last>Novak</b:Last>
            <b:First>J.</b:First>
          </b:Person>
          <b:Person>
            <b:Last>Gowin</b:Last>
            <b:First>D.</b:First>
          </b:Person>
        </b:NameList>
      </b:Author>
    </b:Author>
    <b:Title>Learning How to Learn</b:Title>
    <b:Year>1984</b:Year>
    <b:Publisher>Cambridge University Press </b:Publisher>
    <b:City>New York</b:City>
    <b:RefOrder>5</b:RefOrder>
  </b:Source>
  <b:Source>
    <b:Tag>Cho971</b:Tag>
    <b:SourceType>JournalArticle</b:SourceType>
    <b:Guid>{B2AA5C22-0116-4BAC-8EA3-543F163184FD}</b:Guid>
    <b:Author>
      <b:Author>
        <b:NameList>
          <b:Person>
            <b:Last>Choi</b:Last>
            <b:First>J.</b:First>
          </b:Person>
          <b:Person>
            <b:Last>Hannafin</b:Last>
            <b:First>M.</b:First>
          </b:Person>
        </b:NameList>
      </b:Author>
    </b:Author>
    <b:Title>The effects of instructional complexity and reasoning complexity on mathematics problem-solving.</b:Title>
    <b:Year>1997</b:Year>
    <b:JournalName>Educational Technology Research and Development</b:JournalName>
    <b:Pages>43-55</b:Pages>
    <b:RefOrder>4</b:RefOrder>
  </b:Source>
  <b:Source>
    <b:Tag>Sta001</b:Tag>
    <b:SourceType>DocumentFromInternetSite</b:SourceType>
    <b:Guid>{6ECEA2BB-1A88-49C2-99F9-CFC92B0074FE}</b:Guid>
    <b:Author>
      <b:Author>
        <b:NameList>
          <b:Person>
            <b:Last>Starr</b:Last>
            <b:First>L.</b:First>
          </b:Person>
        </b:NameList>
      </b:Author>
    </b:Author>
    <b:Title>PowerPoint:  Creating Classroom Presentations</b:Title>
    <b:Year>2000</b:Year>
    <b:Month>March</b:Month>
    <b:Day>20</b:Day>
    <b:InternetSiteTitle>Education World</b:InternetSiteTitle>
    <b:YearAccessed>2009</b:YearAccessed>
    <b:MonthAccessed>April</b:MonthAccessed>
    <b:DayAccessed>1</b:DayAccessed>
    <b:URL>http://www.educationworld.com/a_tech/tech/tech013.shtml</b:URL>
    <b:RefOrder>6</b:RefOrder>
  </b:Source>
  <b:Source>
    <b:Tag>Kat89</b:Tag>
    <b:SourceType>Book</b:SourceType>
    <b:Guid>{3CFB4F63-9BB9-4E77-8519-A786FD3E7340}</b:Guid>
    <b:Author>
      <b:Author>
        <b:NameList>
          <b:Person>
            <b:Last>Katz</b:Last>
            <b:First>L.G.</b:First>
          </b:Person>
          <b:Person>
            <b:Last>Chard</b:Last>
            <b:First>S.C.</b:First>
          </b:Person>
        </b:NameList>
      </b:Author>
    </b:Author>
    <b:Title>Engaging Children's Minds:  The Project Approach</b:Title>
    <b:Year>1989</b:Year>
    <b:City>Norwood, NJ</b:City>
    <b:Publisher>Ablex</b:Publisher>
    <b:RefOrder>7</b:RefOrder>
  </b:Source>
  <b:Source>
    <b:Tag>Bre00</b:Tag>
    <b:SourceType>Report</b:SourceType>
    <b:Guid>{819EA261-524E-47BE-9EBF-E5F7BBB1B704}</b:Guid>
    <b:Author>
      <b:Author>
        <b:NameList>
          <b:Person>
            <b:Last>Brewster</b:Last>
            <b:First>C.</b:First>
          </b:Person>
          <b:Person>
            <b:Last>Fager</b:Last>
            <b:First>J.</b:First>
          </b:Person>
        </b:NameList>
      </b:Author>
    </b:Author>
    <b:Title>Increasing student engagement and motivation:  From time-on-task to homework.</b:Title>
    <b:Year>2000</b:Year>
    <b:City>Portland, OR</b:City>
    <b:Publisher>Northwest Regional Educational Library</b:Publisher>
    <b:RefOrder>8</b:RefOrder>
  </b:Source>
  <b:Source>
    <b:Tag>Nor02</b:Tag>
    <b:SourceType>DocumentFromInternetSite</b:SourceType>
    <b:Guid>{49BB86B9-1EA3-4DB2-A641-434781F97C35}</b:Guid>
    <b:Author>
      <b:Author>
        <b:Corporate>Northwest Regional Educational Library</b:Corporate>
      </b:Author>
    </b:Author>
    <b:Title>Benefits of Project Based Instruction</b:Title>
    <b:Year>2002</b:Year>
    <b:InternetSiteTitle>Project Based Learning:  Creating Excitement for Learning</b:InternetSiteTitle>
    <b:Month>August</b:Month>
    <b:Day>20</b:Day>
    <b:YearAccessed>2009</b:YearAccessed>
    <b:MonthAccessed>April</b:MonthAccessed>
    <b:DayAccessed>2</b:DayAccessed>
    <b:URL>http://www.nwrel.org/request/2002aug/benefits.html </b:URL>
    <b:RefOrder>9</b:RefOrder>
  </b:Source>
  <b:Source>
    <b:Tag>Saw09</b:Tag>
    <b:SourceType>JournalArticle</b:SourceType>
    <b:Guid>{23EF6112-6546-4FD8-87B6-17695AA05179}</b:Guid>
    <b:Author>
      <b:Author>
        <b:NameList>
          <b:Person>
            <b:Last>Sawchuk</b:Last>
            <b:First>Stephen</b:First>
          </b:Person>
        </b:NameList>
      </b:Author>
    </b:Author>
    <b:Title>21st Century Skills' Focus Shifts W.Va. Teachers' Role</b:Title>
    <b:Year>2009</b:Year>
    <b:JournalName>Education Week</b:JournalName>
    <b:Pages>12-13</b:Pages>
    <b:RefOrder>1</b:RefOrder>
  </b:Source>
  <b:Source>
    <b:Tag>Ste08</b:Tag>
    <b:SourceType>ConferenceProceedings</b:SourceType>
    <b:Guid>{CE13F189-61B4-433F-8F9A-D82801DF3D9C}</b:Guid>
    <b:Author>
      <b:Author>
        <b:NameList>
          <b:Person>
            <b:Last>Stearns</b:Last>
            <b:First>Peggy</b:First>
            <b:Middle>Healy</b:Middle>
          </b:Person>
          <b:Person>
            <b:Last>Shay</b:Last>
            <b:First>Terry</b:First>
          </b:Person>
        </b:NameList>
      </b:Author>
    </b:Author>
    <b:Title>Beyond Testing:  Project-Based Learning, 21st Century Skills and ISTE Standards</b:Title>
    <b:Year>2008</b:Year>
    <b:Pages>1-21</b:Pages>
    <b:ConferenceName>National Education Computing Conference</b:ConferenceName>
    <b:Publisher>NECC</b:Publisher>
    <b:RefOrder>2</b:RefOrder>
  </b:Source>
  <b:Source>
    <b:Tag>Mar03</b:Tag>
    <b:SourceType>Book</b:SourceType>
    <b:Guid>{9AD68DA7-8C70-4221-9A1E-72724233A4E7}</b:Guid>
    <b:Author>
      <b:Author>
        <b:NameList>
          <b:Person>
            <b:Last>Markum</b:Last>
            <b:First>Thom</b:First>
          </b:Person>
          <b:Person>
            <b:Last>Mergendoller</b:Last>
            <b:First>John</b:First>
          </b:Person>
          <b:Person>
            <b:Last>Larmer</b:Last>
            <b:First>John</b:First>
          </b:Person>
          <b:Person>
            <b:Last>Ravitz</b:Last>
            <b:First>Jason</b:First>
          </b:Person>
        </b:NameList>
      </b:Author>
    </b:Author>
    <b:Title>Handbook:  Introduction to Project Based Learning</b:Title>
    <b:Year>2003</b:Year>
    <b:City>Novato, CA</b:City>
    <b:Publisher>Buck Institute for Education</b:Publisher>
    <b:RefOrder>3</b:RefOrder>
  </b:Source>
  <b:Source>
    <b:Tag>Edu01</b:Tag>
    <b:SourceType>DocumentFromInternetSite</b:SourceType>
    <b:Guid>{F46BF6FA-3B9C-4764-97DF-C0E3B690BDB6}</b:Guid>
    <b:Author>
      <b:Author>
        <b:Corporate>Edutopia</b:Corporate>
      </b:Author>
    </b:Author>
    <b:Title>Edutopia:  What Works in Public Education</b:Title>
    <b:Year>2001</b:Year>
    <b:InternetSiteTitle>PBL Research Summary:  Studies Validate Project-Based Learning</b:InternetSiteTitle>
    <b:Month>November</b:Month>
    <b:Day>1</b:Day>
    <b:YearAccessed>2009</b:YearAccessed>
    <b:MonthAccessed>April</b:MonthAccessed>
    <b:DayAccessed>7</b:DayAccessed>
    <b:URL>http://www.edutopia.org/project-based-learning-research</b:URL>
    <b:RefOrder>4</b:RefOrder>
  </b:Source>
  <b:Source>
    <b:Tag>Mou03</b:Tag>
    <b:SourceType>Book</b:SourceType>
    <b:Guid>{3B1E4B5A-F4FA-469D-ABCE-6A86D987CFDC}</b:Guid>
    <b:Author>
      <b:Author>
        <b:NameList>
          <b:Person>
            <b:Last>Moursund</b:Last>
            <b:First>D.</b:First>
            <b:Middle>G.</b:Middle>
          </b:Person>
        </b:NameList>
      </b:Author>
    </b:Author>
    <b:Title>Project-Based Learning in an Information Technology Environment</b:Title>
    <b:Year>2003</b:Year>
    <b:City>Eugene, OR</b:City>
    <b:Publisher>ISTE</b:Publisher>
    <b:RefOrder>5</b:RefOrder>
  </b:Source>
  <b:Source>
    <b:Tag>Gre09</b:Tag>
    <b:SourceType>InternetSite</b:SourceType>
    <b:Guid>{E596A006-9F7A-4F71-96B4-831D11C6186C}</b:Guid>
    <b:Author>
      <b:Author>
        <b:Corporate>Greece Central School District</b:Corporate>
      </b:Author>
    </b:Author>
    <b:Title>Themes and Essential Questions:  Framing Inquiry &amp; Promoting Critical Thinking</b:Title>
    <b:City>Greece</b:City>
    <b:StateProvince>NY</b:StateProvince>
    <b:CountryRegion>United States of America</b:CountryRegion>
    <b:InternetSiteTitle>Greece Central School District</b:InternetSiteTitle>
    <b:YearAccessed>2009</b:YearAccessed>
    <b:MonthAccessed>April</b:MonthAccessed>
    <b:DayAccessed>8</b:DayAccessed>
    <b:URL>http://www.greece.k12.ny.us/instruction/ela/6-12/essential%20questions/Index.htm</b:URL>
    <b:RefOrder>6</b:RefOrder>
  </b:Source>
  <b:Source>
    <b:Tag>San01</b:Tag>
    <b:SourceType>ElectronicSource</b:SourceType>
    <b:Guid>{88806197-CB8B-453D-8266-16F7D632A2DB}</b:Guid>
    <b:Author>
      <b:Author>
        <b:Corporate>San Mateo Board of Education</b:Corporate>
      </b:Author>
    </b:Author>
    <b:Title>The Multimedia Project</b:Title>
    <b:InternetSiteTitle>Project Based Learning with Multimedia</b:InternetSiteTitle>
    <b:Year>2001</b:Year>
    <b:City>San Mateo</b:City>
    <b:StateProvince>CA</b:StateProvince>
    <b:CountryRegion>United States of America</b:CountryRegion>
    <b:RefOrder>7</b:RefOrder>
  </b:Source>
  <b:Source>
    <b:Tag>Buc01</b:Tag>
    <b:SourceType>DocumentFromInternetSite</b:SourceType>
    <b:Guid>{07BA781F-20B2-45A9-A028-8EFDC9DBD252}</b:Guid>
    <b:Author>
      <b:Author>
        <b:Corporate>Buck Institute for Education and Boise State University</b:Corporate>
      </b:Author>
    </b:Author>
    <b:Title>Designing Your Project</b:Title>
    <b:InternetSiteTitle>Design Principles for Effective Project Based Learning</b:InternetSiteTitle>
    <b:Year>2003</b:Year>
    <b:Month>November</b:Month>
    <b:Day>1</b:Day>
    <b:YearAccessed>2009</b:YearAccessed>
    <b:MonthAccessed>April</b:MonthAccessed>
    <b:DayAccessed>7</b:DayAccessed>
    <b:URL>http://www.pbl-online.org/pathway2.html</b:URL>
    <b:RefOrder>8</b:RefOrder>
  </b:Source>
</b:Sources>
</file>

<file path=customXml/item2.xml><?xml version="1.0" encoding="utf-8"?>
<b:Sources xmlns:b="http://schemas.openxmlformats.org/officeDocument/2006/bibliography" xmlns="http://schemas.openxmlformats.org/officeDocument/2006/bibliography" SelectedStyle="\APA.XSL" StyleName="APA">
  <b:Source>
    <b:Tag>Joh99</b:Tag>
    <b:SourceType>Book</b:SourceType>
    <b:Guid>{78CF3FE3-1247-4644-AA8D-62360108210E}</b:Guid>
    <b:Author>
      <b:Author>
        <b:NameList>
          <b:Person>
            <b:Last>Johnson</b:Last>
            <b:First>D.</b:First>
            <b:Middle>W.</b:Middle>
          </b:Person>
          <b:Person>
            <b:Last>Johnson</b:Last>
            <b:First>R.</b:First>
          </b:Person>
        </b:NameList>
      </b:Author>
    </b:Author>
    <b:Title>Learning together and alone:  Cooperative, competitive, and individualistic learning.</b:Title>
    <b:Year>1999</b:Year>
    <b:City>Boston</b:City>
    <b:Publisher>Allyn &amp; Bacon</b:Publisher>
    <b:RefOrder>1</b:RefOrder>
  </b:Source>
  <b:Source>
    <b:Tag>Deu62</b:Tag>
    <b:SourceType>BookSection</b:SourceType>
    <b:Guid>{52DCA620-2910-4306-BAD6-630B5EE398C9}</b:Guid>
    <b:Author>
      <b:Author>
        <b:NameList>
          <b:Person>
            <b:Last>Deutsch</b:Last>
            <b:First>M.</b:First>
          </b:Person>
        </b:NameList>
      </b:Author>
      <b:BookAuthor>
        <b:NameList>
          <b:Person>
            <b:Last>Jones</b:Last>
            <b:First>M.</b:First>
            <b:Middle>R.</b:Middle>
          </b:Person>
        </b:NameList>
      </b:BookAuthor>
    </b:Author>
    <b:Title>Cooperation and trust:  Some theoretical notes</b:Title>
    <b:Year>1962</b:Year>
    <b:City>Lincoln</b:City>
    <b:Publisher>University of Nebraska</b:Publisher>
    <b:BookTitle>Nebraska symposium on motivation</b:BookTitle>
    <b:Pages>275-319</b:Pages>
    <b:RefOrder>2</b:RefOrder>
  </b:Source>
  <b:Source>
    <b:Tag>Joh00</b:Tag>
    <b:SourceType>Report</b:SourceType>
    <b:Guid>{5FDCC79D-391C-47C9-91B3-F505404EA0E3}</b:Guid>
    <b:Author>
      <b:Author>
        <b:NameList>
          <b:Person>
            <b:Last>Johnson</b:Last>
            <b:First>D.</b:First>
            <b:Middle>W.</b:Middle>
          </b:Person>
          <b:Person>
            <b:Last>Johnson</b:Last>
            <b:First>R.</b:First>
          </b:Person>
          <b:Person>
            <b:Last>Stanne</b:Last>
            <b:First>M.</b:First>
            <b:Middle>B.</b:Middle>
          </b:Person>
        </b:NameList>
      </b:Author>
    </b:Author>
    <b:Title>Cooperative Learning Methods:  A Meta-Analysis</b:Title>
    <b:Year>2000</b:Year>
    <b:City>Minneapolis</b:City>
    <b:Publisher>University of Minnesota</b:Publisher>
    <b:RefOrder>3</b:RefOrder>
  </b:Source>
  <b:Source>
    <b:Tag>Nov841</b:Tag>
    <b:SourceType>Book</b:SourceType>
    <b:Guid>{BCB56688-EEDA-4779-85B0-3C5D61EE2AAD}</b:Guid>
    <b:Author>
      <b:Author>
        <b:NameList>
          <b:Person>
            <b:Last>Novak</b:Last>
            <b:First>J.</b:First>
          </b:Person>
          <b:Person>
            <b:Last>Gowin</b:Last>
            <b:First>D.</b:First>
          </b:Person>
        </b:NameList>
      </b:Author>
    </b:Author>
    <b:Title>Learning How to Learn</b:Title>
    <b:Year>1984</b:Year>
    <b:Publisher>Cambridge University Press </b:Publisher>
    <b:City>New York</b:City>
    <b:RefOrder>5</b:RefOrder>
  </b:Source>
  <b:Source>
    <b:Tag>Cho971</b:Tag>
    <b:SourceType>JournalArticle</b:SourceType>
    <b:Guid>{B2AA5C22-0116-4BAC-8EA3-543F163184FD}</b:Guid>
    <b:Author>
      <b:Author>
        <b:NameList>
          <b:Person>
            <b:Last>Choi</b:Last>
            <b:First>J.</b:First>
          </b:Person>
          <b:Person>
            <b:Last>Hannafin</b:Last>
            <b:First>M.</b:First>
          </b:Person>
        </b:NameList>
      </b:Author>
    </b:Author>
    <b:Title>The effects of instructional complexity and reasoning complexity on mathematics problem-solving.</b:Title>
    <b:Year>1997</b:Year>
    <b:JournalName>Educational Technology Research and Development</b:JournalName>
    <b:Pages>43-55</b:Pages>
    <b:RefOrder>4</b:RefOrder>
  </b:Source>
  <b:Source>
    <b:Tag>Sta001</b:Tag>
    <b:SourceType>DocumentFromInternetSite</b:SourceType>
    <b:Guid>{6ECEA2BB-1A88-49C2-99F9-CFC92B0074FE}</b:Guid>
    <b:Author>
      <b:Author>
        <b:NameList>
          <b:Person>
            <b:Last>Starr</b:Last>
            <b:First>L.</b:First>
          </b:Person>
        </b:NameList>
      </b:Author>
    </b:Author>
    <b:Title>PowerPoint:  Creating Classroom Presentations</b:Title>
    <b:Year>2000</b:Year>
    <b:Month>March</b:Month>
    <b:Day>20</b:Day>
    <b:InternetSiteTitle>Education World</b:InternetSiteTitle>
    <b:YearAccessed>2009</b:YearAccessed>
    <b:MonthAccessed>April</b:MonthAccessed>
    <b:DayAccessed>1</b:DayAccessed>
    <b:URL>http://www.educationworld.com/a_tech/tech/tech013.shtml</b:URL>
    <b:RefOrder>6</b:RefOrder>
  </b:Source>
  <b:Source>
    <b:Tag>Kat89</b:Tag>
    <b:SourceType>Book</b:SourceType>
    <b:Guid>{3CFB4F63-9BB9-4E77-8519-A786FD3E7340}</b:Guid>
    <b:Author>
      <b:Author>
        <b:NameList>
          <b:Person>
            <b:Last>Katz</b:Last>
            <b:First>L.G.</b:First>
          </b:Person>
          <b:Person>
            <b:Last>Chard</b:Last>
            <b:First>S.C.</b:First>
          </b:Person>
        </b:NameList>
      </b:Author>
    </b:Author>
    <b:Title>Engaging Children's Minds:  The Project Approach</b:Title>
    <b:Year>1989</b:Year>
    <b:City>Norwood, NJ</b:City>
    <b:Publisher>Ablex</b:Publisher>
    <b:RefOrder>7</b:RefOrder>
  </b:Source>
  <b:Source>
    <b:Tag>Bre00</b:Tag>
    <b:SourceType>Report</b:SourceType>
    <b:Guid>{819EA261-524E-47BE-9EBF-E5F7BBB1B704}</b:Guid>
    <b:Author>
      <b:Author>
        <b:NameList>
          <b:Person>
            <b:Last>Brewster</b:Last>
            <b:First>C.</b:First>
          </b:Person>
          <b:Person>
            <b:Last>Fager</b:Last>
            <b:First>J.</b:First>
          </b:Person>
        </b:NameList>
      </b:Author>
    </b:Author>
    <b:Title>Increasing student engagement and motivation:  From time-on-task to homework.</b:Title>
    <b:Year>2000</b:Year>
    <b:City>Portland, OR</b:City>
    <b:Publisher>Northwest Regional Educational Library</b:Publisher>
    <b:RefOrder>8</b:RefOrder>
  </b:Source>
  <b:Source>
    <b:Tag>Nor02</b:Tag>
    <b:SourceType>DocumentFromInternetSite</b:SourceType>
    <b:Guid>{49BB86B9-1EA3-4DB2-A641-434781F97C35}</b:Guid>
    <b:Author>
      <b:Author>
        <b:Corporate>Northwest Regional Educational Library</b:Corporate>
      </b:Author>
    </b:Author>
    <b:Title>Benefits of Project Based Instruction</b:Title>
    <b:Year>2002</b:Year>
    <b:InternetSiteTitle>Project Based Learning:  Creating Excitement for Learning</b:InternetSiteTitle>
    <b:Month>August</b:Month>
    <b:Day>20</b:Day>
    <b:YearAccessed>2009</b:YearAccessed>
    <b:MonthAccessed>April</b:MonthAccessed>
    <b:DayAccessed>2</b:DayAccessed>
    <b:URL>http://www.nwrel.org/request/2002aug/benefits.html </b:URL>
    <b:RefOrder>9</b:RefOrder>
  </b:Source>
  <b:Source>
    <b:Tag>Saw09</b:Tag>
    <b:SourceType>JournalArticle</b:SourceType>
    <b:Guid>{23EF6112-6546-4FD8-87B6-17695AA05179}</b:Guid>
    <b:Author>
      <b:Author>
        <b:NameList>
          <b:Person>
            <b:Last>Sawchuk</b:Last>
            <b:First>Stephen</b:First>
          </b:Person>
        </b:NameList>
      </b:Author>
    </b:Author>
    <b:Title>21st Century Skills' Focus Shifts W.Va. Teachers' Role</b:Title>
    <b:Year>2009</b:Year>
    <b:JournalName>Education Week</b:JournalName>
    <b:Pages>12-13</b:Pages>
    <b:RefOrder>1</b:RefOrder>
  </b:Source>
  <b:Source>
    <b:Tag>Ste08</b:Tag>
    <b:SourceType>ConferenceProceedings</b:SourceType>
    <b:Guid>{CE13F189-61B4-433F-8F9A-D82801DF3D9C}</b:Guid>
    <b:Author>
      <b:Author>
        <b:NameList>
          <b:Person>
            <b:Last>Stearns</b:Last>
            <b:First>Peggy</b:First>
            <b:Middle>Healy</b:Middle>
          </b:Person>
          <b:Person>
            <b:Last>Shay</b:Last>
            <b:First>Terry</b:First>
          </b:Person>
        </b:NameList>
      </b:Author>
    </b:Author>
    <b:Title>Beyond Testing:  Project-Based Learning, 21st Century Skills and ISTE Standards</b:Title>
    <b:Year>2008</b:Year>
    <b:Pages>1-21</b:Pages>
    <b:ConferenceName>National Education Computing Conference</b:ConferenceName>
    <b:Publisher>NECC</b:Publisher>
    <b:RefOrder>2</b:RefOrder>
  </b:Source>
  <b:Source>
    <b:Tag>Mar03</b:Tag>
    <b:SourceType>Book</b:SourceType>
    <b:Guid>{9AD68DA7-8C70-4221-9A1E-72724233A4E7}</b:Guid>
    <b:Author>
      <b:Author>
        <b:NameList>
          <b:Person>
            <b:Last>Markum</b:Last>
            <b:First>Thom</b:First>
          </b:Person>
          <b:Person>
            <b:Last>Mergendoller</b:Last>
            <b:First>John</b:First>
          </b:Person>
          <b:Person>
            <b:Last>Larmer</b:Last>
            <b:First>John</b:First>
          </b:Person>
          <b:Person>
            <b:Last>Ravitz</b:Last>
            <b:First>Jason</b:First>
          </b:Person>
        </b:NameList>
      </b:Author>
    </b:Author>
    <b:Title>Handbook:  Introduction to Project Based Learning</b:Title>
    <b:Year>2003</b:Year>
    <b:City>Novato, CA</b:City>
    <b:Publisher>Buck Institute for Education</b:Publisher>
    <b:RefOrder>3</b:RefOrder>
  </b:Source>
  <b:Source>
    <b:Tag>Edu01</b:Tag>
    <b:SourceType>DocumentFromInternetSite</b:SourceType>
    <b:Guid>{F46BF6FA-3B9C-4764-97DF-C0E3B690BDB6}</b:Guid>
    <b:Author>
      <b:Author>
        <b:Corporate>Edutopia</b:Corporate>
      </b:Author>
    </b:Author>
    <b:Title>Edutopia:  What Works in Public Education</b:Title>
    <b:Year>2001</b:Year>
    <b:InternetSiteTitle>PBL Research Summary:  Studies Validate Project-Based Learning</b:InternetSiteTitle>
    <b:Month>November</b:Month>
    <b:Day>1</b:Day>
    <b:YearAccessed>2009</b:YearAccessed>
    <b:MonthAccessed>April</b:MonthAccessed>
    <b:DayAccessed>7</b:DayAccessed>
    <b:URL>http://www.edutopia.org/project-based-learning-research</b:URL>
    <b:RefOrder>4</b:RefOrder>
  </b:Source>
  <b:Source>
    <b:Tag>Mou03</b:Tag>
    <b:SourceType>Book</b:SourceType>
    <b:Guid>{3B1E4B5A-F4FA-469D-ABCE-6A86D987CFDC}</b:Guid>
    <b:Author>
      <b:Author>
        <b:NameList>
          <b:Person>
            <b:Last>Moursund</b:Last>
            <b:First>D.</b:First>
            <b:Middle>G.</b:Middle>
          </b:Person>
        </b:NameList>
      </b:Author>
    </b:Author>
    <b:Title>Project-Based Learning in an Information Technology Environment</b:Title>
    <b:Year>2003</b:Year>
    <b:City>Eugene, OR</b:City>
    <b:Publisher>ISTE</b:Publisher>
    <b:RefOrder>5</b:RefOrder>
  </b:Source>
  <b:Source>
    <b:Tag>Gre09</b:Tag>
    <b:SourceType>InternetSite</b:SourceType>
    <b:Guid>{E596A006-9F7A-4F71-96B4-831D11C6186C}</b:Guid>
    <b:Author>
      <b:Author>
        <b:Corporate>Greece Central School District</b:Corporate>
      </b:Author>
    </b:Author>
    <b:Title>Themes and Essential Questions:  Framing Inquiry &amp; Promoting Critical Thinking</b:Title>
    <b:City>Greece</b:City>
    <b:StateProvince>NY</b:StateProvince>
    <b:CountryRegion>United States of America</b:CountryRegion>
    <b:InternetSiteTitle>Greece Central School District</b:InternetSiteTitle>
    <b:YearAccessed>2009</b:YearAccessed>
    <b:MonthAccessed>April</b:MonthAccessed>
    <b:DayAccessed>8</b:DayAccessed>
    <b:URL>http://www.greece.k12.ny.us/instruction/ela/6-12/essential%20questions/Index.htm</b:URL>
    <b:RefOrder>6</b:RefOrder>
  </b:Source>
  <b:Source>
    <b:Tag>San01</b:Tag>
    <b:SourceType>ElectronicSource</b:SourceType>
    <b:Guid>{88806197-CB8B-453D-8266-16F7D632A2DB}</b:Guid>
    <b:Author>
      <b:Author>
        <b:Corporate>San Mateo Board of Education</b:Corporate>
      </b:Author>
    </b:Author>
    <b:Title>The Multimedia Project</b:Title>
    <b:InternetSiteTitle>Project Based Learning with Multimedia</b:InternetSiteTitle>
    <b:Year>2001</b:Year>
    <b:City>San Mateo</b:City>
    <b:StateProvince>CA</b:StateProvince>
    <b:CountryRegion>United States of America</b:CountryRegion>
    <b:RefOrder>7</b:RefOrder>
  </b:Source>
  <b:Source>
    <b:Tag>Buc01</b:Tag>
    <b:SourceType>DocumentFromInternetSite</b:SourceType>
    <b:Guid>{07BA781F-20B2-45A9-A028-8EFDC9DBD252}</b:Guid>
    <b:Author>
      <b:Author>
        <b:Corporate>Buck Institute for Education and Boise State University</b:Corporate>
      </b:Author>
    </b:Author>
    <b:Title>Designing Your Project</b:Title>
    <b:InternetSiteTitle>Design Principles for Effective Project Based Learning</b:InternetSiteTitle>
    <b:Year>2003</b:Year>
    <b:Month>November</b:Month>
    <b:Day>1</b:Day>
    <b:YearAccessed>2009</b:YearAccessed>
    <b:MonthAccessed>April</b:MonthAccessed>
    <b:DayAccessed>7</b:DayAccessed>
    <b:URL>http://www.pbl-online.org/pathway2.html</b:URL>
    <b:RefOrder>8</b:RefOrder>
  </b:Source>
</b:Sources>
</file>

<file path=customXml/itemProps1.xml><?xml version="1.0" encoding="utf-8"?>
<ds:datastoreItem xmlns:ds="http://schemas.openxmlformats.org/officeDocument/2006/customXml" ds:itemID="{C92C4D36-C4AC-4308-A3CF-CCA385BBC35C}">
  <ds:schemaRefs>
    <ds:schemaRef ds:uri="http://schemas.openxmlformats.org/officeDocument/2006/bibliography"/>
  </ds:schemaRefs>
</ds:datastoreItem>
</file>

<file path=customXml/itemProps2.xml><?xml version="1.0" encoding="utf-8"?>
<ds:datastoreItem xmlns:ds="http://schemas.openxmlformats.org/officeDocument/2006/customXml" ds:itemID="{0676BB65-191E-4391-9425-268121A3D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KNS_WritersTemplate</Template>
  <TotalTime>2</TotalTime>
  <Pages>121</Pages>
  <Words>27514</Words>
  <Characters>156831</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183978</CharactersWithSpaces>
  <SharedDoc>false</SharedDoc>
  <HLinks>
    <vt:vector size="384" baseType="variant">
      <vt:variant>
        <vt:i4>1114165</vt:i4>
      </vt:variant>
      <vt:variant>
        <vt:i4>380</vt:i4>
      </vt:variant>
      <vt:variant>
        <vt:i4>0</vt:i4>
      </vt:variant>
      <vt:variant>
        <vt:i4>5</vt:i4>
      </vt:variant>
      <vt:variant>
        <vt:lpwstr/>
      </vt:variant>
      <vt:variant>
        <vt:lpwstr>_Toc223011554</vt:lpwstr>
      </vt:variant>
      <vt:variant>
        <vt:i4>1114165</vt:i4>
      </vt:variant>
      <vt:variant>
        <vt:i4>374</vt:i4>
      </vt:variant>
      <vt:variant>
        <vt:i4>0</vt:i4>
      </vt:variant>
      <vt:variant>
        <vt:i4>5</vt:i4>
      </vt:variant>
      <vt:variant>
        <vt:lpwstr/>
      </vt:variant>
      <vt:variant>
        <vt:lpwstr>_Toc223011553</vt:lpwstr>
      </vt:variant>
      <vt:variant>
        <vt:i4>1114165</vt:i4>
      </vt:variant>
      <vt:variant>
        <vt:i4>368</vt:i4>
      </vt:variant>
      <vt:variant>
        <vt:i4>0</vt:i4>
      </vt:variant>
      <vt:variant>
        <vt:i4>5</vt:i4>
      </vt:variant>
      <vt:variant>
        <vt:lpwstr/>
      </vt:variant>
      <vt:variant>
        <vt:lpwstr>_Toc223011552</vt:lpwstr>
      </vt:variant>
      <vt:variant>
        <vt:i4>1114165</vt:i4>
      </vt:variant>
      <vt:variant>
        <vt:i4>362</vt:i4>
      </vt:variant>
      <vt:variant>
        <vt:i4>0</vt:i4>
      </vt:variant>
      <vt:variant>
        <vt:i4>5</vt:i4>
      </vt:variant>
      <vt:variant>
        <vt:lpwstr/>
      </vt:variant>
      <vt:variant>
        <vt:lpwstr>_Toc223011551</vt:lpwstr>
      </vt:variant>
      <vt:variant>
        <vt:i4>1114165</vt:i4>
      </vt:variant>
      <vt:variant>
        <vt:i4>356</vt:i4>
      </vt:variant>
      <vt:variant>
        <vt:i4>0</vt:i4>
      </vt:variant>
      <vt:variant>
        <vt:i4>5</vt:i4>
      </vt:variant>
      <vt:variant>
        <vt:lpwstr/>
      </vt:variant>
      <vt:variant>
        <vt:lpwstr>_Toc223011550</vt:lpwstr>
      </vt:variant>
      <vt:variant>
        <vt:i4>1048629</vt:i4>
      </vt:variant>
      <vt:variant>
        <vt:i4>350</vt:i4>
      </vt:variant>
      <vt:variant>
        <vt:i4>0</vt:i4>
      </vt:variant>
      <vt:variant>
        <vt:i4>5</vt:i4>
      </vt:variant>
      <vt:variant>
        <vt:lpwstr/>
      </vt:variant>
      <vt:variant>
        <vt:lpwstr>_Toc223011549</vt:lpwstr>
      </vt:variant>
      <vt:variant>
        <vt:i4>1048629</vt:i4>
      </vt:variant>
      <vt:variant>
        <vt:i4>344</vt:i4>
      </vt:variant>
      <vt:variant>
        <vt:i4>0</vt:i4>
      </vt:variant>
      <vt:variant>
        <vt:i4>5</vt:i4>
      </vt:variant>
      <vt:variant>
        <vt:lpwstr/>
      </vt:variant>
      <vt:variant>
        <vt:lpwstr>_Toc223011548</vt:lpwstr>
      </vt:variant>
      <vt:variant>
        <vt:i4>1048629</vt:i4>
      </vt:variant>
      <vt:variant>
        <vt:i4>338</vt:i4>
      </vt:variant>
      <vt:variant>
        <vt:i4>0</vt:i4>
      </vt:variant>
      <vt:variant>
        <vt:i4>5</vt:i4>
      </vt:variant>
      <vt:variant>
        <vt:lpwstr/>
      </vt:variant>
      <vt:variant>
        <vt:lpwstr>_Toc223011547</vt:lpwstr>
      </vt:variant>
      <vt:variant>
        <vt:i4>1048629</vt:i4>
      </vt:variant>
      <vt:variant>
        <vt:i4>332</vt:i4>
      </vt:variant>
      <vt:variant>
        <vt:i4>0</vt:i4>
      </vt:variant>
      <vt:variant>
        <vt:i4>5</vt:i4>
      </vt:variant>
      <vt:variant>
        <vt:lpwstr/>
      </vt:variant>
      <vt:variant>
        <vt:lpwstr>_Toc223011546</vt:lpwstr>
      </vt:variant>
      <vt:variant>
        <vt:i4>1048629</vt:i4>
      </vt:variant>
      <vt:variant>
        <vt:i4>326</vt:i4>
      </vt:variant>
      <vt:variant>
        <vt:i4>0</vt:i4>
      </vt:variant>
      <vt:variant>
        <vt:i4>5</vt:i4>
      </vt:variant>
      <vt:variant>
        <vt:lpwstr/>
      </vt:variant>
      <vt:variant>
        <vt:lpwstr>_Toc223011545</vt:lpwstr>
      </vt:variant>
      <vt:variant>
        <vt:i4>1048629</vt:i4>
      </vt:variant>
      <vt:variant>
        <vt:i4>320</vt:i4>
      </vt:variant>
      <vt:variant>
        <vt:i4>0</vt:i4>
      </vt:variant>
      <vt:variant>
        <vt:i4>5</vt:i4>
      </vt:variant>
      <vt:variant>
        <vt:lpwstr/>
      </vt:variant>
      <vt:variant>
        <vt:lpwstr>_Toc223011544</vt:lpwstr>
      </vt:variant>
      <vt:variant>
        <vt:i4>1048629</vt:i4>
      </vt:variant>
      <vt:variant>
        <vt:i4>314</vt:i4>
      </vt:variant>
      <vt:variant>
        <vt:i4>0</vt:i4>
      </vt:variant>
      <vt:variant>
        <vt:i4>5</vt:i4>
      </vt:variant>
      <vt:variant>
        <vt:lpwstr/>
      </vt:variant>
      <vt:variant>
        <vt:lpwstr>_Toc223011543</vt:lpwstr>
      </vt:variant>
      <vt:variant>
        <vt:i4>1048629</vt:i4>
      </vt:variant>
      <vt:variant>
        <vt:i4>308</vt:i4>
      </vt:variant>
      <vt:variant>
        <vt:i4>0</vt:i4>
      </vt:variant>
      <vt:variant>
        <vt:i4>5</vt:i4>
      </vt:variant>
      <vt:variant>
        <vt:lpwstr/>
      </vt:variant>
      <vt:variant>
        <vt:lpwstr>_Toc223011542</vt:lpwstr>
      </vt:variant>
      <vt:variant>
        <vt:i4>1048629</vt:i4>
      </vt:variant>
      <vt:variant>
        <vt:i4>302</vt:i4>
      </vt:variant>
      <vt:variant>
        <vt:i4>0</vt:i4>
      </vt:variant>
      <vt:variant>
        <vt:i4>5</vt:i4>
      </vt:variant>
      <vt:variant>
        <vt:lpwstr/>
      </vt:variant>
      <vt:variant>
        <vt:lpwstr>_Toc223011541</vt:lpwstr>
      </vt:variant>
      <vt:variant>
        <vt:i4>1048629</vt:i4>
      </vt:variant>
      <vt:variant>
        <vt:i4>296</vt:i4>
      </vt:variant>
      <vt:variant>
        <vt:i4>0</vt:i4>
      </vt:variant>
      <vt:variant>
        <vt:i4>5</vt:i4>
      </vt:variant>
      <vt:variant>
        <vt:lpwstr/>
      </vt:variant>
      <vt:variant>
        <vt:lpwstr>_Toc223011540</vt:lpwstr>
      </vt:variant>
      <vt:variant>
        <vt:i4>1507381</vt:i4>
      </vt:variant>
      <vt:variant>
        <vt:i4>290</vt:i4>
      </vt:variant>
      <vt:variant>
        <vt:i4>0</vt:i4>
      </vt:variant>
      <vt:variant>
        <vt:i4>5</vt:i4>
      </vt:variant>
      <vt:variant>
        <vt:lpwstr/>
      </vt:variant>
      <vt:variant>
        <vt:lpwstr>_Toc223011539</vt:lpwstr>
      </vt:variant>
      <vt:variant>
        <vt:i4>1507381</vt:i4>
      </vt:variant>
      <vt:variant>
        <vt:i4>284</vt:i4>
      </vt:variant>
      <vt:variant>
        <vt:i4>0</vt:i4>
      </vt:variant>
      <vt:variant>
        <vt:i4>5</vt:i4>
      </vt:variant>
      <vt:variant>
        <vt:lpwstr/>
      </vt:variant>
      <vt:variant>
        <vt:lpwstr>_Toc223011538</vt:lpwstr>
      </vt:variant>
      <vt:variant>
        <vt:i4>1507381</vt:i4>
      </vt:variant>
      <vt:variant>
        <vt:i4>278</vt:i4>
      </vt:variant>
      <vt:variant>
        <vt:i4>0</vt:i4>
      </vt:variant>
      <vt:variant>
        <vt:i4>5</vt:i4>
      </vt:variant>
      <vt:variant>
        <vt:lpwstr/>
      </vt:variant>
      <vt:variant>
        <vt:lpwstr>_Toc223011537</vt:lpwstr>
      </vt:variant>
      <vt:variant>
        <vt:i4>1507381</vt:i4>
      </vt:variant>
      <vt:variant>
        <vt:i4>272</vt:i4>
      </vt:variant>
      <vt:variant>
        <vt:i4>0</vt:i4>
      </vt:variant>
      <vt:variant>
        <vt:i4>5</vt:i4>
      </vt:variant>
      <vt:variant>
        <vt:lpwstr/>
      </vt:variant>
      <vt:variant>
        <vt:lpwstr>_Toc223011536</vt:lpwstr>
      </vt:variant>
      <vt:variant>
        <vt:i4>1507381</vt:i4>
      </vt:variant>
      <vt:variant>
        <vt:i4>266</vt:i4>
      </vt:variant>
      <vt:variant>
        <vt:i4>0</vt:i4>
      </vt:variant>
      <vt:variant>
        <vt:i4>5</vt:i4>
      </vt:variant>
      <vt:variant>
        <vt:lpwstr/>
      </vt:variant>
      <vt:variant>
        <vt:lpwstr>_Toc223011535</vt:lpwstr>
      </vt:variant>
      <vt:variant>
        <vt:i4>1507381</vt:i4>
      </vt:variant>
      <vt:variant>
        <vt:i4>260</vt:i4>
      </vt:variant>
      <vt:variant>
        <vt:i4>0</vt:i4>
      </vt:variant>
      <vt:variant>
        <vt:i4>5</vt:i4>
      </vt:variant>
      <vt:variant>
        <vt:lpwstr/>
      </vt:variant>
      <vt:variant>
        <vt:lpwstr>_Toc223011534</vt:lpwstr>
      </vt:variant>
      <vt:variant>
        <vt:i4>1507381</vt:i4>
      </vt:variant>
      <vt:variant>
        <vt:i4>254</vt:i4>
      </vt:variant>
      <vt:variant>
        <vt:i4>0</vt:i4>
      </vt:variant>
      <vt:variant>
        <vt:i4>5</vt:i4>
      </vt:variant>
      <vt:variant>
        <vt:lpwstr/>
      </vt:variant>
      <vt:variant>
        <vt:lpwstr>_Toc223011533</vt:lpwstr>
      </vt:variant>
      <vt:variant>
        <vt:i4>1507381</vt:i4>
      </vt:variant>
      <vt:variant>
        <vt:i4>248</vt:i4>
      </vt:variant>
      <vt:variant>
        <vt:i4>0</vt:i4>
      </vt:variant>
      <vt:variant>
        <vt:i4>5</vt:i4>
      </vt:variant>
      <vt:variant>
        <vt:lpwstr/>
      </vt:variant>
      <vt:variant>
        <vt:lpwstr>_Toc223011532</vt:lpwstr>
      </vt:variant>
      <vt:variant>
        <vt:i4>1507381</vt:i4>
      </vt:variant>
      <vt:variant>
        <vt:i4>242</vt:i4>
      </vt:variant>
      <vt:variant>
        <vt:i4>0</vt:i4>
      </vt:variant>
      <vt:variant>
        <vt:i4>5</vt:i4>
      </vt:variant>
      <vt:variant>
        <vt:lpwstr/>
      </vt:variant>
      <vt:variant>
        <vt:lpwstr>_Toc223011531</vt:lpwstr>
      </vt:variant>
      <vt:variant>
        <vt:i4>1507381</vt:i4>
      </vt:variant>
      <vt:variant>
        <vt:i4>236</vt:i4>
      </vt:variant>
      <vt:variant>
        <vt:i4>0</vt:i4>
      </vt:variant>
      <vt:variant>
        <vt:i4>5</vt:i4>
      </vt:variant>
      <vt:variant>
        <vt:lpwstr/>
      </vt:variant>
      <vt:variant>
        <vt:lpwstr>_Toc223011530</vt:lpwstr>
      </vt:variant>
      <vt:variant>
        <vt:i4>1441845</vt:i4>
      </vt:variant>
      <vt:variant>
        <vt:i4>230</vt:i4>
      </vt:variant>
      <vt:variant>
        <vt:i4>0</vt:i4>
      </vt:variant>
      <vt:variant>
        <vt:i4>5</vt:i4>
      </vt:variant>
      <vt:variant>
        <vt:lpwstr/>
      </vt:variant>
      <vt:variant>
        <vt:lpwstr>_Toc223011529</vt:lpwstr>
      </vt:variant>
      <vt:variant>
        <vt:i4>1441845</vt:i4>
      </vt:variant>
      <vt:variant>
        <vt:i4>224</vt:i4>
      </vt:variant>
      <vt:variant>
        <vt:i4>0</vt:i4>
      </vt:variant>
      <vt:variant>
        <vt:i4>5</vt:i4>
      </vt:variant>
      <vt:variant>
        <vt:lpwstr/>
      </vt:variant>
      <vt:variant>
        <vt:lpwstr>_Toc223011528</vt:lpwstr>
      </vt:variant>
      <vt:variant>
        <vt:i4>1441845</vt:i4>
      </vt:variant>
      <vt:variant>
        <vt:i4>218</vt:i4>
      </vt:variant>
      <vt:variant>
        <vt:i4>0</vt:i4>
      </vt:variant>
      <vt:variant>
        <vt:i4>5</vt:i4>
      </vt:variant>
      <vt:variant>
        <vt:lpwstr/>
      </vt:variant>
      <vt:variant>
        <vt:lpwstr>_Toc223011527</vt:lpwstr>
      </vt:variant>
      <vt:variant>
        <vt:i4>1441845</vt:i4>
      </vt:variant>
      <vt:variant>
        <vt:i4>212</vt:i4>
      </vt:variant>
      <vt:variant>
        <vt:i4>0</vt:i4>
      </vt:variant>
      <vt:variant>
        <vt:i4>5</vt:i4>
      </vt:variant>
      <vt:variant>
        <vt:lpwstr/>
      </vt:variant>
      <vt:variant>
        <vt:lpwstr>_Toc223011526</vt:lpwstr>
      </vt:variant>
      <vt:variant>
        <vt:i4>1441845</vt:i4>
      </vt:variant>
      <vt:variant>
        <vt:i4>206</vt:i4>
      </vt:variant>
      <vt:variant>
        <vt:i4>0</vt:i4>
      </vt:variant>
      <vt:variant>
        <vt:i4>5</vt:i4>
      </vt:variant>
      <vt:variant>
        <vt:lpwstr/>
      </vt:variant>
      <vt:variant>
        <vt:lpwstr>_Toc223011525</vt:lpwstr>
      </vt:variant>
      <vt:variant>
        <vt:i4>1441845</vt:i4>
      </vt:variant>
      <vt:variant>
        <vt:i4>200</vt:i4>
      </vt:variant>
      <vt:variant>
        <vt:i4>0</vt:i4>
      </vt:variant>
      <vt:variant>
        <vt:i4>5</vt:i4>
      </vt:variant>
      <vt:variant>
        <vt:lpwstr/>
      </vt:variant>
      <vt:variant>
        <vt:lpwstr>_Toc223011524</vt:lpwstr>
      </vt:variant>
      <vt:variant>
        <vt:i4>1441845</vt:i4>
      </vt:variant>
      <vt:variant>
        <vt:i4>194</vt:i4>
      </vt:variant>
      <vt:variant>
        <vt:i4>0</vt:i4>
      </vt:variant>
      <vt:variant>
        <vt:i4>5</vt:i4>
      </vt:variant>
      <vt:variant>
        <vt:lpwstr/>
      </vt:variant>
      <vt:variant>
        <vt:lpwstr>_Toc223011523</vt:lpwstr>
      </vt:variant>
      <vt:variant>
        <vt:i4>1441845</vt:i4>
      </vt:variant>
      <vt:variant>
        <vt:i4>188</vt:i4>
      </vt:variant>
      <vt:variant>
        <vt:i4>0</vt:i4>
      </vt:variant>
      <vt:variant>
        <vt:i4>5</vt:i4>
      </vt:variant>
      <vt:variant>
        <vt:lpwstr/>
      </vt:variant>
      <vt:variant>
        <vt:lpwstr>_Toc223011522</vt:lpwstr>
      </vt:variant>
      <vt:variant>
        <vt:i4>1441845</vt:i4>
      </vt:variant>
      <vt:variant>
        <vt:i4>182</vt:i4>
      </vt:variant>
      <vt:variant>
        <vt:i4>0</vt:i4>
      </vt:variant>
      <vt:variant>
        <vt:i4>5</vt:i4>
      </vt:variant>
      <vt:variant>
        <vt:lpwstr/>
      </vt:variant>
      <vt:variant>
        <vt:lpwstr>_Toc223011521</vt:lpwstr>
      </vt:variant>
      <vt:variant>
        <vt:i4>1441845</vt:i4>
      </vt:variant>
      <vt:variant>
        <vt:i4>176</vt:i4>
      </vt:variant>
      <vt:variant>
        <vt:i4>0</vt:i4>
      </vt:variant>
      <vt:variant>
        <vt:i4>5</vt:i4>
      </vt:variant>
      <vt:variant>
        <vt:lpwstr/>
      </vt:variant>
      <vt:variant>
        <vt:lpwstr>_Toc223011520</vt:lpwstr>
      </vt:variant>
      <vt:variant>
        <vt:i4>1376309</vt:i4>
      </vt:variant>
      <vt:variant>
        <vt:i4>170</vt:i4>
      </vt:variant>
      <vt:variant>
        <vt:i4>0</vt:i4>
      </vt:variant>
      <vt:variant>
        <vt:i4>5</vt:i4>
      </vt:variant>
      <vt:variant>
        <vt:lpwstr/>
      </vt:variant>
      <vt:variant>
        <vt:lpwstr>_Toc223011519</vt:lpwstr>
      </vt:variant>
      <vt:variant>
        <vt:i4>1376309</vt:i4>
      </vt:variant>
      <vt:variant>
        <vt:i4>164</vt:i4>
      </vt:variant>
      <vt:variant>
        <vt:i4>0</vt:i4>
      </vt:variant>
      <vt:variant>
        <vt:i4>5</vt:i4>
      </vt:variant>
      <vt:variant>
        <vt:lpwstr/>
      </vt:variant>
      <vt:variant>
        <vt:lpwstr>_Toc223011518</vt:lpwstr>
      </vt:variant>
      <vt:variant>
        <vt:i4>1376309</vt:i4>
      </vt:variant>
      <vt:variant>
        <vt:i4>158</vt:i4>
      </vt:variant>
      <vt:variant>
        <vt:i4>0</vt:i4>
      </vt:variant>
      <vt:variant>
        <vt:i4>5</vt:i4>
      </vt:variant>
      <vt:variant>
        <vt:lpwstr/>
      </vt:variant>
      <vt:variant>
        <vt:lpwstr>_Toc223011517</vt:lpwstr>
      </vt:variant>
      <vt:variant>
        <vt:i4>1376309</vt:i4>
      </vt:variant>
      <vt:variant>
        <vt:i4>152</vt:i4>
      </vt:variant>
      <vt:variant>
        <vt:i4>0</vt:i4>
      </vt:variant>
      <vt:variant>
        <vt:i4>5</vt:i4>
      </vt:variant>
      <vt:variant>
        <vt:lpwstr/>
      </vt:variant>
      <vt:variant>
        <vt:lpwstr>_Toc223011516</vt:lpwstr>
      </vt:variant>
      <vt:variant>
        <vt:i4>1376309</vt:i4>
      </vt:variant>
      <vt:variant>
        <vt:i4>146</vt:i4>
      </vt:variant>
      <vt:variant>
        <vt:i4>0</vt:i4>
      </vt:variant>
      <vt:variant>
        <vt:i4>5</vt:i4>
      </vt:variant>
      <vt:variant>
        <vt:lpwstr/>
      </vt:variant>
      <vt:variant>
        <vt:lpwstr>_Toc223011515</vt:lpwstr>
      </vt:variant>
      <vt:variant>
        <vt:i4>1376309</vt:i4>
      </vt:variant>
      <vt:variant>
        <vt:i4>140</vt:i4>
      </vt:variant>
      <vt:variant>
        <vt:i4>0</vt:i4>
      </vt:variant>
      <vt:variant>
        <vt:i4>5</vt:i4>
      </vt:variant>
      <vt:variant>
        <vt:lpwstr/>
      </vt:variant>
      <vt:variant>
        <vt:lpwstr>_Toc223011514</vt:lpwstr>
      </vt:variant>
      <vt:variant>
        <vt:i4>1376309</vt:i4>
      </vt:variant>
      <vt:variant>
        <vt:i4>134</vt:i4>
      </vt:variant>
      <vt:variant>
        <vt:i4>0</vt:i4>
      </vt:variant>
      <vt:variant>
        <vt:i4>5</vt:i4>
      </vt:variant>
      <vt:variant>
        <vt:lpwstr/>
      </vt:variant>
      <vt:variant>
        <vt:lpwstr>_Toc223011513</vt:lpwstr>
      </vt:variant>
      <vt:variant>
        <vt:i4>1376309</vt:i4>
      </vt:variant>
      <vt:variant>
        <vt:i4>128</vt:i4>
      </vt:variant>
      <vt:variant>
        <vt:i4>0</vt:i4>
      </vt:variant>
      <vt:variant>
        <vt:i4>5</vt:i4>
      </vt:variant>
      <vt:variant>
        <vt:lpwstr/>
      </vt:variant>
      <vt:variant>
        <vt:lpwstr>_Toc223011512</vt:lpwstr>
      </vt:variant>
      <vt:variant>
        <vt:i4>1376309</vt:i4>
      </vt:variant>
      <vt:variant>
        <vt:i4>122</vt:i4>
      </vt:variant>
      <vt:variant>
        <vt:i4>0</vt:i4>
      </vt:variant>
      <vt:variant>
        <vt:i4>5</vt:i4>
      </vt:variant>
      <vt:variant>
        <vt:lpwstr/>
      </vt:variant>
      <vt:variant>
        <vt:lpwstr>_Toc223011511</vt:lpwstr>
      </vt:variant>
      <vt:variant>
        <vt:i4>1376309</vt:i4>
      </vt:variant>
      <vt:variant>
        <vt:i4>116</vt:i4>
      </vt:variant>
      <vt:variant>
        <vt:i4>0</vt:i4>
      </vt:variant>
      <vt:variant>
        <vt:i4>5</vt:i4>
      </vt:variant>
      <vt:variant>
        <vt:lpwstr/>
      </vt:variant>
      <vt:variant>
        <vt:lpwstr>_Toc223011510</vt:lpwstr>
      </vt:variant>
      <vt:variant>
        <vt:i4>1310773</vt:i4>
      </vt:variant>
      <vt:variant>
        <vt:i4>110</vt:i4>
      </vt:variant>
      <vt:variant>
        <vt:i4>0</vt:i4>
      </vt:variant>
      <vt:variant>
        <vt:i4>5</vt:i4>
      </vt:variant>
      <vt:variant>
        <vt:lpwstr/>
      </vt:variant>
      <vt:variant>
        <vt:lpwstr>_Toc223011509</vt:lpwstr>
      </vt:variant>
      <vt:variant>
        <vt:i4>1310773</vt:i4>
      </vt:variant>
      <vt:variant>
        <vt:i4>104</vt:i4>
      </vt:variant>
      <vt:variant>
        <vt:i4>0</vt:i4>
      </vt:variant>
      <vt:variant>
        <vt:i4>5</vt:i4>
      </vt:variant>
      <vt:variant>
        <vt:lpwstr/>
      </vt:variant>
      <vt:variant>
        <vt:lpwstr>_Toc223011508</vt:lpwstr>
      </vt:variant>
      <vt:variant>
        <vt:i4>1310773</vt:i4>
      </vt:variant>
      <vt:variant>
        <vt:i4>98</vt:i4>
      </vt:variant>
      <vt:variant>
        <vt:i4>0</vt:i4>
      </vt:variant>
      <vt:variant>
        <vt:i4>5</vt:i4>
      </vt:variant>
      <vt:variant>
        <vt:lpwstr/>
      </vt:variant>
      <vt:variant>
        <vt:lpwstr>_Toc223011507</vt:lpwstr>
      </vt:variant>
      <vt:variant>
        <vt:i4>1310773</vt:i4>
      </vt:variant>
      <vt:variant>
        <vt:i4>92</vt:i4>
      </vt:variant>
      <vt:variant>
        <vt:i4>0</vt:i4>
      </vt:variant>
      <vt:variant>
        <vt:i4>5</vt:i4>
      </vt:variant>
      <vt:variant>
        <vt:lpwstr/>
      </vt:variant>
      <vt:variant>
        <vt:lpwstr>_Toc223011506</vt:lpwstr>
      </vt:variant>
      <vt:variant>
        <vt:i4>1310773</vt:i4>
      </vt:variant>
      <vt:variant>
        <vt:i4>86</vt:i4>
      </vt:variant>
      <vt:variant>
        <vt:i4>0</vt:i4>
      </vt:variant>
      <vt:variant>
        <vt:i4>5</vt:i4>
      </vt:variant>
      <vt:variant>
        <vt:lpwstr/>
      </vt:variant>
      <vt:variant>
        <vt:lpwstr>_Toc223011505</vt:lpwstr>
      </vt:variant>
      <vt:variant>
        <vt:i4>1310773</vt:i4>
      </vt:variant>
      <vt:variant>
        <vt:i4>80</vt:i4>
      </vt:variant>
      <vt:variant>
        <vt:i4>0</vt:i4>
      </vt:variant>
      <vt:variant>
        <vt:i4>5</vt:i4>
      </vt:variant>
      <vt:variant>
        <vt:lpwstr/>
      </vt:variant>
      <vt:variant>
        <vt:lpwstr>_Toc223011504</vt:lpwstr>
      </vt:variant>
      <vt:variant>
        <vt:i4>1310773</vt:i4>
      </vt:variant>
      <vt:variant>
        <vt:i4>74</vt:i4>
      </vt:variant>
      <vt:variant>
        <vt:i4>0</vt:i4>
      </vt:variant>
      <vt:variant>
        <vt:i4>5</vt:i4>
      </vt:variant>
      <vt:variant>
        <vt:lpwstr/>
      </vt:variant>
      <vt:variant>
        <vt:lpwstr>_Toc223011503</vt:lpwstr>
      </vt:variant>
      <vt:variant>
        <vt:i4>1310773</vt:i4>
      </vt:variant>
      <vt:variant>
        <vt:i4>68</vt:i4>
      </vt:variant>
      <vt:variant>
        <vt:i4>0</vt:i4>
      </vt:variant>
      <vt:variant>
        <vt:i4>5</vt:i4>
      </vt:variant>
      <vt:variant>
        <vt:lpwstr/>
      </vt:variant>
      <vt:variant>
        <vt:lpwstr>_Toc223011502</vt:lpwstr>
      </vt:variant>
      <vt:variant>
        <vt:i4>1310773</vt:i4>
      </vt:variant>
      <vt:variant>
        <vt:i4>62</vt:i4>
      </vt:variant>
      <vt:variant>
        <vt:i4>0</vt:i4>
      </vt:variant>
      <vt:variant>
        <vt:i4>5</vt:i4>
      </vt:variant>
      <vt:variant>
        <vt:lpwstr/>
      </vt:variant>
      <vt:variant>
        <vt:lpwstr>_Toc223011501</vt:lpwstr>
      </vt:variant>
      <vt:variant>
        <vt:i4>1310773</vt:i4>
      </vt:variant>
      <vt:variant>
        <vt:i4>56</vt:i4>
      </vt:variant>
      <vt:variant>
        <vt:i4>0</vt:i4>
      </vt:variant>
      <vt:variant>
        <vt:i4>5</vt:i4>
      </vt:variant>
      <vt:variant>
        <vt:lpwstr/>
      </vt:variant>
      <vt:variant>
        <vt:lpwstr>_Toc223011500</vt:lpwstr>
      </vt:variant>
      <vt:variant>
        <vt:i4>1900596</vt:i4>
      </vt:variant>
      <vt:variant>
        <vt:i4>50</vt:i4>
      </vt:variant>
      <vt:variant>
        <vt:i4>0</vt:i4>
      </vt:variant>
      <vt:variant>
        <vt:i4>5</vt:i4>
      </vt:variant>
      <vt:variant>
        <vt:lpwstr/>
      </vt:variant>
      <vt:variant>
        <vt:lpwstr>_Toc223011499</vt:lpwstr>
      </vt:variant>
      <vt:variant>
        <vt:i4>1900596</vt:i4>
      </vt:variant>
      <vt:variant>
        <vt:i4>44</vt:i4>
      </vt:variant>
      <vt:variant>
        <vt:i4>0</vt:i4>
      </vt:variant>
      <vt:variant>
        <vt:i4>5</vt:i4>
      </vt:variant>
      <vt:variant>
        <vt:lpwstr/>
      </vt:variant>
      <vt:variant>
        <vt:lpwstr>_Toc223011498</vt:lpwstr>
      </vt:variant>
      <vt:variant>
        <vt:i4>1900596</vt:i4>
      </vt:variant>
      <vt:variant>
        <vt:i4>38</vt:i4>
      </vt:variant>
      <vt:variant>
        <vt:i4>0</vt:i4>
      </vt:variant>
      <vt:variant>
        <vt:i4>5</vt:i4>
      </vt:variant>
      <vt:variant>
        <vt:lpwstr/>
      </vt:variant>
      <vt:variant>
        <vt:lpwstr>_Toc223011497</vt:lpwstr>
      </vt:variant>
      <vt:variant>
        <vt:i4>1900596</vt:i4>
      </vt:variant>
      <vt:variant>
        <vt:i4>32</vt:i4>
      </vt:variant>
      <vt:variant>
        <vt:i4>0</vt:i4>
      </vt:variant>
      <vt:variant>
        <vt:i4>5</vt:i4>
      </vt:variant>
      <vt:variant>
        <vt:lpwstr/>
      </vt:variant>
      <vt:variant>
        <vt:lpwstr>_Toc223011496</vt:lpwstr>
      </vt:variant>
      <vt:variant>
        <vt:i4>1900596</vt:i4>
      </vt:variant>
      <vt:variant>
        <vt:i4>26</vt:i4>
      </vt:variant>
      <vt:variant>
        <vt:i4>0</vt:i4>
      </vt:variant>
      <vt:variant>
        <vt:i4>5</vt:i4>
      </vt:variant>
      <vt:variant>
        <vt:lpwstr/>
      </vt:variant>
      <vt:variant>
        <vt:lpwstr>_Toc223011495</vt:lpwstr>
      </vt:variant>
      <vt:variant>
        <vt:i4>1900596</vt:i4>
      </vt:variant>
      <vt:variant>
        <vt:i4>20</vt:i4>
      </vt:variant>
      <vt:variant>
        <vt:i4>0</vt:i4>
      </vt:variant>
      <vt:variant>
        <vt:i4>5</vt:i4>
      </vt:variant>
      <vt:variant>
        <vt:lpwstr/>
      </vt:variant>
      <vt:variant>
        <vt:lpwstr>_Toc223011494</vt:lpwstr>
      </vt:variant>
      <vt:variant>
        <vt:i4>1900596</vt:i4>
      </vt:variant>
      <vt:variant>
        <vt:i4>14</vt:i4>
      </vt:variant>
      <vt:variant>
        <vt:i4>0</vt:i4>
      </vt:variant>
      <vt:variant>
        <vt:i4>5</vt:i4>
      </vt:variant>
      <vt:variant>
        <vt:lpwstr/>
      </vt:variant>
      <vt:variant>
        <vt:lpwstr>_Toc223011493</vt:lpwstr>
      </vt:variant>
      <vt:variant>
        <vt:i4>1900596</vt:i4>
      </vt:variant>
      <vt:variant>
        <vt:i4>8</vt:i4>
      </vt:variant>
      <vt:variant>
        <vt:i4>0</vt:i4>
      </vt:variant>
      <vt:variant>
        <vt:i4>5</vt:i4>
      </vt:variant>
      <vt:variant>
        <vt:lpwstr/>
      </vt:variant>
      <vt:variant>
        <vt:lpwstr>_Toc223011492</vt:lpwstr>
      </vt:variant>
      <vt:variant>
        <vt:i4>1900596</vt:i4>
      </vt:variant>
      <vt:variant>
        <vt:i4>2</vt:i4>
      </vt:variant>
      <vt:variant>
        <vt:i4>0</vt:i4>
      </vt:variant>
      <vt:variant>
        <vt:i4>5</vt:i4>
      </vt:variant>
      <vt:variant>
        <vt:lpwstr/>
      </vt:variant>
      <vt:variant>
        <vt:lpwstr>_Toc223011491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Rob Bayuk</cp:lastModifiedBy>
  <cp:revision>3</cp:revision>
  <dcterms:created xsi:type="dcterms:W3CDTF">2009-08-18T18:31:00Z</dcterms:created>
  <dcterms:modified xsi:type="dcterms:W3CDTF">2009-12-08T02:17:00Z</dcterms:modified>
</cp:coreProperties>
</file>